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F36BDF" w14:textId="77777777" w:rsidR="00221350" w:rsidRDefault="00221350" w:rsidP="001A6686">
      <w:pPr>
        <w:pStyle w:val="AddressMini"/>
        <w:framePr w:w="6117" w:wrap="notBeside"/>
      </w:pPr>
      <w:r>
        <w:t>Tr</w:t>
      </w:r>
      <w:r w:rsidR="00E84CD8">
        <w:t>u</w:t>
      </w:r>
      <w:r w:rsidR="001A6686">
        <w:t>Cert Assessment Services Inc.</w:t>
      </w:r>
      <w:r>
        <w:t xml:space="preserve">, </w:t>
      </w:r>
      <w:r w:rsidR="00181A89">
        <w:t>6506</w:t>
      </w:r>
      <w:r w:rsidR="001A6686">
        <w:t xml:space="preserve"> </w:t>
      </w:r>
      <w:r w:rsidR="00181A89">
        <w:t>Raven Rd</w:t>
      </w:r>
      <w:r w:rsidR="001A6686">
        <w:t>, Nanaimo, BC V9</w:t>
      </w:r>
      <w:r w:rsidR="00181A89">
        <w:t>V</w:t>
      </w:r>
      <w:r w:rsidR="001A6686">
        <w:t xml:space="preserve"> </w:t>
      </w:r>
      <w:r w:rsidR="00181A89">
        <w:t>1V7</w:t>
      </w:r>
      <w:r w:rsidR="001A6686">
        <w:t>, Canada</w:t>
      </w:r>
    </w:p>
    <w:bookmarkStart w:id="0" w:name="VondorCompanyName"/>
    <w:p w14:paraId="0C82AF63" w14:textId="189298AA" w:rsidR="008820BB" w:rsidRDefault="009D70ED" w:rsidP="00E52744">
      <w:pPr>
        <w:pStyle w:val="AddressBold"/>
        <w:framePr w:w="6117" w:wrap="notBeside"/>
        <w:shd w:val="clear" w:color="auto" w:fill="DBE5F1" w:themeFill="accent1" w:themeFillTint="33"/>
      </w:pPr>
      <w:sdt>
        <w:sdtPr>
          <w:alias w:val="Company"/>
          <w:tag w:val=""/>
          <w:id w:val="-842092022"/>
          <w:placeholder>
            <w:docPart w:val="8F6AC6BC16AF4594835149E5239A9A9F"/>
          </w:placeholder>
          <w:dataBinding w:prefixMappings="xmlns:ns0='http://schemas.openxmlformats.org/officeDocument/2006/extended-properties' " w:xpath="/ns0:Properties[1]/ns0:Company[1]" w:storeItemID="{6668398D-A668-4E3E-A5EB-62B293D839F1}"/>
          <w:text/>
        </w:sdtPr>
        <w:sdtEndPr/>
        <w:sdtContent>
          <w:r w:rsidR="008820BB">
            <w:t>[</w:t>
          </w:r>
          <w:r w:rsidR="00B1261C">
            <w:t xml:space="preserve">Enter </w:t>
          </w:r>
          <w:r w:rsidR="008820BB">
            <w:t>Company</w:t>
          </w:r>
          <w:r w:rsidR="00B1261C">
            <w:t xml:space="preserve"> </w:t>
          </w:r>
          <w:r w:rsidR="008820BB">
            <w:t>Name</w:t>
          </w:r>
          <w:r w:rsidR="00B1261C">
            <w:t xml:space="preserve"> here</w:t>
          </w:r>
          <w:r w:rsidR="008820BB">
            <w:t>]</w:t>
          </w:r>
        </w:sdtContent>
      </w:sdt>
    </w:p>
    <w:p w14:paraId="4E7BD910" w14:textId="7DF71654" w:rsidR="00C73391" w:rsidRDefault="00B1261C" w:rsidP="00E52744">
      <w:pPr>
        <w:pStyle w:val="AddressBold"/>
        <w:framePr w:w="6117" w:wrap="notBeside"/>
        <w:shd w:val="clear" w:color="auto" w:fill="DBE5F1" w:themeFill="accent1" w:themeFillTint="33"/>
      </w:pPr>
      <w:r>
        <w:t xml:space="preserve">Attn. </w:t>
      </w:r>
      <w:sdt>
        <w:sdtPr>
          <w:alias w:val="Author"/>
          <w:tag w:val=""/>
          <w:id w:val="-1959252134"/>
          <w:placeholder>
            <w:docPart w:val="DC417BA23BB7495C823520C42567ACE2"/>
          </w:placeholder>
          <w:dataBinding w:prefixMappings="xmlns:ns0='http://purl.org/dc/elements/1.1/' xmlns:ns1='http://schemas.openxmlformats.org/package/2006/metadata/core-properties' " w:xpath="/ns1:coreProperties[1]/ns0:creator[1]" w:storeItemID="{6C3C8BC8-F283-45AE-878A-BAB7291924A1}"/>
          <w:text/>
        </w:sdtPr>
        <w:sdtEndPr/>
        <w:sdtContent>
          <w:r w:rsidR="00C73391">
            <w:t>[</w:t>
          </w:r>
          <w:r>
            <w:t xml:space="preserve">Enter </w:t>
          </w:r>
          <w:r w:rsidR="00C73391">
            <w:t>Contact</w:t>
          </w:r>
          <w:r>
            <w:t xml:space="preserve"> </w:t>
          </w:r>
          <w:r w:rsidR="00C73391">
            <w:t>Name</w:t>
          </w:r>
          <w:r>
            <w:t xml:space="preserve"> here</w:t>
          </w:r>
          <w:r w:rsidR="00C73391">
            <w:t>]</w:t>
          </w:r>
        </w:sdtContent>
      </w:sdt>
    </w:p>
    <w:sdt>
      <w:sdtPr>
        <w:rPr>
          <w:lang w:val="en-GB"/>
        </w:rPr>
        <w:alias w:val="Registered company address"/>
        <w:tag w:val="OfferAddress"/>
        <w:id w:val="-1962718850"/>
        <w:placeholder>
          <w:docPart w:val="4C0587E9FAD240F39DC3867B1177E206"/>
        </w:placeholder>
        <w:showingPlcHdr/>
        <w15:color w:val="0000FF"/>
        <w:text w:multiLine="1"/>
      </w:sdtPr>
      <w:sdtEndPr/>
      <w:sdtContent>
        <w:p w14:paraId="0B7ABC0D" w14:textId="17DABDD9" w:rsidR="00B1261C" w:rsidRDefault="004C3FD5" w:rsidP="004C3FD5">
          <w:pPr>
            <w:pStyle w:val="AddressBold"/>
            <w:framePr w:w="6117" w:wrap="notBeside"/>
            <w:shd w:val="clear" w:color="auto" w:fill="DBE5F1" w:themeFill="accent1" w:themeFillTint="33"/>
            <w:jc w:val="left"/>
            <w:rPr>
              <w:lang w:val="en-GB"/>
            </w:rPr>
          </w:pPr>
          <w:r w:rsidRPr="003B2F66">
            <w:rPr>
              <w:rStyle w:val="PlaceholderText"/>
            </w:rPr>
            <w:t>Click or tap here to enter text.</w:t>
          </w:r>
        </w:p>
      </w:sdtContent>
    </w:sdt>
    <w:p w14:paraId="37BF5D4E" w14:textId="77777777" w:rsidR="00B1261C" w:rsidRDefault="00B1261C" w:rsidP="001A6686">
      <w:pPr>
        <w:pStyle w:val="AddressBold"/>
        <w:framePr w:w="6117" w:wrap="notBeside"/>
      </w:pPr>
    </w:p>
    <w:bookmarkEnd w:id="0"/>
    <w:p w14:paraId="62B31220" w14:textId="5E6A77F4" w:rsidR="001A6686" w:rsidRPr="00E436D4" w:rsidRDefault="001A6686" w:rsidP="001A6686">
      <w:pPr>
        <w:pStyle w:val="AddressBold"/>
        <w:framePr w:w="6117" w:wrap="notBeside"/>
      </w:pPr>
      <w:r w:rsidRPr="0001029D">
        <w:rPr>
          <w:lang w:val="en-GB"/>
        </w:rPr>
        <w:t xml:space="preserve">- via email </w:t>
      </w:r>
      <w:r w:rsidR="00557C8A">
        <w:rPr>
          <w:lang w:val="en-GB"/>
        </w:rPr>
        <w:t>to</w:t>
      </w:r>
      <w:r w:rsidR="00557C8A" w:rsidRPr="00FC041F">
        <w:rPr>
          <w:shd w:val="clear" w:color="auto" w:fill="DBE5F1" w:themeFill="accent1" w:themeFillTint="33"/>
          <w:lang w:val="en-GB"/>
        </w:rPr>
        <w:t xml:space="preserve"> </w:t>
      </w:r>
      <w:sdt>
        <w:sdtPr>
          <w:rPr>
            <w:shd w:val="clear" w:color="auto" w:fill="DBE5F1" w:themeFill="accent1" w:themeFillTint="33"/>
            <w:lang w:val="en-GB"/>
          </w:rPr>
          <w:alias w:val="Company E-mail"/>
          <w:tag w:val=""/>
          <w:id w:val="-1946768107"/>
          <w:placeholder>
            <w:docPart w:val="C5B27B9D813144AFBD7222009E7211A9"/>
          </w:placeholder>
          <w:showingPlcHdr/>
          <w:dataBinding w:prefixMappings="xmlns:ns0='http://schemas.microsoft.com/office/2006/coverPageProps' " w:xpath="/ns0:CoverPageProperties[1]/ns0:CompanyEmail[1]" w:storeItemID="{55AF091B-3C7A-41E3-B477-F2FDAA23CFDA}"/>
          <w:text/>
        </w:sdtPr>
        <w:sdtEndPr/>
        <w:sdtContent>
          <w:r w:rsidR="00FC041F" w:rsidRPr="00FC041F">
            <w:rPr>
              <w:rStyle w:val="PlaceholderText"/>
              <w:shd w:val="clear" w:color="auto" w:fill="DBE5F1" w:themeFill="accent1" w:themeFillTint="33"/>
            </w:rPr>
            <w:t>[Company E-mail]</w:t>
          </w:r>
        </w:sdtContent>
      </w:sdt>
      <w:r w:rsidR="00FC041F" w:rsidRPr="00FC041F">
        <w:rPr>
          <w:shd w:val="clear" w:color="auto" w:fill="DBE5F1" w:themeFill="accent1" w:themeFillTint="33"/>
          <w:lang w:val="en-GB"/>
        </w:rPr>
        <w:t xml:space="preserve"> </w:t>
      </w:r>
      <w:r w:rsidRPr="0001029D">
        <w:rPr>
          <w:lang w:val="en-GB"/>
        </w:rPr>
        <w:t>-</w:t>
      </w:r>
      <w:r w:rsidRPr="00E436D4">
        <w:t xml:space="preserve"> </w:t>
      </w:r>
    </w:p>
    <w:p w14:paraId="0ACB4533" w14:textId="77777777" w:rsidR="00221350" w:rsidRPr="00E436D4" w:rsidRDefault="00221350" w:rsidP="00E5390E">
      <w:pPr>
        <w:pStyle w:val="Addressblock"/>
        <w:framePr w:wrap="around"/>
      </w:pPr>
    </w:p>
    <w:p w14:paraId="332A6B67" w14:textId="77777777" w:rsidR="00221350" w:rsidRPr="00E436D4" w:rsidRDefault="00221350" w:rsidP="00E5390E">
      <w:pPr>
        <w:pStyle w:val="Addressblock"/>
        <w:framePr w:wrap="around"/>
      </w:pPr>
    </w:p>
    <w:p w14:paraId="7D6718E5" w14:textId="77777777" w:rsidR="00221350" w:rsidRPr="00E436D4" w:rsidRDefault="00221350" w:rsidP="00E5390E">
      <w:pPr>
        <w:pStyle w:val="Addressblock"/>
        <w:framePr w:wrap="around"/>
      </w:pPr>
    </w:p>
    <w:p w14:paraId="7732F828" w14:textId="77777777" w:rsidR="00221350" w:rsidRPr="00E436D4" w:rsidRDefault="00221350" w:rsidP="00E5390E">
      <w:pPr>
        <w:pStyle w:val="Addressblock"/>
        <w:framePr w:wrap="around"/>
      </w:pPr>
    </w:p>
    <w:p w14:paraId="7967172E" w14:textId="77777777" w:rsidR="00221350" w:rsidRPr="00E436D4" w:rsidRDefault="00221350" w:rsidP="00E5390E">
      <w:pPr>
        <w:pStyle w:val="Addressblock"/>
        <w:framePr w:wrap="around"/>
      </w:pPr>
    </w:p>
    <w:p w14:paraId="02F13B46" w14:textId="77777777" w:rsidR="00221350" w:rsidRPr="00E436D4" w:rsidRDefault="00221350" w:rsidP="00E5390E">
      <w:pPr>
        <w:pStyle w:val="Addressblock"/>
        <w:framePr w:wrap="around"/>
      </w:pPr>
    </w:p>
    <w:p w14:paraId="7B7B8DC5" w14:textId="77777777" w:rsidR="00221350" w:rsidRPr="00E436D4" w:rsidRDefault="00221350" w:rsidP="00E5390E">
      <w:pPr>
        <w:pStyle w:val="Addressblock"/>
        <w:framePr w:wrap="around"/>
      </w:pPr>
    </w:p>
    <w:p w14:paraId="4DFAB840" w14:textId="77777777" w:rsidR="00221350" w:rsidRPr="00E436D4" w:rsidRDefault="00221350" w:rsidP="00E5390E">
      <w:pPr>
        <w:pStyle w:val="Addressblock"/>
        <w:framePr w:wrap="around"/>
      </w:pPr>
    </w:p>
    <w:p w14:paraId="267B5F92" w14:textId="77777777" w:rsidR="00221350" w:rsidRPr="00E436D4" w:rsidRDefault="00221350" w:rsidP="00E5390E">
      <w:pPr>
        <w:pStyle w:val="Addressblock"/>
        <w:framePr w:wrap="around"/>
      </w:pPr>
    </w:p>
    <w:p w14:paraId="660E223A" w14:textId="77777777" w:rsidR="00221350" w:rsidRPr="00E436D4" w:rsidRDefault="00221350" w:rsidP="00E5390E">
      <w:pPr>
        <w:pStyle w:val="Addressblock"/>
        <w:framePr w:wrap="around"/>
      </w:pPr>
    </w:p>
    <w:p w14:paraId="47440222" w14:textId="77777777" w:rsidR="00221350" w:rsidRPr="00E436D4" w:rsidRDefault="00221350" w:rsidP="00E5390E">
      <w:pPr>
        <w:pStyle w:val="Addressblock"/>
        <w:framePr w:wrap="around"/>
      </w:pPr>
    </w:p>
    <w:p w14:paraId="17129DE2" w14:textId="77777777" w:rsidR="00221350" w:rsidRPr="00E436D4" w:rsidRDefault="00221350" w:rsidP="00E5390E">
      <w:pPr>
        <w:pStyle w:val="Addressblock"/>
        <w:framePr w:wrap="around"/>
      </w:pPr>
    </w:p>
    <w:p w14:paraId="403F9E2D" w14:textId="77777777" w:rsidR="00221350" w:rsidRPr="00025892" w:rsidRDefault="00221350" w:rsidP="00E5390E">
      <w:pPr>
        <w:sectPr w:rsidR="00221350" w:rsidRPr="00025892" w:rsidSect="0022044B">
          <w:footerReference w:type="default" r:id="rId9"/>
          <w:headerReference w:type="first" r:id="rId10"/>
          <w:footerReference w:type="first" r:id="rId11"/>
          <w:type w:val="continuous"/>
          <w:pgSz w:w="11907" w:h="16840"/>
          <w:pgMar w:top="2835" w:right="1134" w:bottom="1701" w:left="1134" w:header="720" w:footer="284" w:gutter="0"/>
          <w:cols w:space="720"/>
          <w:titlePg/>
        </w:sectPr>
      </w:pPr>
    </w:p>
    <w:p w14:paraId="63A3EB3A" w14:textId="77777777" w:rsidR="00221350" w:rsidRPr="00025892" w:rsidRDefault="004426F2" w:rsidP="00E5390E">
      <w:r w:rsidRPr="00025892">
        <w:t>_</w:t>
      </w:r>
    </w:p>
    <w:p w14:paraId="228409D5" w14:textId="77777777" w:rsidR="001F1235" w:rsidRPr="00025892" w:rsidRDefault="001F1235" w:rsidP="00727D67">
      <w:pPr>
        <w:pStyle w:val="Addressblock"/>
        <w:framePr w:h="7369" w:hRule="exact" w:wrap="around"/>
      </w:pPr>
    </w:p>
    <w:p w14:paraId="3E79EA39" w14:textId="77777777" w:rsidR="00651E42" w:rsidRPr="00025892" w:rsidRDefault="00651E42" w:rsidP="00727D67">
      <w:pPr>
        <w:pStyle w:val="Addressblock"/>
        <w:framePr w:h="7369" w:hRule="exact" w:wrap="around"/>
      </w:pPr>
    </w:p>
    <w:p w14:paraId="661B6F3C" w14:textId="77777777" w:rsidR="001F1235" w:rsidRPr="00025892" w:rsidRDefault="00A06135" w:rsidP="00727D67">
      <w:pPr>
        <w:pStyle w:val="Addressblock"/>
        <w:framePr w:h="7369" w:hRule="exact" w:wrap="around"/>
      </w:pPr>
      <w:r w:rsidRPr="00025892">
        <w:rPr>
          <w:noProof/>
          <w:lang w:val="en-CA" w:eastAsia="en-CA"/>
        </w:rPr>
        <w:drawing>
          <wp:inline distT="0" distB="0" distL="0" distR="0" wp14:anchorId="1C909B8B" wp14:editId="72ABDE76">
            <wp:extent cx="1537252" cy="1513921"/>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5cm.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40922" cy="1517536"/>
                    </a:xfrm>
                    <a:prstGeom prst="rect">
                      <a:avLst/>
                    </a:prstGeom>
                  </pic:spPr>
                </pic:pic>
              </a:graphicData>
            </a:graphic>
          </wp:inline>
        </w:drawing>
      </w:r>
    </w:p>
    <w:p w14:paraId="45874B88" w14:textId="77777777" w:rsidR="001F1235" w:rsidRPr="00025892" w:rsidRDefault="001F1235" w:rsidP="00727D67">
      <w:pPr>
        <w:pStyle w:val="Addressblock"/>
        <w:framePr w:h="7369" w:hRule="exact" w:wrap="around"/>
      </w:pPr>
    </w:p>
    <w:p w14:paraId="7269681C" w14:textId="77777777" w:rsidR="00A06135" w:rsidRPr="00025892" w:rsidRDefault="00A06135" w:rsidP="00727D67">
      <w:pPr>
        <w:pStyle w:val="Addressblock"/>
        <w:framePr w:h="7369" w:hRule="exact" w:wrap="around"/>
        <w:rPr>
          <w:rStyle w:val="AddressblockBoldChar"/>
        </w:rPr>
      </w:pPr>
      <w:r w:rsidRPr="00025892">
        <w:rPr>
          <w:rStyle w:val="AddressblockBoldChar"/>
        </w:rPr>
        <w:t>TruCert Assessment</w:t>
      </w:r>
    </w:p>
    <w:p w14:paraId="50CBF3DB" w14:textId="77777777" w:rsidR="00A06135" w:rsidRPr="00025892" w:rsidRDefault="00A06135" w:rsidP="00727D67">
      <w:pPr>
        <w:pStyle w:val="Addressblock"/>
        <w:framePr w:h="7369" w:hRule="exact" w:wrap="around"/>
        <w:rPr>
          <w:rStyle w:val="AddressblockBoldChar"/>
        </w:rPr>
      </w:pPr>
      <w:r w:rsidRPr="00025892">
        <w:rPr>
          <w:rStyle w:val="AddressblockBoldChar"/>
        </w:rPr>
        <w:t xml:space="preserve">Services Inc. </w:t>
      </w:r>
    </w:p>
    <w:p w14:paraId="3B56F1CC" w14:textId="77777777" w:rsidR="00A06135" w:rsidRPr="00025892" w:rsidRDefault="00A06135" w:rsidP="00727D67">
      <w:pPr>
        <w:pStyle w:val="Addressblock"/>
        <w:framePr w:h="7369" w:hRule="exact" w:wrap="around"/>
        <w:rPr>
          <w:rStyle w:val="AddressblockBoldChar"/>
        </w:rPr>
      </w:pPr>
    </w:p>
    <w:p w14:paraId="118705C4" w14:textId="77777777" w:rsidR="00A06135" w:rsidRPr="00025892" w:rsidRDefault="00A06135" w:rsidP="00727D67">
      <w:pPr>
        <w:pStyle w:val="Addressblock"/>
        <w:framePr w:h="7369" w:hRule="exact" w:wrap="around"/>
      </w:pPr>
      <w:r w:rsidRPr="00025892">
        <w:rPr>
          <w:rStyle w:val="AddressblockBoldChar"/>
        </w:rPr>
        <w:t>Uwe Trüggelmann</w:t>
      </w:r>
    </w:p>
    <w:p w14:paraId="03F4DDD7" w14:textId="77777777" w:rsidR="00A06135" w:rsidRPr="00025892" w:rsidRDefault="00A06135" w:rsidP="00727D67">
      <w:pPr>
        <w:pStyle w:val="Addressblock"/>
        <w:framePr w:h="7369" w:hRule="exact" w:wrap="around"/>
      </w:pPr>
      <w:r w:rsidRPr="00025892">
        <w:t>Managing Director</w:t>
      </w:r>
    </w:p>
    <w:p w14:paraId="63EF25F8" w14:textId="77777777" w:rsidR="00A06135" w:rsidRPr="00025892" w:rsidRDefault="00A06135" w:rsidP="00727D67">
      <w:pPr>
        <w:pStyle w:val="Addressblock"/>
        <w:framePr w:h="7369" w:hRule="exact" w:wrap="around"/>
      </w:pPr>
    </w:p>
    <w:p w14:paraId="68908304" w14:textId="77777777" w:rsidR="00A06135" w:rsidRPr="00025892" w:rsidRDefault="00181A89" w:rsidP="00727D67">
      <w:pPr>
        <w:pStyle w:val="Addressblock"/>
        <w:framePr w:h="7369" w:hRule="exact" w:wrap="around"/>
      </w:pPr>
      <w:r w:rsidRPr="00025892">
        <w:t>6506 Raven Rd</w:t>
      </w:r>
    </w:p>
    <w:p w14:paraId="0AFF2E30" w14:textId="77777777" w:rsidR="00A06135" w:rsidRPr="00025892" w:rsidRDefault="00A06135" w:rsidP="00727D67">
      <w:pPr>
        <w:pStyle w:val="Addressblock"/>
        <w:framePr w:h="7369" w:hRule="exact" w:wrap="around"/>
      </w:pPr>
      <w:r w:rsidRPr="00025892">
        <w:t>Nanaimo</w:t>
      </w:r>
    </w:p>
    <w:p w14:paraId="7A9B92F8" w14:textId="77777777" w:rsidR="00A06135" w:rsidRPr="00025892" w:rsidRDefault="00A06135" w:rsidP="00727D67">
      <w:pPr>
        <w:pStyle w:val="Addressblock"/>
        <w:framePr w:h="7369" w:hRule="exact" w:wrap="around"/>
      </w:pPr>
      <w:r w:rsidRPr="00025892">
        <w:t>British Columbia</w:t>
      </w:r>
    </w:p>
    <w:p w14:paraId="3D622264" w14:textId="77777777" w:rsidR="00A06135" w:rsidRPr="00D317D4" w:rsidRDefault="00A06135" w:rsidP="00727D67">
      <w:pPr>
        <w:pStyle w:val="Addressblock"/>
        <w:framePr w:h="7369" w:hRule="exact" w:wrap="around"/>
        <w:rPr>
          <w:lang w:val="pt-BR"/>
        </w:rPr>
      </w:pPr>
      <w:r w:rsidRPr="00D317D4">
        <w:rPr>
          <w:lang w:val="pt-BR"/>
        </w:rPr>
        <w:t xml:space="preserve">BC </w:t>
      </w:r>
      <w:r w:rsidR="00181A89" w:rsidRPr="00D317D4">
        <w:rPr>
          <w:lang w:val="pt-BR"/>
        </w:rPr>
        <w:t>V9V 1V7</w:t>
      </w:r>
    </w:p>
    <w:p w14:paraId="78CE1830" w14:textId="77777777" w:rsidR="00A06135" w:rsidRPr="00D317D4" w:rsidRDefault="00A06135" w:rsidP="00727D67">
      <w:pPr>
        <w:pStyle w:val="Addressblock"/>
        <w:framePr w:h="7369" w:hRule="exact" w:wrap="around"/>
        <w:rPr>
          <w:lang w:val="pt-BR"/>
        </w:rPr>
      </w:pPr>
      <w:r w:rsidRPr="00D317D4">
        <w:rPr>
          <w:lang w:val="pt-BR"/>
        </w:rPr>
        <w:t>Canada</w:t>
      </w:r>
    </w:p>
    <w:p w14:paraId="1582DCAE" w14:textId="77777777" w:rsidR="00A06135" w:rsidRPr="00D317D4" w:rsidRDefault="00A06135" w:rsidP="00727D67">
      <w:pPr>
        <w:pStyle w:val="Addressblock"/>
        <w:framePr w:h="7369" w:hRule="exact" w:wrap="around"/>
        <w:rPr>
          <w:lang w:val="pt-BR"/>
        </w:rPr>
      </w:pPr>
    </w:p>
    <w:p w14:paraId="5858C0C6" w14:textId="77777777" w:rsidR="00A06135" w:rsidRPr="00D317D4" w:rsidRDefault="00A06135" w:rsidP="00727D67">
      <w:pPr>
        <w:pStyle w:val="Addressblock"/>
        <w:framePr w:h="7369" w:hRule="exact" w:wrap="around"/>
        <w:rPr>
          <w:lang w:val="pt-BR"/>
        </w:rPr>
      </w:pPr>
      <w:r w:rsidRPr="00025892">
        <w:sym w:font="Wingdings 2" w:char="F027"/>
      </w:r>
      <w:r w:rsidRPr="00D317D4">
        <w:rPr>
          <w:lang w:val="pt-BR"/>
        </w:rPr>
        <w:tab/>
      </w:r>
      <w:r w:rsidR="00181A89" w:rsidRPr="00D317D4">
        <w:rPr>
          <w:lang w:val="pt-BR"/>
        </w:rPr>
        <w:t xml:space="preserve">+1 (250) 434 </w:t>
      </w:r>
      <w:r w:rsidRPr="00D317D4">
        <w:rPr>
          <w:lang w:val="pt-BR"/>
        </w:rPr>
        <w:t>9456</w:t>
      </w:r>
    </w:p>
    <w:p w14:paraId="6C6A8C81" w14:textId="3BBD30DE" w:rsidR="00A06135" w:rsidRPr="00D317D4" w:rsidRDefault="0091788F" w:rsidP="009E217C">
      <w:pPr>
        <w:pStyle w:val="Addressblock"/>
        <w:framePr w:h="7369" w:hRule="exact" w:wrap="around"/>
        <w:rPr>
          <w:lang w:val="pt-BR"/>
        </w:rPr>
      </w:pPr>
      <w:r w:rsidRPr="00025892">
        <w:sym w:font="Webdings" w:char="F0C8"/>
      </w:r>
      <w:r w:rsidRPr="00D317D4">
        <w:rPr>
          <w:lang w:val="pt-BR"/>
        </w:rPr>
        <w:tab/>
        <w:t>+1 (250) 618 8759</w:t>
      </w:r>
    </w:p>
    <w:p w14:paraId="4E9D1F28" w14:textId="545F9C30" w:rsidR="00A06135" w:rsidRPr="00D317D4" w:rsidRDefault="00A06135" w:rsidP="00727D67">
      <w:pPr>
        <w:pStyle w:val="Addressblock"/>
        <w:framePr w:h="7369" w:hRule="exact" w:wrap="around"/>
        <w:rPr>
          <w:lang w:val="pt-BR"/>
        </w:rPr>
      </w:pPr>
      <w:r w:rsidRPr="00025892">
        <w:sym w:font="Webdings" w:char="F09A"/>
      </w:r>
      <w:r w:rsidRPr="00D317D4">
        <w:rPr>
          <w:lang w:val="pt-BR"/>
        </w:rPr>
        <w:t xml:space="preserve"> </w:t>
      </w:r>
      <w:r w:rsidRPr="00D317D4">
        <w:rPr>
          <w:lang w:val="pt-BR"/>
        </w:rPr>
        <w:tab/>
        <w:t>uwe@trucert.c</w:t>
      </w:r>
      <w:r w:rsidR="00FC041F" w:rsidRPr="00D317D4">
        <w:rPr>
          <w:lang w:val="pt-BR"/>
        </w:rPr>
        <w:t>om</w:t>
      </w:r>
    </w:p>
    <w:p w14:paraId="7CC129C1" w14:textId="77777777" w:rsidR="00A06135" w:rsidRPr="00D317D4" w:rsidRDefault="00A06135" w:rsidP="00727D67">
      <w:pPr>
        <w:pStyle w:val="Addressblock"/>
        <w:framePr w:h="7369" w:hRule="exact" w:wrap="around"/>
        <w:rPr>
          <w:lang w:val="pt-BR"/>
        </w:rPr>
      </w:pPr>
    </w:p>
    <w:p w14:paraId="196BC45B" w14:textId="4C097C59" w:rsidR="00A06135" w:rsidRPr="00BF10FF" w:rsidRDefault="00A06135" w:rsidP="00727D67">
      <w:pPr>
        <w:pStyle w:val="Addressblock"/>
        <w:framePr w:h="7369" w:hRule="exact" w:wrap="around"/>
        <w:rPr>
          <w:noProof/>
          <w:lang w:val="en-CA"/>
        </w:rPr>
      </w:pPr>
      <w:r w:rsidRPr="00BF10FF">
        <w:rPr>
          <w:lang w:val="en-CA"/>
        </w:rPr>
        <w:t xml:space="preserve">Nanaimo, </w:t>
      </w:r>
      <w:sdt>
        <w:sdtPr>
          <w:rPr>
            <w:lang w:val="de-DE"/>
          </w:rPr>
          <w:alias w:val="Publish Date"/>
          <w:tag w:val=""/>
          <w:id w:val="-417558610"/>
          <w:placeholder>
            <w:docPart w:val="1AB944AE817A4481823FD40530BA7C4B"/>
          </w:placeholder>
          <w:dataBinding w:prefixMappings="xmlns:ns0='http://schemas.microsoft.com/office/2006/coverPageProps' " w:xpath="/ns0:CoverPageProperties[1]/ns0:PublishDate[1]" w:storeItemID="{55AF091B-3C7A-41E3-B477-F2FDAA23CFDA}"/>
          <w:date w:fullDate="2022-07-06T00:00:00Z">
            <w:dateFormat w:val="yyyy-MM-dd"/>
            <w:lid w:val="en-GB"/>
            <w:storeMappedDataAs w:val="dateTime"/>
            <w:calendar w:val="gregorian"/>
          </w:date>
        </w:sdtPr>
        <w:sdtEndPr/>
        <w:sdtContent>
          <w:r w:rsidR="00351494">
            <w:rPr>
              <w:lang w:val="en-GB"/>
            </w:rPr>
            <w:t>2022-07-06</w:t>
          </w:r>
        </w:sdtContent>
      </w:sdt>
    </w:p>
    <w:p w14:paraId="5658989F" w14:textId="77777777" w:rsidR="00FB3E21" w:rsidRPr="00025892" w:rsidRDefault="00FB3E21" w:rsidP="00727D67">
      <w:pPr>
        <w:pStyle w:val="Addressblock"/>
        <w:framePr w:h="7369" w:hRule="exact" w:wrap="around"/>
      </w:pPr>
      <w:r w:rsidRPr="00025892">
        <w:t xml:space="preserve">Reference: </w:t>
      </w:r>
      <w:sdt>
        <w:sdtPr>
          <w:alias w:val="Keywords"/>
          <w:tag w:val=""/>
          <w:id w:val="1683317417"/>
          <w:placeholder>
            <w:docPart w:val="4F4AEB846254465899DBA80C7148B0D8"/>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t>[SoW ID]</w:t>
          </w:r>
        </w:sdtContent>
      </w:sdt>
    </w:p>
    <w:p w14:paraId="1FE3E321" w14:textId="3568C55A" w:rsidR="00221350" w:rsidRPr="00025892" w:rsidRDefault="00221350" w:rsidP="00E5390E">
      <w:pPr>
        <w:rPr>
          <w:lang w:val="en-US"/>
        </w:rPr>
      </w:pP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p>
    <w:p w14:paraId="3918DE66" w14:textId="70CF1944" w:rsidR="00FB3E21" w:rsidRPr="00025892" w:rsidRDefault="00B1261C" w:rsidP="003710C1">
      <w:pPr>
        <w:pStyle w:val="Heading1"/>
        <w:rPr>
          <w:lang w:val="en-GB"/>
        </w:rPr>
      </w:pPr>
      <w:r>
        <w:rPr>
          <w:lang w:val="en-GB"/>
        </w:rPr>
        <w:t>Offer</w:t>
      </w:r>
      <w:r w:rsidR="001A6686" w:rsidRPr="00025892">
        <w:rPr>
          <w:lang w:val="en-GB"/>
        </w:rPr>
        <w:t xml:space="preserve"> </w:t>
      </w:r>
      <w:r w:rsidR="00727D67">
        <w:rPr>
          <w:lang w:val="en-GB"/>
        </w:rPr>
        <w:t xml:space="preserve">CEC </w:t>
      </w:r>
      <w:r w:rsidR="00C3693A">
        <w:rPr>
          <w:lang w:val="en-GB"/>
        </w:rPr>
        <w:t>Certificate Extension</w:t>
      </w:r>
      <w:r w:rsidR="00557699">
        <w:rPr>
          <w:lang w:val="en-GB"/>
        </w:rPr>
        <w:t xml:space="preserve"> </w:t>
      </w:r>
      <w:r w:rsidR="000604DA" w:rsidRPr="00025892">
        <w:rPr>
          <w:lang w:val="en-GB"/>
        </w:rPr>
        <w:t>–</w:t>
      </w:r>
      <w:r w:rsidR="00FB3E21" w:rsidRPr="00025892">
        <w:rPr>
          <w:lang w:val="en-GB"/>
        </w:rPr>
        <w:t xml:space="preserve"> </w:t>
      </w:r>
      <w:sdt>
        <w:sdtPr>
          <w:alias w:val="Keywords"/>
          <w:tag w:val=""/>
          <w:id w:val="-177891444"/>
          <w:placeholder>
            <w:docPart w:val="042ED912E3AE4496A994E7CE6E5A341E"/>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rPr>
              <w:lang w:val="en-GB"/>
            </w:rPr>
            <w:t>[SoW ID]</w:t>
          </w:r>
        </w:sdtContent>
      </w:sdt>
    </w:p>
    <w:p w14:paraId="0A18B0EC" w14:textId="77777777" w:rsidR="00FB3E21" w:rsidRPr="00025892" w:rsidRDefault="00FB3E21" w:rsidP="00E5390E">
      <w:pPr>
        <w:rPr>
          <w:lang w:val="en-US"/>
        </w:rPr>
      </w:pPr>
    </w:p>
    <w:p w14:paraId="1371FCAA" w14:textId="46BB3FFD" w:rsidR="00FB3E21" w:rsidRDefault="00FB3E21" w:rsidP="00BC5DF3">
      <w:pPr>
        <w:pStyle w:val="AddressBold"/>
        <w:framePr w:w="0" w:hRule="auto" w:hSpace="0" w:wrap="auto" w:vAnchor="margin" w:hAnchor="text" w:xAlign="left" w:yAlign="inline"/>
        <w:rPr>
          <w:b w:val="0"/>
          <w:bCs w:val="0"/>
        </w:rPr>
      </w:pPr>
      <w:r w:rsidRPr="00BC5DF3">
        <w:rPr>
          <w:b w:val="0"/>
          <w:bCs w:val="0"/>
        </w:rPr>
        <w:t>Dear</w:t>
      </w:r>
      <w:r w:rsidR="006B5FCC" w:rsidRPr="00BC5DF3">
        <w:rPr>
          <w:b w:val="0"/>
          <w:bCs w:val="0"/>
        </w:rPr>
        <w:t xml:space="preserve"> </w:t>
      </w:r>
      <w:sdt>
        <w:sdtPr>
          <w:rPr>
            <w:b w:val="0"/>
            <w:bCs w:val="0"/>
          </w:rPr>
          <w:alias w:val="Author"/>
          <w:tag w:val=""/>
          <w:id w:val="-1264145295"/>
          <w:placeholder>
            <w:docPart w:val="E5A3FA748DA840C6BDA9707E5F4EE94E"/>
          </w:placeholder>
          <w:dataBinding w:prefixMappings="xmlns:ns0='http://purl.org/dc/elements/1.1/' xmlns:ns1='http://schemas.openxmlformats.org/package/2006/metadata/core-properties' " w:xpath="/ns1:coreProperties[1]/ns0:creator[1]" w:storeItemID="{6C3C8BC8-F283-45AE-878A-BAB7291924A1}"/>
          <w:text/>
        </w:sdtPr>
        <w:sdtEndPr/>
        <w:sdtContent>
          <w:r w:rsidR="00B1261C">
            <w:rPr>
              <w:b w:val="0"/>
              <w:bCs w:val="0"/>
            </w:rPr>
            <w:t>[Enter Contact Name here]</w:t>
          </w:r>
        </w:sdtContent>
      </w:sdt>
      <w:r w:rsidR="006B5FCC" w:rsidRPr="00BC5DF3">
        <w:rPr>
          <w:b w:val="0"/>
          <w:bCs w:val="0"/>
        </w:rPr>
        <w:fldChar w:fldCharType="begin"/>
      </w:r>
      <w:r w:rsidR="006B5FCC" w:rsidRPr="00BC5DF3">
        <w:rPr>
          <w:b w:val="0"/>
          <w:bCs w:val="0"/>
        </w:rPr>
        <w:instrText xml:space="preserve"> REF  VondorContactName </w:instrText>
      </w:r>
      <w:r w:rsidR="00BC5DF3">
        <w:rPr>
          <w:b w:val="0"/>
          <w:bCs w:val="0"/>
        </w:rPr>
        <w:instrText xml:space="preserve"> \* MERGEFORMAT </w:instrText>
      </w:r>
      <w:r w:rsidR="009D70ED">
        <w:rPr>
          <w:b w:val="0"/>
          <w:bCs w:val="0"/>
        </w:rPr>
        <w:fldChar w:fldCharType="separate"/>
      </w:r>
      <w:r w:rsidR="006B5FCC" w:rsidRPr="00BC5DF3">
        <w:rPr>
          <w:b w:val="0"/>
          <w:bCs w:val="0"/>
        </w:rPr>
        <w:fldChar w:fldCharType="end"/>
      </w:r>
      <w:r w:rsidR="0001029D" w:rsidRPr="00BC5DF3">
        <w:rPr>
          <w:b w:val="0"/>
          <w:bCs w:val="0"/>
        </w:rPr>
        <w:t>,</w:t>
      </w:r>
    </w:p>
    <w:p w14:paraId="6BC1D2D3" w14:textId="77777777" w:rsidR="00BC5DF3" w:rsidRPr="00BC5DF3" w:rsidRDefault="00BC5DF3" w:rsidP="00BC5DF3">
      <w:pPr>
        <w:pStyle w:val="AddressBold"/>
        <w:framePr w:w="0" w:hRule="auto" w:hSpace="0" w:wrap="auto" w:vAnchor="margin" w:hAnchor="text" w:xAlign="left" w:yAlign="inline"/>
        <w:rPr>
          <w:b w:val="0"/>
          <w:bCs w:val="0"/>
        </w:rPr>
      </w:pPr>
    </w:p>
    <w:p w14:paraId="16F6CF44" w14:textId="47F26416" w:rsidR="00FB3E21" w:rsidRDefault="00FB3E21" w:rsidP="00E5390E">
      <w:pPr>
        <w:rPr>
          <w:lang w:val="en-US"/>
        </w:rPr>
      </w:pPr>
      <w:r w:rsidRPr="00025892">
        <w:rPr>
          <w:lang w:val="en-US"/>
        </w:rPr>
        <w:t xml:space="preserve">Please find </w:t>
      </w:r>
      <w:r w:rsidR="00557699">
        <w:rPr>
          <w:lang w:val="en-US"/>
        </w:rPr>
        <w:t xml:space="preserve">herewith </w:t>
      </w:r>
      <w:r w:rsidR="006841A2">
        <w:rPr>
          <w:lang w:val="en-US"/>
        </w:rPr>
        <w:t>a</w:t>
      </w:r>
      <w:r w:rsidR="00557699">
        <w:rPr>
          <w:lang w:val="en-US"/>
        </w:rPr>
        <w:t xml:space="preserve"> </w:t>
      </w:r>
      <w:r w:rsidR="00473D07" w:rsidRPr="00025892">
        <w:rPr>
          <w:lang w:val="en-US"/>
        </w:rPr>
        <w:t>proposal for</w:t>
      </w:r>
      <w:r w:rsidRPr="00025892">
        <w:rPr>
          <w:lang w:val="en-US"/>
        </w:rPr>
        <w:t xml:space="preserve"> </w:t>
      </w:r>
      <w:r w:rsidR="00620403" w:rsidRPr="00025892">
        <w:rPr>
          <w:lang w:val="en-US"/>
        </w:rPr>
        <w:t xml:space="preserve">a </w:t>
      </w:r>
      <w:r w:rsidR="00BB413D">
        <w:t>Mastercard</w:t>
      </w:r>
      <w:r w:rsidRPr="00025892">
        <w:t xml:space="preserve"> </w:t>
      </w:r>
      <w:r w:rsidR="00727D67">
        <w:rPr>
          <w:lang w:val="en-US"/>
        </w:rPr>
        <w:t>CEC</w:t>
      </w:r>
      <w:r w:rsidRPr="00025892">
        <w:rPr>
          <w:lang w:val="en-US"/>
        </w:rPr>
        <w:t xml:space="preserve"> </w:t>
      </w:r>
      <w:r w:rsidR="00727D67">
        <w:t>Assessment</w:t>
      </w:r>
      <w:r w:rsidRPr="00025892">
        <w:rPr>
          <w:lang w:val="en-US"/>
        </w:rPr>
        <w:t xml:space="preserve">. The offer is valid for </w:t>
      </w:r>
      <w:r w:rsidR="00727D67">
        <w:rPr>
          <w:lang w:val="en-US"/>
        </w:rPr>
        <w:t>4</w:t>
      </w:r>
      <w:r w:rsidRPr="00025892">
        <w:rPr>
          <w:lang w:val="en-US"/>
        </w:rPr>
        <w:t xml:space="preserve"> weeks from the date it is issued. Please feel free to contact </w:t>
      </w:r>
      <w:r w:rsidR="00557699">
        <w:rPr>
          <w:lang w:val="en-US"/>
        </w:rPr>
        <w:t>us</w:t>
      </w:r>
      <w:r w:rsidRPr="00025892">
        <w:rPr>
          <w:lang w:val="en-US"/>
        </w:rPr>
        <w:t xml:space="preserve"> about any modifications or questions.</w:t>
      </w:r>
    </w:p>
    <w:p w14:paraId="6B3BE464" w14:textId="3B570C54" w:rsidR="004F2DC5" w:rsidRPr="00025892" w:rsidRDefault="004F2DC5" w:rsidP="004F2DC5">
      <w:pPr>
        <w:pStyle w:val="Heading1"/>
        <w:rPr>
          <w:lang w:val="en-CA"/>
        </w:rPr>
      </w:pPr>
      <w:r>
        <w:rPr>
          <w:lang w:val="en-GB"/>
        </w:rPr>
        <w:t>Guidance for this form</w:t>
      </w:r>
    </w:p>
    <w:tbl>
      <w:tblPr>
        <w:tblStyle w:val="TableGrid"/>
        <w:tblW w:w="0" w:type="auto"/>
        <w:tblLook w:val="04A0" w:firstRow="1" w:lastRow="0" w:firstColumn="1" w:lastColumn="0" w:noHBand="0" w:noVBand="1"/>
      </w:tblPr>
      <w:tblGrid>
        <w:gridCol w:w="671"/>
        <w:gridCol w:w="1451"/>
        <w:gridCol w:w="1417"/>
        <w:gridCol w:w="6090"/>
      </w:tblGrid>
      <w:tr w:rsidR="00BF10FF" w14:paraId="135B3C87" w14:textId="77777777" w:rsidTr="00BF10FF">
        <w:tc>
          <w:tcPr>
            <w:tcW w:w="671" w:type="dxa"/>
            <w:shd w:val="clear" w:color="auto" w:fill="D9D9D9" w:themeFill="background1" w:themeFillShade="D9"/>
          </w:tcPr>
          <w:p w14:paraId="11E7D7F8" w14:textId="6809BA76" w:rsidR="00BF10FF" w:rsidRDefault="00BF10FF" w:rsidP="004F2DC5">
            <w:pPr>
              <w:rPr>
                <w:lang w:val="en-US"/>
              </w:rPr>
            </w:pPr>
            <w:r>
              <w:rPr>
                <w:lang w:val="en-US"/>
              </w:rPr>
              <w:t>Step</w:t>
            </w:r>
          </w:p>
        </w:tc>
        <w:tc>
          <w:tcPr>
            <w:tcW w:w="1451" w:type="dxa"/>
            <w:shd w:val="clear" w:color="auto" w:fill="D9D9D9" w:themeFill="background1" w:themeFillShade="D9"/>
          </w:tcPr>
          <w:p w14:paraId="6B408905" w14:textId="0BE64300" w:rsidR="00BF10FF" w:rsidRDefault="00BF10FF" w:rsidP="004F2DC5">
            <w:pPr>
              <w:rPr>
                <w:lang w:val="en-US"/>
              </w:rPr>
            </w:pPr>
            <w:r>
              <w:rPr>
                <w:lang w:val="en-US"/>
              </w:rPr>
              <w:t>Objective</w:t>
            </w:r>
          </w:p>
        </w:tc>
        <w:tc>
          <w:tcPr>
            <w:tcW w:w="1417" w:type="dxa"/>
            <w:shd w:val="clear" w:color="auto" w:fill="D9D9D9" w:themeFill="background1" w:themeFillShade="D9"/>
          </w:tcPr>
          <w:p w14:paraId="25D57F8D" w14:textId="1961F046" w:rsidR="00BF10FF" w:rsidRDefault="00BF10FF" w:rsidP="004F2DC5">
            <w:pPr>
              <w:rPr>
                <w:lang w:val="en-US"/>
              </w:rPr>
            </w:pPr>
            <w:r>
              <w:rPr>
                <w:lang w:val="en-US"/>
              </w:rPr>
              <w:t>Who?</w:t>
            </w:r>
          </w:p>
        </w:tc>
        <w:tc>
          <w:tcPr>
            <w:tcW w:w="6090" w:type="dxa"/>
            <w:shd w:val="clear" w:color="auto" w:fill="D9D9D9" w:themeFill="background1" w:themeFillShade="D9"/>
          </w:tcPr>
          <w:p w14:paraId="0A8B0C15" w14:textId="23E87E77" w:rsidR="00BF10FF" w:rsidRDefault="00BF10FF" w:rsidP="004F2DC5">
            <w:pPr>
              <w:rPr>
                <w:lang w:val="en-US"/>
              </w:rPr>
            </w:pPr>
            <w:r>
              <w:rPr>
                <w:lang w:val="en-US"/>
              </w:rPr>
              <w:t>What?</w:t>
            </w:r>
          </w:p>
        </w:tc>
      </w:tr>
      <w:tr w:rsidR="00BF10FF" w14:paraId="693BD045" w14:textId="77777777" w:rsidTr="00BF10FF">
        <w:tc>
          <w:tcPr>
            <w:tcW w:w="671" w:type="dxa"/>
          </w:tcPr>
          <w:p w14:paraId="053E05CD" w14:textId="1BA4FC2B" w:rsidR="00BF10FF" w:rsidRDefault="00BF10FF" w:rsidP="004F2DC5">
            <w:pPr>
              <w:rPr>
                <w:lang w:val="en-US"/>
              </w:rPr>
            </w:pPr>
            <w:r>
              <w:rPr>
                <w:lang w:val="en-US"/>
              </w:rPr>
              <w:t>1</w:t>
            </w:r>
          </w:p>
        </w:tc>
        <w:tc>
          <w:tcPr>
            <w:tcW w:w="1451" w:type="dxa"/>
          </w:tcPr>
          <w:p w14:paraId="2E2DB1AE" w14:textId="58A82401" w:rsidR="00BF10FF" w:rsidRDefault="00BF10FF" w:rsidP="004F2DC5">
            <w:pPr>
              <w:rPr>
                <w:lang w:val="en-US"/>
              </w:rPr>
            </w:pPr>
            <w:r>
              <w:rPr>
                <w:lang w:val="en-US"/>
              </w:rPr>
              <w:t xml:space="preserve">Define scope of the </w:t>
            </w:r>
            <w:r w:rsidR="00C3693A">
              <w:rPr>
                <w:lang w:val="en-US"/>
              </w:rPr>
              <w:t>Extension</w:t>
            </w:r>
          </w:p>
        </w:tc>
        <w:tc>
          <w:tcPr>
            <w:tcW w:w="1417" w:type="dxa"/>
          </w:tcPr>
          <w:p w14:paraId="2A062140" w14:textId="49C19E73" w:rsidR="00BF10FF" w:rsidRDefault="00BF10FF" w:rsidP="004F2DC5">
            <w:pPr>
              <w:rPr>
                <w:lang w:val="en-US"/>
              </w:rPr>
            </w:pPr>
            <w:r>
              <w:rPr>
                <w:lang w:val="en-US"/>
              </w:rPr>
              <w:t>Vendor</w:t>
            </w:r>
          </w:p>
        </w:tc>
        <w:tc>
          <w:tcPr>
            <w:tcW w:w="6090" w:type="dxa"/>
          </w:tcPr>
          <w:p w14:paraId="70642AC6" w14:textId="3D47086A" w:rsidR="00BF10FF" w:rsidRDefault="00BF10FF" w:rsidP="004F2DC5">
            <w:pPr>
              <w:rPr>
                <w:lang w:val="en-US"/>
              </w:rPr>
            </w:pPr>
            <w:r>
              <w:rPr>
                <w:lang w:val="en-US"/>
              </w:rPr>
              <w:t xml:space="preserve">Enter contact information (Company Name, </w:t>
            </w:r>
            <w:proofErr w:type="gramStart"/>
            <w:r>
              <w:rPr>
                <w:lang w:val="en-US"/>
              </w:rPr>
              <w:t>Contact</w:t>
            </w:r>
            <w:proofErr w:type="gramEnd"/>
            <w:r>
              <w:rPr>
                <w:lang w:val="en-US"/>
              </w:rPr>
              <w:t xml:space="preserve"> for the SoW, Company Address) in the address field on top left of page 1, and define the </w:t>
            </w:r>
            <w:r w:rsidR="00C3693A">
              <w:rPr>
                <w:lang w:val="en-US"/>
              </w:rPr>
              <w:t xml:space="preserve">Certificate to be extended </w:t>
            </w:r>
            <w:r>
              <w:rPr>
                <w:lang w:val="en-US"/>
              </w:rPr>
              <w:t xml:space="preserve">on the </w:t>
            </w:r>
            <w:hyperlink w:anchor="_CEC_Certification_Assessment" w:history="1">
              <w:r w:rsidRPr="00EB30C9">
                <w:rPr>
                  <w:rStyle w:val="Hyperlink"/>
                </w:rPr>
                <w:t>CEC Certificat</w:t>
              </w:r>
              <w:r w:rsidR="00C3693A">
                <w:rPr>
                  <w:rStyle w:val="Hyperlink"/>
                </w:rPr>
                <w:t>e</w:t>
              </w:r>
              <w:r w:rsidRPr="00EB30C9">
                <w:rPr>
                  <w:rStyle w:val="Hyperlink"/>
                </w:rPr>
                <w:t xml:space="preserve"> </w:t>
              </w:r>
              <w:r w:rsidR="00C3693A">
                <w:rPr>
                  <w:rStyle w:val="Hyperlink"/>
                </w:rPr>
                <w:t>Extension</w:t>
              </w:r>
              <w:r w:rsidRPr="00EB30C9">
                <w:rPr>
                  <w:rStyle w:val="Hyperlink"/>
                </w:rPr>
                <w:t xml:space="preserve"> Purchase Order</w:t>
              </w:r>
            </w:hyperlink>
            <w:r>
              <w:rPr>
                <w:lang w:val="en-US"/>
              </w:rPr>
              <w:t xml:space="preserve"> page.</w:t>
            </w:r>
          </w:p>
          <w:p w14:paraId="3D2E5DDF" w14:textId="77777777" w:rsidR="00BF10FF" w:rsidRDefault="00BF10FF" w:rsidP="004F2DC5">
            <w:pPr>
              <w:rPr>
                <w:lang w:val="en-US"/>
              </w:rPr>
            </w:pPr>
            <w:r>
              <w:rPr>
                <w:lang w:val="en-US"/>
              </w:rPr>
              <w:t xml:space="preserve">Also define the Invoicing Information on the </w:t>
            </w:r>
            <w:hyperlink w:anchor="_Invoicing_Information" w:history="1">
              <w:r w:rsidRPr="009772C2">
                <w:rPr>
                  <w:rStyle w:val="Hyperlink"/>
                  <w:lang w:val="en-US"/>
                </w:rPr>
                <w:t>Invoicing Information</w:t>
              </w:r>
            </w:hyperlink>
            <w:r>
              <w:rPr>
                <w:lang w:val="en-US"/>
              </w:rPr>
              <w:t xml:space="preserve"> page.</w:t>
            </w:r>
          </w:p>
          <w:p w14:paraId="48366134" w14:textId="2FB5EEDA" w:rsidR="00C3693A" w:rsidRDefault="00C3693A" w:rsidP="00C3693A">
            <w:pPr>
              <w:rPr>
                <w:lang w:val="en-US"/>
              </w:rPr>
            </w:pPr>
            <w:r>
              <w:rPr>
                <w:lang w:val="en-US"/>
              </w:rPr>
              <w:t xml:space="preserve">E-mail the completed form to </w:t>
            </w:r>
            <w:hyperlink r:id="rId13" w:history="1">
              <w:r w:rsidRPr="00A854DD">
                <w:rPr>
                  <w:rStyle w:val="Hyperlink"/>
                  <w:lang w:val="en-US"/>
                </w:rPr>
                <w:t>contact@cecocert.com</w:t>
              </w:r>
            </w:hyperlink>
            <w:r>
              <w:rPr>
                <w:lang w:val="en-US"/>
              </w:rPr>
              <w:t>.</w:t>
            </w:r>
          </w:p>
        </w:tc>
      </w:tr>
      <w:tr w:rsidR="00BF10FF" w14:paraId="3685D064" w14:textId="77777777" w:rsidTr="00BF10FF">
        <w:tc>
          <w:tcPr>
            <w:tcW w:w="671" w:type="dxa"/>
          </w:tcPr>
          <w:p w14:paraId="0DB20E29" w14:textId="236AB4B2" w:rsidR="00BF10FF" w:rsidRDefault="00BF10FF" w:rsidP="004F2DC5">
            <w:pPr>
              <w:rPr>
                <w:lang w:val="en-US"/>
              </w:rPr>
            </w:pPr>
            <w:r>
              <w:rPr>
                <w:lang w:val="en-US"/>
              </w:rPr>
              <w:t>2</w:t>
            </w:r>
          </w:p>
        </w:tc>
        <w:tc>
          <w:tcPr>
            <w:tcW w:w="1451" w:type="dxa"/>
          </w:tcPr>
          <w:p w14:paraId="36B1D2BD" w14:textId="4EC7D7C4" w:rsidR="00BF10FF" w:rsidRDefault="00BF10FF" w:rsidP="004F2DC5">
            <w:pPr>
              <w:rPr>
                <w:lang w:val="en-US"/>
              </w:rPr>
            </w:pPr>
            <w:r>
              <w:rPr>
                <w:lang w:val="en-US"/>
              </w:rPr>
              <w:t>Create the SoW</w:t>
            </w:r>
          </w:p>
        </w:tc>
        <w:tc>
          <w:tcPr>
            <w:tcW w:w="1417" w:type="dxa"/>
          </w:tcPr>
          <w:p w14:paraId="5EEE772C" w14:textId="0DC536CA" w:rsidR="00BF10FF" w:rsidRDefault="00BF10FF" w:rsidP="004F2DC5">
            <w:pPr>
              <w:rPr>
                <w:lang w:val="en-US"/>
              </w:rPr>
            </w:pPr>
            <w:r>
              <w:rPr>
                <w:lang w:val="en-US"/>
              </w:rPr>
              <w:t>CEC Admin</w:t>
            </w:r>
          </w:p>
        </w:tc>
        <w:tc>
          <w:tcPr>
            <w:tcW w:w="6090" w:type="dxa"/>
          </w:tcPr>
          <w:p w14:paraId="7D5EBD01" w14:textId="41E2008A" w:rsidR="00BF10FF" w:rsidRDefault="00BF10FF" w:rsidP="009772C2">
            <w:pPr>
              <w:rPr>
                <w:lang w:val="en-US"/>
              </w:rPr>
            </w:pPr>
            <w:r>
              <w:rPr>
                <w:lang w:val="en-US"/>
              </w:rPr>
              <w:t xml:space="preserve">CEC Admin creates the SoW based on the form completed by </w:t>
            </w:r>
            <w:r w:rsidR="005F0CD6">
              <w:rPr>
                <w:lang w:val="en-US"/>
              </w:rPr>
              <w:t>you</w:t>
            </w:r>
            <w:r>
              <w:rPr>
                <w:lang w:val="en-US"/>
              </w:rPr>
              <w:t xml:space="preserve"> in step 1, and submits it for signature</w:t>
            </w:r>
            <w:r w:rsidR="005F0CD6">
              <w:rPr>
                <w:lang w:val="en-US"/>
              </w:rPr>
              <w:t xml:space="preserve"> back to you</w:t>
            </w:r>
            <w:r>
              <w:rPr>
                <w:lang w:val="en-US"/>
              </w:rPr>
              <w:t>, either via docusign.com or as a PDF.</w:t>
            </w:r>
          </w:p>
        </w:tc>
      </w:tr>
      <w:tr w:rsidR="00BF10FF" w14:paraId="1C37FC8B" w14:textId="77777777" w:rsidTr="00BF10FF">
        <w:tc>
          <w:tcPr>
            <w:tcW w:w="671" w:type="dxa"/>
          </w:tcPr>
          <w:p w14:paraId="64FB3A9D" w14:textId="4FA2D78C" w:rsidR="00BF10FF" w:rsidRDefault="00BF10FF" w:rsidP="004F2DC5">
            <w:pPr>
              <w:rPr>
                <w:lang w:val="en-US"/>
              </w:rPr>
            </w:pPr>
            <w:r>
              <w:rPr>
                <w:lang w:val="en-US"/>
              </w:rPr>
              <w:t>3</w:t>
            </w:r>
          </w:p>
        </w:tc>
        <w:tc>
          <w:tcPr>
            <w:tcW w:w="1451" w:type="dxa"/>
          </w:tcPr>
          <w:p w14:paraId="46985E13" w14:textId="08F95964" w:rsidR="00BF10FF" w:rsidRDefault="00BF10FF" w:rsidP="004F2DC5">
            <w:pPr>
              <w:rPr>
                <w:lang w:val="en-US"/>
              </w:rPr>
            </w:pPr>
            <w:r>
              <w:rPr>
                <w:lang w:val="en-US"/>
              </w:rPr>
              <w:t>Issue the PO</w:t>
            </w:r>
          </w:p>
        </w:tc>
        <w:tc>
          <w:tcPr>
            <w:tcW w:w="1417" w:type="dxa"/>
          </w:tcPr>
          <w:p w14:paraId="5E5DDF42" w14:textId="36B777D7" w:rsidR="00BF10FF" w:rsidRDefault="00BF10FF" w:rsidP="004F2DC5">
            <w:pPr>
              <w:rPr>
                <w:lang w:val="en-US"/>
              </w:rPr>
            </w:pPr>
            <w:r>
              <w:rPr>
                <w:lang w:val="en-US"/>
              </w:rPr>
              <w:t>Vendor</w:t>
            </w:r>
          </w:p>
        </w:tc>
        <w:tc>
          <w:tcPr>
            <w:tcW w:w="6090" w:type="dxa"/>
          </w:tcPr>
          <w:p w14:paraId="1FD589F2" w14:textId="06D35AFA" w:rsidR="00BF10FF" w:rsidRDefault="00BF10FF" w:rsidP="004F2DC5">
            <w:pPr>
              <w:rPr>
                <w:lang w:val="en-US"/>
              </w:rPr>
            </w:pPr>
            <w:r>
              <w:rPr>
                <w:lang w:val="en-US"/>
              </w:rPr>
              <w:t xml:space="preserve">Sign the </w:t>
            </w:r>
            <w:hyperlink w:anchor="_CEC_Certificate_Extension" w:history="1">
              <w:r w:rsidR="005F0CD6">
                <w:rPr>
                  <w:rStyle w:val="Hyperlink"/>
                </w:rPr>
                <w:t>CEC Certification Extension Purchase Order</w:t>
              </w:r>
            </w:hyperlink>
            <w:r>
              <w:rPr>
                <w:lang w:val="en-US"/>
              </w:rPr>
              <w:t xml:space="preserve"> page.</w:t>
            </w:r>
          </w:p>
          <w:p w14:paraId="524AD771" w14:textId="7734D093" w:rsidR="00BF10FF" w:rsidRDefault="00BF10FF" w:rsidP="004F2DC5">
            <w:pPr>
              <w:rPr>
                <w:lang w:val="en-US"/>
              </w:rPr>
            </w:pPr>
            <w:r>
              <w:rPr>
                <w:lang w:val="en-US"/>
              </w:rPr>
              <w:t xml:space="preserve">If not done before, provide the information required on the </w:t>
            </w:r>
            <w:hyperlink w:anchor="_Invoicing_Information" w:history="1">
              <w:r w:rsidRPr="009772C2">
                <w:rPr>
                  <w:rStyle w:val="Hyperlink"/>
                  <w:lang w:val="en-US"/>
                </w:rPr>
                <w:t>Invoicing Information</w:t>
              </w:r>
            </w:hyperlink>
            <w:r>
              <w:rPr>
                <w:lang w:val="en-US"/>
              </w:rPr>
              <w:t xml:space="preserve"> page.</w:t>
            </w:r>
          </w:p>
        </w:tc>
      </w:tr>
    </w:tbl>
    <w:p w14:paraId="61B4D2BB" w14:textId="04DF1248" w:rsidR="007433BE" w:rsidRDefault="007433BE" w:rsidP="004F2DC5">
      <w:pPr>
        <w:rPr>
          <w:lang w:val="en-US"/>
        </w:rPr>
      </w:pPr>
      <w:r>
        <w:rPr>
          <w:lang w:val="en-US"/>
        </w:rPr>
        <w:t>See</w:t>
      </w:r>
      <w:r w:rsidR="00EF4AC8">
        <w:rPr>
          <w:lang w:val="en-US"/>
        </w:rPr>
        <w:t xml:space="preserve"> </w:t>
      </w:r>
      <w:hyperlink r:id="rId14" w:history="1">
        <w:r w:rsidR="00EF4AC8" w:rsidRPr="00EF4AC8">
          <w:rPr>
            <w:rStyle w:val="Hyperlink"/>
            <w:lang w:val="en-US"/>
          </w:rPr>
          <w:t>here</w:t>
        </w:r>
      </w:hyperlink>
      <w:r w:rsidR="00EF4AC8">
        <w:rPr>
          <w:lang w:val="en-US"/>
        </w:rPr>
        <w:t xml:space="preserve"> </w:t>
      </w:r>
      <w:r>
        <w:rPr>
          <w:lang w:val="en-US"/>
        </w:rPr>
        <w:t>for more detailed guidance.</w:t>
      </w:r>
    </w:p>
    <w:p w14:paraId="157A1E73" w14:textId="77777777" w:rsidR="00FB3E21" w:rsidRPr="00025892" w:rsidRDefault="00FB3E21" w:rsidP="003710C1">
      <w:pPr>
        <w:pStyle w:val="Heading1"/>
        <w:rPr>
          <w:lang w:val="en-CA"/>
        </w:rPr>
      </w:pPr>
      <w:r w:rsidRPr="00025892">
        <w:rPr>
          <w:lang w:val="en-GB"/>
        </w:rPr>
        <w:lastRenderedPageBreak/>
        <w:t>Objective</w:t>
      </w:r>
    </w:p>
    <w:p w14:paraId="43965FF7" w14:textId="085DC600" w:rsidR="00D4352A" w:rsidRDefault="00FE1A70" w:rsidP="00FE1A70">
      <w:pPr>
        <w:rPr>
          <w:lang w:val="en-US"/>
        </w:rPr>
      </w:pPr>
      <w:r w:rsidRPr="00025892">
        <w:rPr>
          <w:lang w:val="en-US"/>
        </w:rPr>
        <w:t xml:space="preserve">The </w:t>
      </w:r>
      <w:r w:rsidR="006D3BCF">
        <w:rPr>
          <w:lang w:val="en-US"/>
        </w:rPr>
        <w:t xml:space="preserve">CEC </w:t>
      </w:r>
      <w:r w:rsidR="00D4352A">
        <w:rPr>
          <w:lang w:val="en-US"/>
        </w:rPr>
        <w:t>Certificate Extension</w:t>
      </w:r>
      <w:r w:rsidRPr="00025892">
        <w:rPr>
          <w:lang w:val="en-US"/>
        </w:rPr>
        <w:t xml:space="preserve"> is intended to </w:t>
      </w:r>
      <w:r w:rsidR="00D4352A">
        <w:rPr>
          <w:lang w:val="en-US"/>
        </w:rPr>
        <w:t>extend the validity of a CEC Certificate granted to</w:t>
      </w:r>
      <w:r w:rsidR="004C5C83">
        <w:rPr>
          <w:lang w:val="en-US"/>
        </w:rPr>
        <w:t xml:space="preserve"> </w:t>
      </w:r>
      <w:sdt>
        <w:sdtPr>
          <w:rPr>
            <w:lang w:val="en-US"/>
          </w:rPr>
          <w:alias w:val="Company"/>
          <w:tag w:val=""/>
          <w:id w:val="1194661588"/>
          <w:placeholder>
            <w:docPart w:val="F9CF2F2160294FF4A50753A7B505EDB4"/>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00D4352A">
        <w:rPr>
          <w:lang w:val="en-US"/>
        </w:rPr>
        <w:t xml:space="preserve"> for 6 </w:t>
      </w:r>
      <w:proofErr w:type="gramStart"/>
      <w:r w:rsidR="00D4352A">
        <w:rPr>
          <w:lang w:val="en-US"/>
        </w:rPr>
        <w:t>month</w:t>
      </w:r>
      <w:proofErr w:type="gramEnd"/>
      <w:r w:rsidR="00D4352A">
        <w:rPr>
          <w:lang w:val="en-US"/>
        </w:rPr>
        <w:t xml:space="preserve"> without the CEC Assessment usually required to extend the validity of a CEC Certificate.</w:t>
      </w:r>
    </w:p>
    <w:p w14:paraId="2680032B" w14:textId="77777777" w:rsidR="00FB3E21" w:rsidRPr="00025892" w:rsidRDefault="00FB3E21" w:rsidP="003710C1">
      <w:pPr>
        <w:pStyle w:val="Heading1"/>
      </w:pPr>
      <w:proofErr w:type="spellStart"/>
      <w:r w:rsidRPr="00025892">
        <w:t>Scope</w:t>
      </w:r>
      <w:proofErr w:type="spellEnd"/>
    </w:p>
    <w:p w14:paraId="1806580C" w14:textId="18C1BDCD" w:rsidR="00FE1A70" w:rsidRDefault="009D70ED" w:rsidP="00BD1804">
      <w:pPr>
        <w:pStyle w:val="BulletL1"/>
      </w:pPr>
      <w:sdt>
        <w:sdtPr>
          <w:alias w:val="Company"/>
          <w:tag w:val=""/>
          <w:id w:val="61989294"/>
          <w:placeholder>
            <w:docPart w:val="A45892487FC54CDA8464DD347316D41A"/>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4A7C3E" w:rsidRPr="00025892">
        <w:t xml:space="preserve"> </w:t>
      </w:r>
      <w:r w:rsidR="00D4352A">
        <w:t xml:space="preserve">has been granted a CEC Certificate for a product produced in a site. </w:t>
      </w:r>
    </w:p>
    <w:p w14:paraId="2E292B5A" w14:textId="414EEFC3" w:rsidR="00D4352A" w:rsidRDefault="00E47ACF" w:rsidP="00BD1804">
      <w:pPr>
        <w:pStyle w:val="BulletL1"/>
      </w:pPr>
      <w:r>
        <w:t xml:space="preserve">This CEC Certificate has either been granted </w:t>
      </w:r>
      <w:r w:rsidR="00B44098">
        <w:t xml:space="preserve">initially </w:t>
      </w:r>
      <w:r>
        <w:t>less than 12 months ago, or its latest extension was the result of a CEC Assessment.</w:t>
      </w:r>
    </w:p>
    <w:p w14:paraId="0362E102" w14:textId="7E33C468" w:rsidR="00930BC7" w:rsidRPr="00025892" w:rsidRDefault="009D70ED" w:rsidP="00BD1804">
      <w:pPr>
        <w:pStyle w:val="BulletL1"/>
      </w:pPr>
      <w:sdt>
        <w:sdtPr>
          <w:alias w:val="Company"/>
          <w:tag w:val=""/>
          <w:id w:val="1674838672"/>
          <w:placeholder>
            <w:docPart w:val="2D5765897D7F4D2C81B66A5F2E366D18"/>
          </w:placeholder>
          <w:dataBinding w:prefixMappings="xmlns:ns0='http://schemas.openxmlformats.org/officeDocument/2006/extended-properties' " w:xpath="/ns0:Properties[1]/ns0:Company[1]" w:storeItemID="{6668398D-A668-4E3E-A5EB-62B293D839F1}"/>
          <w:text/>
        </w:sdtPr>
        <w:sdtEndPr/>
        <w:sdtContent>
          <w:r w:rsidR="00B1261C">
            <w:t>[Enter Company Name here]</w:t>
          </w:r>
        </w:sdtContent>
      </w:sdt>
      <w:r w:rsidR="00E87023" w:rsidRPr="00025892">
        <w:t xml:space="preserve"> </w:t>
      </w:r>
      <w:r w:rsidR="00930BC7">
        <w:t xml:space="preserve">wishes to </w:t>
      </w:r>
      <w:r w:rsidR="00E47ACF">
        <w:t>request a</w:t>
      </w:r>
      <w:r w:rsidR="003C17E0">
        <w:t xml:space="preserve"> CEC Certificate Extension</w:t>
      </w:r>
      <w:r w:rsidR="00E47ACF">
        <w:t xml:space="preserve"> of this CEC Certificate</w:t>
      </w:r>
      <w:r w:rsidR="003C17E0">
        <w:t xml:space="preserve"> without CEC Assessment</w:t>
      </w:r>
      <w:r w:rsidR="00E47ACF">
        <w:t xml:space="preserve"> because </w:t>
      </w:r>
      <w:sdt>
        <w:sdtPr>
          <w:alias w:val="Company"/>
          <w:tag w:val=""/>
          <w:id w:val="569768094"/>
          <w:placeholder>
            <w:docPart w:val="8066482371854C4C9499AF294FEA1B1C"/>
          </w:placeholder>
          <w:dataBinding w:prefixMappings="xmlns:ns0='http://schemas.openxmlformats.org/officeDocument/2006/extended-properties' " w:xpath="/ns0:Properties[1]/ns0:Company[1]" w:storeItemID="{6668398D-A668-4E3E-A5EB-62B293D839F1}"/>
          <w:text/>
        </w:sdtPr>
        <w:sdtEndPr/>
        <w:sdtContent>
          <w:r w:rsidR="00E47ACF">
            <w:t>[Enter Company Name here]</w:t>
          </w:r>
        </w:sdtContent>
      </w:sdt>
      <w:r w:rsidR="003C17E0">
        <w:t xml:space="preserve"> cannot accommodate a CEC Assessment </w:t>
      </w:r>
      <w:proofErr w:type="gramStart"/>
      <w:r w:rsidR="003C17E0">
        <w:t>at this point in time</w:t>
      </w:r>
      <w:proofErr w:type="gramEnd"/>
      <w:r w:rsidR="003C17E0">
        <w:t>.</w:t>
      </w:r>
    </w:p>
    <w:p w14:paraId="0F7C304E" w14:textId="487C6E17" w:rsidR="00FE1A70" w:rsidRPr="004A70F5" w:rsidRDefault="00D1694D" w:rsidP="00BD1804">
      <w:pPr>
        <w:pStyle w:val="BulletL1"/>
      </w:pPr>
      <w:r>
        <w:t xml:space="preserve">TruCert offers </w:t>
      </w:r>
      <w:r w:rsidR="004728AF">
        <w:t xml:space="preserve">such </w:t>
      </w:r>
      <w:r>
        <w:t xml:space="preserve">CEC </w:t>
      </w:r>
      <w:r w:rsidR="003C17E0">
        <w:t>Certificate Extension</w:t>
      </w:r>
      <w:r w:rsidR="0014144E">
        <w:t>, subject to Mastercard’s approval</w:t>
      </w:r>
      <w:r w:rsidR="004A70F5">
        <w:t>.</w:t>
      </w:r>
    </w:p>
    <w:p w14:paraId="2A55C6C7" w14:textId="77777777" w:rsidR="00FE1A70" w:rsidRPr="00025892" w:rsidRDefault="00FE1A70" w:rsidP="00FE1A70">
      <w:pPr>
        <w:pStyle w:val="Heading1"/>
        <w:rPr>
          <w:lang w:val="en-GB"/>
        </w:rPr>
      </w:pPr>
      <w:r w:rsidRPr="00025892">
        <w:rPr>
          <w:lang w:val="en-GB"/>
        </w:rPr>
        <w:t>Services offered</w:t>
      </w:r>
    </w:p>
    <w:p w14:paraId="37B77ABD" w14:textId="09B8D863" w:rsidR="00FE1A70" w:rsidRPr="00025892" w:rsidRDefault="008B54BF" w:rsidP="00FE1A70">
      <w:pPr>
        <w:pStyle w:val="Heading2"/>
      </w:pPr>
      <w:r>
        <w:t xml:space="preserve">CEC </w:t>
      </w:r>
      <w:r w:rsidR="003C17E0">
        <w:t>Certificate Extension</w:t>
      </w:r>
    </w:p>
    <w:p w14:paraId="274B8F57" w14:textId="34D40A07" w:rsidR="004A70F5" w:rsidRDefault="005507C3" w:rsidP="00A80EF4">
      <w:r w:rsidRPr="005507C3">
        <w:t xml:space="preserve">CEC </w:t>
      </w:r>
      <w:r w:rsidR="003C17E0">
        <w:t xml:space="preserve">Certificate Extensions are intended as an exceptional solution in case a CEC Certificate expires and </w:t>
      </w:r>
      <w:sdt>
        <w:sdtPr>
          <w:alias w:val="Company"/>
          <w:tag w:val=""/>
          <w:id w:val="1723171906"/>
          <w:placeholder>
            <w:docPart w:val="8D14EA55A70B4A6885E4A23E2B2888A2"/>
          </w:placeholder>
          <w:dataBinding w:prefixMappings="xmlns:ns0='http://schemas.openxmlformats.org/officeDocument/2006/extended-properties' " w:xpath="/ns0:Properties[1]/ns0:Company[1]" w:storeItemID="{6668398D-A668-4E3E-A5EB-62B293D839F1}"/>
          <w:text/>
        </w:sdtPr>
        <w:sdtEndPr/>
        <w:sdtContent>
          <w:r w:rsidR="003C17E0">
            <w:t>[Enter Company Name here]</w:t>
          </w:r>
        </w:sdtContent>
      </w:sdt>
      <w:r w:rsidR="003C17E0">
        <w:t xml:space="preserve"> cannot accommodate a CEC Assessment near the time of expiry of the CEC Certificate.</w:t>
      </w:r>
    </w:p>
    <w:p w14:paraId="45918B01" w14:textId="000E8002" w:rsidR="003C17E0" w:rsidRDefault="003C17E0" w:rsidP="00A80EF4">
      <w:r>
        <w:t>A CEC Certificate Extension will only be granted subject to the following conditions:</w:t>
      </w:r>
    </w:p>
    <w:p w14:paraId="47516EAB" w14:textId="3EE8FACD" w:rsidR="003C17E0" w:rsidRDefault="003C17E0" w:rsidP="003C17E0">
      <w:pPr>
        <w:pStyle w:val="BulletL1"/>
      </w:pPr>
      <w:r>
        <w:t xml:space="preserve">The CEC Certificate </w:t>
      </w:r>
      <w:sdt>
        <w:sdtPr>
          <w:alias w:val="Company"/>
          <w:tag w:val=""/>
          <w:id w:val="-274096817"/>
          <w:placeholder>
            <w:docPart w:val="C0534F640E46439C991653AE73795E21"/>
          </w:placeholder>
          <w:dataBinding w:prefixMappings="xmlns:ns0='http://schemas.openxmlformats.org/officeDocument/2006/extended-properties' " w:xpath="/ns0:Properties[1]/ns0:Company[1]" w:storeItemID="{6668398D-A668-4E3E-A5EB-62B293D839F1}"/>
          <w:text/>
        </w:sdtPr>
        <w:sdtEndPr/>
        <w:sdtContent>
          <w:r>
            <w:t>[Enter Company Name here]</w:t>
          </w:r>
        </w:sdtContent>
      </w:sdt>
      <w:r>
        <w:t xml:space="preserve"> requests the CEC Certificate Extension for</w:t>
      </w:r>
      <w:r w:rsidR="00B44098">
        <w:t>,</w:t>
      </w:r>
      <w:r>
        <w:t xml:space="preserve"> has either been:</w:t>
      </w:r>
    </w:p>
    <w:p w14:paraId="7C67BFB0" w14:textId="04899EA1" w:rsidR="003C17E0" w:rsidRDefault="003C17E0" w:rsidP="003C17E0">
      <w:pPr>
        <w:pStyle w:val="BulletL1"/>
        <w:numPr>
          <w:ilvl w:val="1"/>
          <w:numId w:val="4"/>
        </w:numPr>
      </w:pPr>
      <w:r>
        <w:t>Initially granted less than 12 months ago, or</w:t>
      </w:r>
    </w:p>
    <w:p w14:paraId="2E972AFB" w14:textId="1CFA6246" w:rsidR="003C17E0" w:rsidRDefault="003C17E0" w:rsidP="003C17E0">
      <w:pPr>
        <w:pStyle w:val="BulletL1"/>
        <w:numPr>
          <w:ilvl w:val="1"/>
          <w:numId w:val="4"/>
        </w:numPr>
      </w:pPr>
      <w:r>
        <w:t xml:space="preserve">Has been renewed less than 12 months ago based on the outcome of a CEC </w:t>
      </w:r>
      <w:proofErr w:type="gramStart"/>
      <w:r>
        <w:t>Assessment;</w:t>
      </w:r>
      <w:proofErr w:type="gramEnd"/>
    </w:p>
    <w:p w14:paraId="4B9B80C6" w14:textId="54ADA979" w:rsidR="003C17E0" w:rsidRDefault="009D70ED" w:rsidP="003C17E0">
      <w:pPr>
        <w:pStyle w:val="BulletL1"/>
      </w:pPr>
      <w:sdt>
        <w:sdtPr>
          <w:alias w:val="Company"/>
          <w:tag w:val=""/>
          <w:id w:val="1330638381"/>
          <w:placeholder>
            <w:docPart w:val="3DDB533C5BDC4929BB7527262F9E7888"/>
          </w:placeholder>
          <w:dataBinding w:prefixMappings="xmlns:ns0='http://schemas.openxmlformats.org/officeDocument/2006/extended-properties' " w:xpath="/ns0:Properties[1]/ns0:Company[1]" w:storeItemID="{6668398D-A668-4E3E-A5EB-62B293D839F1}"/>
          <w:text/>
        </w:sdtPr>
        <w:sdtEndPr/>
        <w:sdtContent>
          <w:r w:rsidR="003C17E0">
            <w:t>[Enter Company Name here]</w:t>
          </w:r>
        </w:sdtContent>
      </w:sdt>
      <w:r w:rsidR="003C17E0">
        <w:t xml:space="preserve"> confirms </w:t>
      </w:r>
      <w:r w:rsidR="00B00AF9">
        <w:t xml:space="preserve">that the product and the site(s) listed on the CEC Certificate are substantially unchanged since the latest CEC </w:t>
      </w:r>
      <w:proofErr w:type="gramStart"/>
      <w:r w:rsidR="00B00AF9">
        <w:t>Assessment;</w:t>
      </w:r>
      <w:proofErr w:type="gramEnd"/>
    </w:p>
    <w:p w14:paraId="4704C073" w14:textId="58BBE6D0" w:rsidR="00B00AF9" w:rsidRPr="00F12E0A" w:rsidRDefault="00B00AF9" w:rsidP="008C284E">
      <w:pPr>
        <w:pStyle w:val="BulletL1"/>
        <w:rPr>
          <w:strike/>
        </w:rPr>
      </w:pPr>
      <w:r>
        <w:t>Vendor formally requests the CEC Certificate Extension using this form</w:t>
      </w:r>
      <w:r w:rsidR="008C284E">
        <w:t>.</w:t>
      </w:r>
    </w:p>
    <w:p w14:paraId="196E527B" w14:textId="6E86527A" w:rsidR="008C284E" w:rsidRDefault="00B00AF9" w:rsidP="00B00AF9">
      <w:r>
        <w:t xml:space="preserve">Note that this </w:t>
      </w:r>
      <w:r w:rsidR="00B44098">
        <w:t>has the consequence</w:t>
      </w:r>
      <w:r>
        <w:t xml:space="preserve"> that a </w:t>
      </w:r>
      <w:r w:rsidR="008C284E" w:rsidRPr="008C284E">
        <w:t>CEC Certificate Extension cannot be directly followed by another</w:t>
      </w:r>
      <w:r w:rsidR="00FB667B">
        <w:t xml:space="preserve"> CEC Certificate Extension</w:t>
      </w:r>
      <w:r w:rsidR="008C284E" w:rsidRPr="008C284E">
        <w:t>, but that after a CEC Certificate Extension has been granted once, it must be followed by the full CEC Certificate Renewal process to prevent the CEC Certificate from lapsing.</w:t>
      </w:r>
    </w:p>
    <w:p w14:paraId="3E947D1C" w14:textId="40E148B3" w:rsidR="00B00AF9" w:rsidRDefault="00E961DB" w:rsidP="00B00AF9">
      <w:r>
        <w:t xml:space="preserve">Being granted a CEC Certificate Extension does not imply that the product will pass </w:t>
      </w:r>
      <w:r w:rsidR="008C284E">
        <w:t>a</w:t>
      </w:r>
      <w:r>
        <w:t xml:space="preserve"> subsequent CEC Assessment</w:t>
      </w:r>
      <w:r w:rsidR="008C284E">
        <w:t>. F</w:t>
      </w:r>
      <w:r w:rsidR="00067379">
        <w:t xml:space="preserve">or </w:t>
      </w:r>
      <w:proofErr w:type="gramStart"/>
      <w:r w:rsidR="00067379">
        <w:t>example</w:t>
      </w:r>
      <w:proofErr w:type="gramEnd"/>
      <w:r w:rsidR="00067379">
        <w:t xml:space="preserve"> </w:t>
      </w:r>
      <w:r w:rsidR="008C284E">
        <w:t>a more stringent CEC Baseline may prevent renewal of the CEC Certificate in future</w:t>
      </w:r>
      <w:r>
        <w:t>.</w:t>
      </w:r>
    </w:p>
    <w:p w14:paraId="41F05B60" w14:textId="2B637C86" w:rsidR="00FE1A70" w:rsidRPr="00025892" w:rsidRDefault="00A438A2" w:rsidP="00FE1A70">
      <w:pPr>
        <w:pStyle w:val="Heading1"/>
        <w:rPr>
          <w:lang w:val="en-GB"/>
        </w:rPr>
      </w:pPr>
      <w:r w:rsidRPr="00025892">
        <w:rPr>
          <w:lang w:val="en-GB"/>
        </w:rPr>
        <w:t>Cost</w:t>
      </w:r>
    </w:p>
    <w:p w14:paraId="2E291AB2" w14:textId="77777777" w:rsidR="00B00AF9" w:rsidRPr="00025892" w:rsidRDefault="00B00AF9" w:rsidP="00B00AF9">
      <w:pPr>
        <w:pStyle w:val="Heading2"/>
      </w:pPr>
      <w:r>
        <w:t>CEC Certificate Extension</w:t>
      </w:r>
    </w:p>
    <w:p w14:paraId="11A2C700" w14:textId="27C12834" w:rsidR="006753A1" w:rsidRDefault="006753A1" w:rsidP="006753A1">
      <w:r>
        <w:t xml:space="preserve">The cost </w:t>
      </w:r>
      <w:r w:rsidR="00D253F0">
        <w:t>of</w:t>
      </w:r>
      <w:r>
        <w:t xml:space="preserve"> a CEC Assessment consists of </w:t>
      </w:r>
      <w:r w:rsidR="00B60666">
        <w:t>two</w:t>
      </w:r>
      <w:r>
        <w:t xml:space="preserve"> </w:t>
      </w:r>
      <w:r w:rsidR="00A95B93">
        <w:t>components</w:t>
      </w:r>
      <w:r>
        <w:t>:</w:t>
      </w:r>
    </w:p>
    <w:p w14:paraId="26298AC6" w14:textId="07AD6099" w:rsidR="006753A1" w:rsidRDefault="006753A1" w:rsidP="00BD1804">
      <w:pPr>
        <w:pStyle w:val="BulletL1"/>
      </w:pPr>
      <w:r>
        <w:t xml:space="preserve">A fixed base fee per CEC </w:t>
      </w:r>
      <w:r w:rsidR="00B60666">
        <w:t xml:space="preserve">Certificate to be </w:t>
      </w:r>
      <w:proofErr w:type="gramStart"/>
      <w:r w:rsidR="00B60666">
        <w:t>extended</w:t>
      </w:r>
      <w:r w:rsidR="000D02EB">
        <w:t>;</w:t>
      </w:r>
      <w:proofErr w:type="gramEnd"/>
    </w:p>
    <w:p w14:paraId="7C596FAC" w14:textId="2411ECC6" w:rsidR="006753A1" w:rsidRDefault="006753A1" w:rsidP="00356FC2">
      <w:pPr>
        <w:pStyle w:val="BulletL1"/>
      </w:pPr>
      <w:r>
        <w:t xml:space="preserve">A fee </w:t>
      </w:r>
      <w:r w:rsidR="000D02EB">
        <w:t>per</w:t>
      </w:r>
      <w:r>
        <w:t xml:space="preserve"> </w:t>
      </w:r>
      <w:r w:rsidR="00B60666">
        <w:t>production site included in the CEC Certificate to be extended</w:t>
      </w:r>
      <w:r w:rsidR="000D02EB">
        <w:t>.</w:t>
      </w:r>
    </w:p>
    <w:p w14:paraId="008AB39B" w14:textId="18A1EA94" w:rsidR="006753A1" w:rsidRDefault="006753A1" w:rsidP="00FC419A">
      <w:r>
        <w:t>The fee</w:t>
      </w:r>
      <w:r w:rsidR="005E734D">
        <w:t xml:space="preserve"> components</w:t>
      </w:r>
      <w:r>
        <w:t xml:space="preserve"> are:</w:t>
      </w:r>
    </w:p>
    <w:tbl>
      <w:tblPr>
        <w:tblStyle w:val="TableGrid"/>
        <w:tblW w:w="7796" w:type="dxa"/>
        <w:tblInd w:w="137" w:type="dxa"/>
        <w:tblLayout w:type="fixed"/>
        <w:tblLook w:val="04A0" w:firstRow="1" w:lastRow="0" w:firstColumn="1" w:lastColumn="0" w:noHBand="0" w:noVBand="1"/>
      </w:tblPr>
      <w:tblGrid>
        <w:gridCol w:w="5812"/>
        <w:gridCol w:w="1984"/>
      </w:tblGrid>
      <w:tr w:rsidR="006753A1" w:rsidRPr="00025892" w14:paraId="25FD4E7B" w14:textId="77777777" w:rsidTr="006753A1">
        <w:tc>
          <w:tcPr>
            <w:tcW w:w="5812" w:type="dxa"/>
            <w:shd w:val="clear" w:color="auto" w:fill="D9D9D9" w:themeFill="background1" w:themeFillShade="D9"/>
          </w:tcPr>
          <w:p w14:paraId="5EE13309" w14:textId="4F914127" w:rsidR="006753A1" w:rsidRPr="00025892" w:rsidRDefault="006753A1" w:rsidP="00274030">
            <w:pPr>
              <w:rPr>
                <w:b/>
                <w:lang w:val="en-US"/>
              </w:rPr>
            </w:pPr>
            <w:r>
              <w:rPr>
                <w:b/>
                <w:lang w:val="en-US"/>
              </w:rPr>
              <w:lastRenderedPageBreak/>
              <w:t>CEC Assessment</w:t>
            </w:r>
            <w:r w:rsidRPr="00025892">
              <w:rPr>
                <w:b/>
                <w:lang w:val="en-US"/>
              </w:rPr>
              <w:t xml:space="preserve"> Fee</w:t>
            </w:r>
            <w:r>
              <w:rPr>
                <w:b/>
                <w:lang w:val="en-US"/>
              </w:rPr>
              <w:t xml:space="preserve"> </w:t>
            </w:r>
            <w:r w:rsidR="005E734D">
              <w:rPr>
                <w:b/>
                <w:lang w:val="en-US"/>
              </w:rPr>
              <w:t>components</w:t>
            </w:r>
          </w:p>
        </w:tc>
        <w:tc>
          <w:tcPr>
            <w:tcW w:w="1984" w:type="dxa"/>
            <w:shd w:val="clear" w:color="auto" w:fill="D9D9D9" w:themeFill="background1" w:themeFillShade="D9"/>
          </w:tcPr>
          <w:p w14:paraId="598892BD" w14:textId="768C8095" w:rsidR="006753A1" w:rsidRPr="00025892" w:rsidRDefault="006753A1" w:rsidP="00E479F5">
            <w:pPr>
              <w:jc w:val="right"/>
              <w:rPr>
                <w:b/>
                <w:lang w:val="en-US"/>
              </w:rPr>
            </w:pPr>
            <w:r w:rsidRPr="00025892">
              <w:rPr>
                <w:b/>
                <w:lang w:val="en-US"/>
              </w:rPr>
              <w:t>Rate [</w:t>
            </w:r>
            <w:sdt>
              <w:sdtPr>
                <w:rPr>
                  <w:b/>
                  <w:lang w:val="en-US"/>
                </w:rPr>
                <w:alias w:val="Subject"/>
                <w:tag w:val=""/>
                <w:id w:val="-1365590822"/>
                <w:placeholder>
                  <w:docPart w:val="D18E940DAB2E44B7B2BB9708D4CD5AB9"/>
                </w:placeholder>
                <w:dataBinding w:prefixMappings="xmlns:ns0='http://purl.org/dc/elements/1.1/' xmlns:ns1='http://schemas.openxmlformats.org/package/2006/metadata/core-properties' " w:xpath="/ns1:coreProperties[1]/ns0:subject[1]" w:storeItemID="{6C3C8BC8-F283-45AE-878A-BAB7291924A1}"/>
                <w:text/>
              </w:sdtPr>
              <w:sdtEndPr/>
              <w:sdtContent>
                <w:r>
                  <w:rPr>
                    <w:b/>
                    <w:lang w:val="en-US"/>
                  </w:rPr>
                  <w:t>USD</w:t>
                </w:r>
              </w:sdtContent>
            </w:sdt>
            <w:r w:rsidRPr="00025892">
              <w:rPr>
                <w:b/>
                <w:lang w:val="en-US"/>
              </w:rPr>
              <w:t>]</w:t>
            </w:r>
          </w:p>
        </w:tc>
      </w:tr>
      <w:tr w:rsidR="006753A1" w:rsidRPr="00025892" w14:paraId="2258702B" w14:textId="77777777" w:rsidTr="006753A1">
        <w:tc>
          <w:tcPr>
            <w:tcW w:w="5812" w:type="dxa"/>
          </w:tcPr>
          <w:p w14:paraId="01B880A1" w14:textId="1E03AB1B" w:rsidR="006753A1" w:rsidRPr="00025892" w:rsidRDefault="006753A1" w:rsidP="00274030">
            <w:pPr>
              <w:rPr>
                <w:lang w:val="en-US"/>
              </w:rPr>
            </w:pPr>
            <w:r w:rsidRPr="00025892">
              <w:rPr>
                <w:lang w:val="en-US"/>
              </w:rPr>
              <w:t xml:space="preserve">Base </w:t>
            </w:r>
            <w:r w:rsidR="00B17205">
              <w:rPr>
                <w:lang w:val="en-US"/>
              </w:rPr>
              <w:t>fee</w:t>
            </w:r>
            <w:r w:rsidRPr="00025892">
              <w:rPr>
                <w:lang w:val="en-US"/>
              </w:rPr>
              <w:t xml:space="preserve"> </w:t>
            </w:r>
            <w:r>
              <w:rPr>
                <w:lang w:val="en-US"/>
              </w:rPr>
              <w:t xml:space="preserve">for the CEC </w:t>
            </w:r>
            <w:r w:rsidR="00666E80">
              <w:rPr>
                <w:lang w:val="en-US"/>
              </w:rPr>
              <w:t>Certificate Extension</w:t>
            </w:r>
          </w:p>
        </w:tc>
        <w:tc>
          <w:tcPr>
            <w:tcW w:w="1984" w:type="dxa"/>
          </w:tcPr>
          <w:p w14:paraId="010CE7B7" w14:textId="65D4B219" w:rsidR="006753A1" w:rsidRPr="00025892" w:rsidRDefault="00666E80" w:rsidP="00274030">
            <w:pPr>
              <w:jc w:val="right"/>
              <w:rPr>
                <w:lang w:val="en-US"/>
              </w:rPr>
            </w:pPr>
            <w:r>
              <w:rPr>
                <w:lang w:val="en-US"/>
              </w:rPr>
              <w:t>5</w:t>
            </w:r>
            <w:r w:rsidR="006753A1">
              <w:rPr>
                <w:lang w:val="en-US"/>
              </w:rPr>
              <w:t>00</w:t>
            </w:r>
          </w:p>
        </w:tc>
      </w:tr>
      <w:tr w:rsidR="006753A1" w:rsidRPr="00025892" w14:paraId="5A14C14A" w14:textId="77777777" w:rsidTr="006753A1">
        <w:tc>
          <w:tcPr>
            <w:tcW w:w="5812" w:type="dxa"/>
          </w:tcPr>
          <w:p w14:paraId="35D3DF4A" w14:textId="03B1140F" w:rsidR="006753A1" w:rsidRPr="00025892" w:rsidRDefault="006753A1" w:rsidP="00274030">
            <w:pPr>
              <w:rPr>
                <w:lang w:val="en-US"/>
              </w:rPr>
            </w:pPr>
            <w:r>
              <w:rPr>
                <w:lang w:val="en-US"/>
              </w:rPr>
              <w:t xml:space="preserve">Fee per </w:t>
            </w:r>
            <w:r w:rsidR="00666E80">
              <w:rPr>
                <w:lang w:val="en-US"/>
              </w:rPr>
              <w:t>production site included in the CEC Certificate to be extended</w:t>
            </w:r>
          </w:p>
        </w:tc>
        <w:tc>
          <w:tcPr>
            <w:tcW w:w="1984" w:type="dxa"/>
          </w:tcPr>
          <w:p w14:paraId="0D8993A3" w14:textId="009BB395" w:rsidR="006753A1" w:rsidRPr="00025892" w:rsidRDefault="00666E80" w:rsidP="00274030">
            <w:pPr>
              <w:jc w:val="right"/>
              <w:rPr>
                <w:lang w:val="en-US"/>
              </w:rPr>
            </w:pPr>
            <w:r>
              <w:rPr>
                <w:lang w:val="en-US"/>
              </w:rPr>
              <w:t>5</w:t>
            </w:r>
            <w:r w:rsidR="006753A1">
              <w:rPr>
                <w:lang w:val="en-US"/>
              </w:rPr>
              <w:t>00</w:t>
            </w:r>
          </w:p>
        </w:tc>
      </w:tr>
    </w:tbl>
    <w:p w14:paraId="1DD33020" w14:textId="5A54D19A" w:rsidR="00B17205" w:rsidRDefault="00B17205" w:rsidP="00B17205">
      <w:pPr>
        <w:pStyle w:val="Heading2"/>
        <w:rPr>
          <w:lang w:val="en-US"/>
        </w:rPr>
      </w:pPr>
      <w:r>
        <w:rPr>
          <w:lang w:val="en-US"/>
        </w:rPr>
        <w:t xml:space="preserve">Examples for </w:t>
      </w:r>
      <w:r w:rsidR="00666E80">
        <w:t xml:space="preserve">CEC Certificate Extension </w:t>
      </w:r>
      <w:r>
        <w:rPr>
          <w:lang w:val="en-US"/>
        </w:rPr>
        <w:t>Fee</w:t>
      </w:r>
    </w:p>
    <w:p w14:paraId="766E8A11" w14:textId="4A74BD76" w:rsidR="00B17205" w:rsidRDefault="00725788" w:rsidP="00FE1A70">
      <w:pPr>
        <w:rPr>
          <w:lang w:val="en-US"/>
        </w:rPr>
      </w:pPr>
      <w:r>
        <w:rPr>
          <w:lang w:val="en-US"/>
        </w:rPr>
        <w:t xml:space="preserve">Example 1: </w:t>
      </w:r>
      <w:r w:rsidR="00666E80">
        <w:rPr>
          <w:lang w:val="en-US"/>
        </w:rPr>
        <w:t>CEC Certificate to be extended covers 1 site</w:t>
      </w:r>
      <w:r w:rsidR="00B17205">
        <w:rPr>
          <w:lang w:val="en-US"/>
        </w:rPr>
        <w:t>:</w:t>
      </w:r>
    </w:p>
    <w:p w14:paraId="04640609" w14:textId="1A90319E" w:rsidR="00B17205" w:rsidRDefault="00B17205" w:rsidP="00FB757F">
      <w:pPr>
        <w:pStyle w:val="BulletL1"/>
      </w:pPr>
      <w:r>
        <w:t xml:space="preserve">Base fee for the </w:t>
      </w:r>
      <w:r w:rsidR="00666E80">
        <w:t xml:space="preserve">CEC Certificate Extension </w:t>
      </w:r>
      <w:r>
        <w:t xml:space="preserve">+ 1 site = </w:t>
      </w:r>
      <w:r w:rsidR="00666E80">
        <w:t>1</w:t>
      </w:r>
      <w:r>
        <w:t>000 USD</w:t>
      </w:r>
    </w:p>
    <w:p w14:paraId="3AEEC086" w14:textId="5E369F04" w:rsidR="00937AB4" w:rsidRDefault="00937AB4" w:rsidP="00937AB4">
      <w:pPr>
        <w:rPr>
          <w:lang w:val="en-US"/>
        </w:rPr>
      </w:pPr>
      <w:r>
        <w:rPr>
          <w:lang w:val="en-US"/>
        </w:rPr>
        <w:t xml:space="preserve">Example </w:t>
      </w:r>
      <w:proofErr w:type="gramStart"/>
      <w:r>
        <w:rPr>
          <w:lang w:val="en-US"/>
        </w:rPr>
        <w:t>2 :</w:t>
      </w:r>
      <w:proofErr w:type="gramEnd"/>
      <w:r>
        <w:rPr>
          <w:lang w:val="en-US"/>
        </w:rPr>
        <w:t xml:space="preserve"> </w:t>
      </w:r>
      <w:r w:rsidR="00666E80">
        <w:rPr>
          <w:lang w:val="en-US"/>
        </w:rPr>
        <w:t>CEC Certificate to be extended covers 5 sites:</w:t>
      </w:r>
    </w:p>
    <w:p w14:paraId="745CAED1" w14:textId="4AB0DE08" w:rsidR="00937AB4" w:rsidRDefault="00937AB4" w:rsidP="00937AB4">
      <w:pPr>
        <w:pStyle w:val="BulletL1"/>
      </w:pPr>
      <w:r>
        <w:t xml:space="preserve">Base fee for the Assessment + </w:t>
      </w:r>
      <w:r w:rsidR="00666E80">
        <w:t>5</w:t>
      </w:r>
      <w:r>
        <w:t xml:space="preserve"> </w:t>
      </w:r>
      <w:r w:rsidR="00B44098">
        <w:t>sites</w:t>
      </w:r>
      <w:r>
        <w:t xml:space="preserve"> = 2</w:t>
      </w:r>
      <w:r w:rsidR="00666E80">
        <w:t>5</w:t>
      </w:r>
      <w:r>
        <w:t>00 USD</w:t>
      </w:r>
    </w:p>
    <w:p w14:paraId="4F0F8BCD" w14:textId="77DBBC8F" w:rsidR="00B17205" w:rsidRDefault="00B17205" w:rsidP="00B17205">
      <w:pPr>
        <w:pStyle w:val="Heading2"/>
        <w:rPr>
          <w:lang w:val="en-US"/>
        </w:rPr>
      </w:pPr>
      <w:r>
        <w:rPr>
          <w:lang w:val="en-US"/>
        </w:rPr>
        <w:t>Coverage of the CEC Assessment Fee</w:t>
      </w:r>
    </w:p>
    <w:p w14:paraId="53906E32" w14:textId="01EA8A95" w:rsidR="00B5129D" w:rsidRDefault="00B5129D" w:rsidP="00FE1A70">
      <w:pPr>
        <w:rPr>
          <w:lang w:val="en-US"/>
        </w:rPr>
      </w:pPr>
      <w:r>
        <w:rPr>
          <w:lang w:val="en-US"/>
        </w:rPr>
        <w:t>The CEC Assessment fee includes the following:</w:t>
      </w:r>
    </w:p>
    <w:p w14:paraId="14544AF0" w14:textId="431EF02F" w:rsidR="00B5129D" w:rsidRDefault="00FA4E5D" w:rsidP="00BD1804">
      <w:pPr>
        <w:pStyle w:val="BulletL1"/>
      </w:pPr>
      <w:r>
        <w:t>Reviewing the application,</w:t>
      </w:r>
    </w:p>
    <w:p w14:paraId="2D596844" w14:textId="078183F6" w:rsidR="00FA4E5D" w:rsidRDefault="00DD09F0" w:rsidP="00FA4E5D">
      <w:pPr>
        <w:pStyle w:val="BulletL1"/>
      </w:pPr>
      <w:r>
        <w:t>Presenting the proposed</w:t>
      </w:r>
      <w:r w:rsidR="00FA4E5D">
        <w:t xml:space="preserve"> extension of the CEC Certificate to Mastercard,</w:t>
      </w:r>
    </w:p>
    <w:p w14:paraId="55D17AAF" w14:textId="78D52909" w:rsidR="00FA4E5D" w:rsidRDefault="00FA4E5D" w:rsidP="00BD1804">
      <w:pPr>
        <w:pStyle w:val="BulletL1"/>
      </w:pPr>
      <w:r>
        <w:t xml:space="preserve">Issuing a renewed CEC Certificate with an expiry date extending 6 </w:t>
      </w:r>
      <w:proofErr w:type="gramStart"/>
      <w:r>
        <w:t>month</w:t>
      </w:r>
      <w:proofErr w:type="gramEnd"/>
      <w:r>
        <w:t xml:space="preserve"> past the original expiry date, or informing </w:t>
      </w:r>
      <w:sdt>
        <w:sdtPr>
          <w:alias w:val="Company"/>
          <w:tag w:val=""/>
          <w:id w:val="1677691241"/>
          <w:placeholder>
            <w:docPart w:val="EDA7649A776E492284B9456856D7F177"/>
          </w:placeholder>
          <w:dataBinding w:prefixMappings="xmlns:ns0='http://schemas.openxmlformats.org/officeDocument/2006/extended-properties' " w:xpath="/ns0:Properties[1]/ns0:Company[1]" w:storeItemID="{6668398D-A668-4E3E-A5EB-62B293D839F1}"/>
          <w:text/>
        </w:sdtPr>
        <w:sdtEndPr/>
        <w:sdtContent>
          <w:r>
            <w:t>[Enter Company Name here]</w:t>
          </w:r>
        </w:sdtContent>
      </w:sdt>
      <w:r>
        <w:t xml:space="preserve"> of Mastercard’s rejection of the proposal to extend the expiry date of the CEC Certificate.</w:t>
      </w:r>
    </w:p>
    <w:p w14:paraId="4725BC6A" w14:textId="0A39F899" w:rsidR="00372BEE" w:rsidRDefault="00372BEE" w:rsidP="003710C1">
      <w:pPr>
        <w:pStyle w:val="Heading1"/>
        <w:rPr>
          <w:lang w:val="en-GB"/>
        </w:rPr>
      </w:pPr>
      <w:bookmarkStart w:id="1" w:name="_Ref441829270"/>
      <w:r w:rsidRPr="00025892">
        <w:rPr>
          <w:lang w:val="en-GB"/>
        </w:rPr>
        <w:t>Payment</w:t>
      </w:r>
      <w:bookmarkEnd w:id="1"/>
      <w:r w:rsidR="00383596">
        <w:rPr>
          <w:lang w:val="en-GB"/>
        </w:rPr>
        <w:t xml:space="preserve"> Terms</w:t>
      </w:r>
    </w:p>
    <w:p w14:paraId="6D02C7E4" w14:textId="5838BF21" w:rsidR="00CF7C7D" w:rsidRPr="00CF7C7D" w:rsidRDefault="00CF7C7D" w:rsidP="00CF7C7D">
      <w:pPr>
        <w:pStyle w:val="Heading4"/>
      </w:pPr>
      <w:r>
        <w:t>General</w:t>
      </w:r>
    </w:p>
    <w:p w14:paraId="0B42D483" w14:textId="05BC632C" w:rsidR="00D528C3" w:rsidRDefault="00D528C3" w:rsidP="00D528C3">
      <w:r>
        <w:t>Invoices for CEC Assessments will be issued by TruCert</w:t>
      </w:r>
      <w:r w:rsidR="004C5128">
        <w:t xml:space="preserve"> upon receipt of the signed </w:t>
      </w:r>
      <w:hyperlink w:anchor="_CEC_Certification_Assessment" w:history="1">
        <w:r w:rsidR="004C5128" w:rsidRPr="00EB30C9">
          <w:rPr>
            <w:rStyle w:val="Hyperlink"/>
          </w:rPr>
          <w:t>CEC Certification Assessment Purchase Order</w:t>
        </w:r>
      </w:hyperlink>
      <w:r w:rsidR="004C5128">
        <w:t xml:space="preserve"> </w:t>
      </w:r>
      <w:r w:rsidR="004C5128" w:rsidRPr="00025892">
        <w:t xml:space="preserve">page (Page </w:t>
      </w:r>
      <w:r w:rsidR="004C5128" w:rsidRPr="00025892">
        <w:fldChar w:fldCharType="begin"/>
      </w:r>
      <w:r w:rsidR="004C5128" w:rsidRPr="00025892">
        <w:instrText xml:space="preserve"> PAGEREF _Ref301430169 \h </w:instrText>
      </w:r>
      <w:r w:rsidR="004C5128" w:rsidRPr="00025892">
        <w:fldChar w:fldCharType="separate"/>
      </w:r>
      <w:r w:rsidR="004C5128">
        <w:rPr>
          <w:noProof/>
        </w:rPr>
        <w:t>5</w:t>
      </w:r>
      <w:r w:rsidR="004C5128" w:rsidRPr="00025892">
        <w:fldChar w:fldCharType="end"/>
      </w:r>
      <w:r w:rsidR="004C5128" w:rsidRPr="00025892">
        <w:t xml:space="preserve">). </w:t>
      </w:r>
      <w:r>
        <w:t xml:space="preserve">Payment must have been received in full, with Vendor having paid all banking fees and exchange rate </w:t>
      </w:r>
      <w:proofErr w:type="gramStart"/>
      <w:r>
        <w:t>fees, before</w:t>
      </w:r>
      <w:proofErr w:type="gramEnd"/>
      <w:r>
        <w:t xml:space="preserve"> the CEC </w:t>
      </w:r>
      <w:r w:rsidR="00014018">
        <w:t>Certificate Extension is granted</w:t>
      </w:r>
      <w:r>
        <w:t>.</w:t>
      </w:r>
    </w:p>
    <w:p w14:paraId="4290EB8A" w14:textId="77777777" w:rsidR="00CF7C7D" w:rsidRDefault="00CF7C7D" w:rsidP="00CF7C7D">
      <w:pPr>
        <w:pStyle w:val="Heading4"/>
      </w:pPr>
      <w:r>
        <w:t>Payment by Credit Card</w:t>
      </w:r>
    </w:p>
    <w:p w14:paraId="4CA8D4D7" w14:textId="77777777" w:rsidR="00CF7C7D" w:rsidRDefault="00CF7C7D" w:rsidP="00CF7C7D">
      <w:r>
        <w:t xml:space="preserve">We offer payment by Credit Card via our Credit Card transaction provider Square against a 3.5% surcharge. If you select the option to pay via Credit Card in the </w:t>
      </w:r>
      <w:hyperlink w:anchor="_Invoicing_Information" w:history="1">
        <w:r w:rsidRPr="006E2675">
          <w:rPr>
            <w:rStyle w:val="Hyperlink"/>
          </w:rPr>
          <w:t>Invoicing Information</w:t>
        </w:r>
      </w:hyperlink>
      <w:r>
        <w:t xml:space="preserve"> sheet, we will send you a payment request via our payment provider Square (squareup.com) to the e-mail you specify in the </w:t>
      </w:r>
      <w:hyperlink w:anchor="_Invoicing_Information" w:history="1">
        <w:r w:rsidRPr="006E2675">
          <w:rPr>
            <w:rStyle w:val="Hyperlink"/>
          </w:rPr>
          <w:t>Invoicing Information</w:t>
        </w:r>
      </w:hyperlink>
      <w:r>
        <w:t xml:space="preserve"> sheet, over the invoice amount plus a 3.5% surcharge to cover the Credit Card fees.</w:t>
      </w:r>
    </w:p>
    <w:p w14:paraId="0A1532AD" w14:textId="6BAE2770" w:rsidR="00A80EF4" w:rsidRPr="00025892" w:rsidRDefault="00A80EF4" w:rsidP="00A80EF4">
      <w:pPr>
        <w:pStyle w:val="Heading1"/>
        <w:rPr>
          <w:lang w:val="en-CA"/>
        </w:rPr>
      </w:pPr>
      <w:bookmarkStart w:id="2" w:name="_Ref302639000"/>
      <w:r w:rsidRPr="00025892">
        <w:rPr>
          <w:lang w:val="en-CA"/>
        </w:rPr>
        <w:t xml:space="preserve">Timing of the </w:t>
      </w:r>
      <w:r w:rsidR="00014018">
        <w:rPr>
          <w:lang w:val="en-CA"/>
        </w:rPr>
        <w:t>CEC Certificate Extension process</w:t>
      </w:r>
    </w:p>
    <w:p w14:paraId="6A45D436" w14:textId="4042C66B" w:rsidR="00BB413D" w:rsidRDefault="008B54BF" w:rsidP="00BB413D">
      <w:r>
        <w:t xml:space="preserve">CEC </w:t>
      </w:r>
      <w:r w:rsidR="00014018">
        <w:rPr>
          <w:lang w:val="en-CA"/>
        </w:rPr>
        <w:t xml:space="preserve">Certificate Extensions </w:t>
      </w:r>
      <w:r w:rsidR="00BB413D" w:rsidRPr="00025892">
        <w:t>follow th</w:t>
      </w:r>
      <w:r w:rsidR="00C12CAB">
        <w:t>is</w:t>
      </w:r>
      <w:r w:rsidR="00BB413D" w:rsidRPr="00025892">
        <w:t xml:space="preserve"> typical schedule:</w:t>
      </w:r>
    </w:p>
    <w:tbl>
      <w:tblPr>
        <w:tblStyle w:val="TableGrid"/>
        <w:tblW w:w="0" w:type="auto"/>
        <w:tblLook w:val="04A0" w:firstRow="1" w:lastRow="0" w:firstColumn="1" w:lastColumn="0" w:noHBand="0" w:noVBand="1"/>
      </w:tblPr>
      <w:tblGrid>
        <w:gridCol w:w="6658"/>
        <w:gridCol w:w="2971"/>
      </w:tblGrid>
      <w:tr w:rsidR="00E20BE6" w14:paraId="024384C1" w14:textId="77777777" w:rsidTr="00E1563A">
        <w:trPr>
          <w:cantSplit/>
          <w:tblHeader/>
        </w:trPr>
        <w:tc>
          <w:tcPr>
            <w:tcW w:w="6658" w:type="dxa"/>
            <w:shd w:val="clear" w:color="auto" w:fill="BFBFBF" w:themeFill="background1" w:themeFillShade="BF"/>
          </w:tcPr>
          <w:p w14:paraId="4C26CECA" w14:textId="5A8CEC90" w:rsidR="00E20BE6" w:rsidRPr="001A4640" w:rsidRDefault="00E20BE6" w:rsidP="00BB413D">
            <w:pPr>
              <w:rPr>
                <w:b/>
                <w:bCs/>
              </w:rPr>
            </w:pPr>
            <w:r w:rsidRPr="001A4640">
              <w:rPr>
                <w:b/>
                <w:bCs/>
              </w:rPr>
              <w:t>Step</w:t>
            </w:r>
          </w:p>
        </w:tc>
        <w:tc>
          <w:tcPr>
            <w:tcW w:w="2971" w:type="dxa"/>
            <w:shd w:val="clear" w:color="auto" w:fill="BFBFBF" w:themeFill="background1" w:themeFillShade="BF"/>
            <w:vAlign w:val="center"/>
          </w:tcPr>
          <w:p w14:paraId="07D7F0F4" w14:textId="2B60CE9E" w:rsidR="00E20BE6" w:rsidRPr="001A4640" w:rsidRDefault="00E20BE6" w:rsidP="00CF09AB">
            <w:pPr>
              <w:jc w:val="left"/>
              <w:rPr>
                <w:b/>
                <w:bCs/>
              </w:rPr>
            </w:pPr>
            <w:r w:rsidRPr="001A4640">
              <w:rPr>
                <w:b/>
                <w:bCs/>
              </w:rPr>
              <w:t>Timing</w:t>
            </w:r>
          </w:p>
        </w:tc>
      </w:tr>
      <w:tr w:rsidR="00371A09" w14:paraId="0D1D9435" w14:textId="77777777" w:rsidTr="00E1563A">
        <w:trPr>
          <w:cantSplit/>
        </w:trPr>
        <w:tc>
          <w:tcPr>
            <w:tcW w:w="6658" w:type="dxa"/>
          </w:tcPr>
          <w:p w14:paraId="734897DB" w14:textId="483E9C37" w:rsidR="00371A09" w:rsidRDefault="009D70ED" w:rsidP="0082064C">
            <w:pPr>
              <w:pStyle w:val="BulletL1"/>
              <w:numPr>
                <w:ilvl w:val="0"/>
                <w:numId w:val="0"/>
              </w:numPr>
            </w:pPr>
            <w:sdt>
              <w:sdtPr>
                <w:alias w:val="Company"/>
                <w:tag w:val=""/>
                <w:id w:val="-1106104880"/>
                <w:placeholder>
                  <w:docPart w:val="B2591F2E475F42D38D6D8842290B9422"/>
                </w:placeholder>
                <w:dataBinding w:prefixMappings="xmlns:ns0='http://schemas.openxmlformats.org/officeDocument/2006/extended-properties' " w:xpath="/ns0:Properties[1]/ns0:Company[1]" w:storeItemID="{6668398D-A668-4E3E-A5EB-62B293D839F1}"/>
                <w:text/>
              </w:sdtPr>
              <w:sdtEndPr/>
              <w:sdtContent>
                <w:r w:rsidR="00371A09">
                  <w:t>[Enter Company Name here]</w:t>
                </w:r>
              </w:sdtContent>
            </w:sdt>
            <w:r w:rsidR="00371A09">
              <w:t xml:space="preserve"> enters the requested information into the blue fields in this form and sends the completed form via e-mail to </w:t>
            </w:r>
            <w:hyperlink r:id="rId15" w:history="1">
              <w:r w:rsidR="00371A09" w:rsidRPr="00A854DD">
                <w:rPr>
                  <w:rStyle w:val="Hyperlink"/>
                </w:rPr>
                <w:t>contact@cecocert.com</w:t>
              </w:r>
            </w:hyperlink>
            <w:r w:rsidR="00371A09">
              <w:t xml:space="preserve">. </w:t>
            </w:r>
          </w:p>
        </w:tc>
        <w:tc>
          <w:tcPr>
            <w:tcW w:w="2971" w:type="dxa"/>
            <w:vMerge w:val="restart"/>
            <w:vAlign w:val="center"/>
          </w:tcPr>
          <w:p w14:paraId="42F6B229" w14:textId="1C966FEC" w:rsidR="00371A09" w:rsidRDefault="00371A09" w:rsidP="00CF09AB">
            <w:pPr>
              <w:jc w:val="left"/>
            </w:pPr>
            <w:r>
              <w:t>Prior to CEC Certificate Extension.</w:t>
            </w:r>
          </w:p>
        </w:tc>
      </w:tr>
      <w:tr w:rsidR="00371A09" w14:paraId="1EDA8FB7" w14:textId="77777777" w:rsidTr="00E1563A">
        <w:trPr>
          <w:cantSplit/>
        </w:trPr>
        <w:tc>
          <w:tcPr>
            <w:tcW w:w="6658" w:type="dxa"/>
          </w:tcPr>
          <w:p w14:paraId="42CB6967" w14:textId="1FE3F32B" w:rsidR="00371A09" w:rsidRDefault="00371A09" w:rsidP="00BD1804">
            <w:pPr>
              <w:pStyle w:val="BulletL1"/>
              <w:numPr>
                <w:ilvl w:val="0"/>
                <w:numId w:val="0"/>
              </w:numPr>
            </w:pPr>
            <w:r>
              <w:t xml:space="preserve">TruCert, based on the information provided and this form, creates a SoW for the CEC Certificate Extension and sends it to </w:t>
            </w:r>
            <w:sdt>
              <w:sdtPr>
                <w:alias w:val="Company"/>
                <w:tag w:val=""/>
                <w:id w:val="-1270004306"/>
                <w:placeholder>
                  <w:docPart w:val="2D4F7AB1F548467C991ABF031B714FEA"/>
                </w:placeholder>
                <w:dataBinding w:prefixMappings="xmlns:ns0='http://schemas.openxmlformats.org/officeDocument/2006/extended-properties' " w:xpath="/ns0:Properties[1]/ns0:Company[1]" w:storeItemID="{6668398D-A668-4E3E-A5EB-62B293D839F1}"/>
                <w:text/>
              </w:sdtPr>
              <w:sdtEndPr/>
              <w:sdtContent>
                <w:r>
                  <w:t>[Enter Company Name here]</w:t>
                </w:r>
              </w:sdtContent>
            </w:sdt>
            <w:r>
              <w:t>.</w:t>
            </w:r>
          </w:p>
        </w:tc>
        <w:tc>
          <w:tcPr>
            <w:tcW w:w="2971" w:type="dxa"/>
            <w:vMerge/>
            <w:vAlign w:val="center"/>
          </w:tcPr>
          <w:p w14:paraId="10977E72" w14:textId="77777777" w:rsidR="00371A09" w:rsidRDefault="00371A09" w:rsidP="00CF09AB">
            <w:pPr>
              <w:jc w:val="left"/>
            </w:pPr>
          </w:p>
        </w:tc>
      </w:tr>
      <w:tr w:rsidR="00371A09" w14:paraId="4A479849" w14:textId="77777777" w:rsidTr="00E1563A">
        <w:trPr>
          <w:cantSplit/>
        </w:trPr>
        <w:tc>
          <w:tcPr>
            <w:tcW w:w="6658" w:type="dxa"/>
          </w:tcPr>
          <w:p w14:paraId="41C83114" w14:textId="1E3A601B" w:rsidR="00371A09" w:rsidRPr="00E20BE6" w:rsidRDefault="009D70ED" w:rsidP="00BD1804">
            <w:pPr>
              <w:pStyle w:val="BulletL1"/>
              <w:numPr>
                <w:ilvl w:val="0"/>
                <w:numId w:val="0"/>
              </w:numPr>
            </w:pPr>
            <w:sdt>
              <w:sdtPr>
                <w:alias w:val="Company"/>
                <w:tag w:val=""/>
                <w:id w:val="-804852662"/>
                <w:placeholder>
                  <w:docPart w:val="6CAF4F38DC34400EAC3BC99C03C69B7C"/>
                </w:placeholder>
                <w:dataBinding w:prefixMappings="xmlns:ns0='http://schemas.openxmlformats.org/officeDocument/2006/extended-properties' " w:xpath="/ns0:Properties[1]/ns0:Company[1]" w:storeItemID="{6668398D-A668-4E3E-A5EB-62B293D839F1}"/>
                <w:text/>
              </w:sdtPr>
              <w:sdtEndPr/>
              <w:sdtContent>
                <w:r w:rsidR="00371A09">
                  <w:t>[Enter Company Name here]</w:t>
                </w:r>
              </w:sdtContent>
            </w:sdt>
            <w:r w:rsidR="00371A09">
              <w:t xml:space="preserve"> provides the completed </w:t>
            </w:r>
            <w:hyperlink w:anchor="_CEC_Certification_Assessment" w:history="1">
              <w:r w:rsidR="00371A09">
                <w:rPr>
                  <w:rStyle w:val="Hyperlink"/>
                </w:rPr>
                <w:t>CEC Certificate Extension Purchase Order</w:t>
              </w:r>
            </w:hyperlink>
            <w:r w:rsidR="00371A09">
              <w:t xml:space="preserve"> page and the completed </w:t>
            </w:r>
            <w:hyperlink w:anchor="_Invoicing_Information" w:history="1">
              <w:r w:rsidR="00371A09" w:rsidRPr="00CC501E">
                <w:rPr>
                  <w:rStyle w:val="Hyperlink"/>
                </w:rPr>
                <w:t>Invoicing Information</w:t>
              </w:r>
            </w:hyperlink>
            <w:r w:rsidR="00371A09">
              <w:t xml:space="preserve"> page via e-mail to </w:t>
            </w:r>
            <w:hyperlink r:id="rId16" w:history="1">
              <w:r w:rsidR="00371A09" w:rsidRPr="00A854DD">
                <w:rPr>
                  <w:rStyle w:val="Hyperlink"/>
                </w:rPr>
                <w:t>contact@cecocert.com</w:t>
              </w:r>
            </w:hyperlink>
            <w:r w:rsidR="00371A09">
              <w:t>. This constitutes the Purchase Order.</w:t>
            </w:r>
          </w:p>
        </w:tc>
        <w:tc>
          <w:tcPr>
            <w:tcW w:w="2971" w:type="dxa"/>
            <w:vMerge/>
            <w:vAlign w:val="center"/>
          </w:tcPr>
          <w:p w14:paraId="380F9EB0" w14:textId="77777777" w:rsidR="00371A09" w:rsidRDefault="00371A09" w:rsidP="00CF09AB">
            <w:pPr>
              <w:jc w:val="left"/>
            </w:pPr>
          </w:p>
        </w:tc>
      </w:tr>
      <w:tr w:rsidR="00371A09" w14:paraId="799C7E35" w14:textId="77777777" w:rsidTr="00E1563A">
        <w:trPr>
          <w:cantSplit/>
        </w:trPr>
        <w:tc>
          <w:tcPr>
            <w:tcW w:w="6658" w:type="dxa"/>
          </w:tcPr>
          <w:p w14:paraId="37A9F3E6" w14:textId="3227FF1B" w:rsidR="00371A09" w:rsidRPr="00E20BE6" w:rsidRDefault="00371A09" w:rsidP="00BD1804">
            <w:pPr>
              <w:pStyle w:val="BulletL1"/>
              <w:numPr>
                <w:ilvl w:val="0"/>
                <w:numId w:val="0"/>
              </w:numPr>
            </w:pPr>
            <w:r>
              <w:t xml:space="preserve">TruCert provides the countersigned CEC Certificate Extension Purchase Order to </w:t>
            </w:r>
            <w:sdt>
              <w:sdtPr>
                <w:alias w:val="Company"/>
                <w:tag w:val=""/>
                <w:id w:val="1545800575"/>
                <w:placeholder>
                  <w:docPart w:val="ADA7FD95478A4760BE2A5A5D08D6D316"/>
                </w:placeholder>
                <w:dataBinding w:prefixMappings="xmlns:ns0='http://schemas.openxmlformats.org/officeDocument/2006/extended-properties' " w:xpath="/ns0:Properties[1]/ns0:Company[1]" w:storeItemID="{6668398D-A668-4E3E-A5EB-62B293D839F1}"/>
                <w:text/>
              </w:sdtPr>
              <w:sdtEndPr/>
              <w:sdtContent>
                <w:r>
                  <w:t>[Enter Company Name here]</w:t>
                </w:r>
              </w:sdtContent>
            </w:sdt>
            <w:r>
              <w:t>, and the invoice for the CEC Assessment. This constitutes the Purchase Order Confirmation.</w:t>
            </w:r>
          </w:p>
        </w:tc>
        <w:tc>
          <w:tcPr>
            <w:tcW w:w="2971" w:type="dxa"/>
            <w:vMerge/>
            <w:vAlign w:val="center"/>
          </w:tcPr>
          <w:p w14:paraId="0DFE8E0F" w14:textId="77777777" w:rsidR="00371A09" w:rsidRDefault="00371A09" w:rsidP="00CF09AB">
            <w:pPr>
              <w:jc w:val="left"/>
            </w:pPr>
          </w:p>
        </w:tc>
      </w:tr>
      <w:tr w:rsidR="00371A09" w14:paraId="20EE231B" w14:textId="77777777" w:rsidTr="00E1563A">
        <w:trPr>
          <w:cantSplit/>
        </w:trPr>
        <w:tc>
          <w:tcPr>
            <w:tcW w:w="6658" w:type="dxa"/>
          </w:tcPr>
          <w:p w14:paraId="03A2B044" w14:textId="401BDBAF" w:rsidR="00371A09" w:rsidRPr="00E20BE6" w:rsidRDefault="009D70ED" w:rsidP="00BD1804">
            <w:pPr>
              <w:pStyle w:val="BulletL1"/>
              <w:numPr>
                <w:ilvl w:val="0"/>
                <w:numId w:val="0"/>
              </w:numPr>
            </w:pPr>
            <w:sdt>
              <w:sdtPr>
                <w:alias w:val="Company"/>
                <w:tag w:val=""/>
                <w:id w:val="-1333298082"/>
                <w:placeholder>
                  <w:docPart w:val="513A3E958489442EAD8215472A4A72C6"/>
                </w:placeholder>
                <w:dataBinding w:prefixMappings="xmlns:ns0='http://schemas.openxmlformats.org/officeDocument/2006/extended-properties' " w:xpath="/ns0:Properties[1]/ns0:Company[1]" w:storeItemID="{6668398D-A668-4E3E-A5EB-62B293D839F1}"/>
                <w:text/>
              </w:sdtPr>
              <w:sdtEndPr/>
              <w:sdtContent>
                <w:r w:rsidR="00371A09">
                  <w:t>[Enter Company Name here]</w:t>
                </w:r>
              </w:sdtContent>
            </w:sdt>
            <w:r w:rsidR="00371A09">
              <w:t xml:space="preserve"> pays the fee for the CEC Certificate Extension in </w:t>
            </w:r>
            <w:proofErr w:type="gramStart"/>
            <w:r w:rsidR="00371A09">
              <w:t>full, and</w:t>
            </w:r>
            <w:proofErr w:type="gramEnd"/>
            <w:r w:rsidR="00371A09">
              <w:t xml:space="preserve"> is responsible for paying all occurring banking and currency conversion fees.</w:t>
            </w:r>
          </w:p>
        </w:tc>
        <w:tc>
          <w:tcPr>
            <w:tcW w:w="2971" w:type="dxa"/>
            <w:vMerge/>
            <w:vAlign w:val="center"/>
          </w:tcPr>
          <w:p w14:paraId="1350E1AB" w14:textId="183C50BE" w:rsidR="00371A09" w:rsidRDefault="00371A09" w:rsidP="00CF09AB">
            <w:pPr>
              <w:jc w:val="left"/>
            </w:pPr>
          </w:p>
        </w:tc>
      </w:tr>
      <w:tr w:rsidR="00342D5D" w14:paraId="008778AD" w14:textId="77777777" w:rsidTr="00E1563A">
        <w:trPr>
          <w:cantSplit/>
        </w:trPr>
        <w:tc>
          <w:tcPr>
            <w:tcW w:w="6658" w:type="dxa"/>
          </w:tcPr>
          <w:p w14:paraId="6AC58F4F" w14:textId="157620F6" w:rsidR="00342D5D" w:rsidRPr="00E20BE6" w:rsidRDefault="00342D5D" w:rsidP="00342D5D">
            <w:pPr>
              <w:pStyle w:val="BulletL1"/>
              <w:numPr>
                <w:ilvl w:val="0"/>
                <w:numId w:val="0"/>
              </w:numPr>
            </w:pPr>
            <w:r>
              <w:t>TruCert presents the request for CEC Certificate Extension to Mastercard.</w:t>
            </w:r>
          </w:p>
        </w:tc>
        <w:tc>
          <w:tcPr>
            <w:tcW w:w="2971" w:type="dxa"/>
            <w:vAlign w:val="center"/>
          </w:tcPr>
          <w:p w14:paraId="3817B4FF" w14:textId="1E62EB32" w:rsidR="00342D5D" w:rsidRDefault="00342D5D" w:rsidP="00342D5D">
            <w:pPr>
              <w:jc w:val="left"/>
            </w:pPr>
            <w:r>
              <w:t>Usually within 2 weeks of receipt of payment</w:t>
            </w:r>
          </w:p>
        </w:tc>
      </w:tr>
      <w:tr w:rsidR="00342D5D" w14:paraId="1D1168CE" w14:textId="77777777" w:rsidTr="00E1563A">
        <w:trPr>
          <w:cantSplit/>
        </w:trPr>
        <w:tc>
          <w:tcPr>
            <w:tcW w:w="6658" w:type="dxa"/>
          </w:tcPr>
          <w:p w14:paraId="682D36BF" w14:textId="2492098F" w:rsidR="00342D5D" w:rsidRPr="00E20BE6" w:rsidRDefault="00342D5D" w:rsidP="00342D5D">
            <w:pPr>
              <w:pStyle w:val="BulletL1"/>
              <w:numPr>
                <w:ilvl w:val="0"/>
                <w:numId w:val="0"/>
              </w:numPr>
            </w:pPr>
            <w:r>
              <w:t xml:space="preserve">TruCert issues the extended CEC Certificate to </w:t>
            </w:r>
            <w:sdt>
              <w:sdtPr>
                <w:alias w:val="Company"/>
                <w:tag w:val=""/>
                <w:id w:val="-1404065709"/>
                <w:placeholder>
                  <w:docPart w:val="9FD7192906F44F9FB221CCCFA6A319BC"/>
                </w:placeholder>
                <w:dataBinding w:prefixMappings="xmlns:ns0='http://schemas.openxmlformats.org/officeDocument/2006/extended-properties' " w:xpath="/ns0:Properties[1]/ns0:Company[1]" w:storeItemID="{6668398D-A668-4E3E-A5EB-62B293D839F1}"/>
                <w:text/>
              </w:sdtPr>
              <w:sdtEndPr/>
              <w:sdtContent>
                <w:r>
                  <w:t>[Enter Company Name here]</w:t>
                </w:r>
              </w:sdtContent>
            </w:sdt>
            <w:r>
              <w:t>.</w:t>
            </w:r>
          </w:p>
        </w:tc>
        <w:tc>
          <w:tcPr>
            <w:tcW w:w="2971" w:type="dxa"/>
            <w:vAlign w:val="center"/>
          </w:tcPr>
          <w:p w14:paraId="299A3C8B" w14:textId="1240628E" w:rsidR="00342D5D" w:rsidRDefault="00342D5D" w:rsidP="00342D5D">
            <w:pPr>
              <w:jc w:val="left"/>
            </w:pPr>
            <w:r>
              <w:t>Usually within 3 weeks of receipt of payment</w:t>
            </w:r>
          </w:p>
        </w:tc>
      </w:tr>
      <w:bookmarkEnd w:id="2"/>
    </w:tbl>
    <w:p w14:paraId="56B03D87" w14:textId="77777777" w:rsidR="00423089" w:rsidRPr="00003CB5" w:rsidRDefault="00423089" w:rsidP="000A2F04">
      <w:pPr>
        <w:rPr>
          <w:color w:val="A6A6A6" w:themeColor="background1" w:themeShade="A6"/>
          <w:lang w:val="en-CA"/>
        </w:rPr>
      </w:pPr>
    </w:p>
    <w:p w14:paraId="75F046C9" w14:textId="55DDB4F9" w:rsidR="00FB3E21" w:rsidRPr="00025892" w:rsidRDefault="00184BEA" w:rsidP="00E5390E">
      <w:pPr>
        <w:rPr>
          <w:lang w:val="en-US"/>
        </w:rPr>
      </w:pPr>
      <w:r w:rsidRPr="00025892">
        <w:rPr>
          <w:lang w:val="en-US"/>
        </w:rPr>
        <w:t>Nanaimo</w:t>
      </w:r>
      <w:r w:rsidR="00FB3E21" w:rsidRPr="00025892">
        <w:rPr>
          <w:lang w:val="en-US"/>
        </w:rPr>
        <w:t xml:space="preserve">, </w:t>
      </w:r>
      <w:sdt>
        <w:sdtPr>
          <w:rPr>
            <w:lang w:val="en-US"/>
          </w:rPr>
          <w:alias w:val="Publish Date"/>
          <w:tag w:val=""/>
          <w:id w:val="-574202790"/>
          <w:placeholder>
            <w:docPart w:val="67FEA5E9C4694D169309802FE23D5105"/>
          </w:placeholder>
          <w:dataBinding w:prefixMappings="xmlns:ns0='http://schemas.microsoft.com/office/2006/coverPageProps' " w:xpath="/ns0:CoverPageProperties[1]/ns0:PublishDate[1]" w:storeItemID="{55AF091B-3C7A-41E3-B477-F2FDAA23CFDA}"/>
          <w:date w:fullDate="2022-07-06T00:00:00Z">
            <w:dateFormat w:val="yyyy-MM-dd"/>
            <w:lid w:val="en-GB"/>
            <w:storeMappedDataAs w:val="dateTime"/>
            <w:calendar w:val="gregorian"/>
          </w:date>
        </w:sdtPr>
        <w:sdtEndPr/>
        <w:sdtContent>
          <w:r w:rsidR="00351494">
            <w:t>2022-07-06</w:t>
          </w:r>
        </w:sdtContent>
      </w:sdt>
    </w:p>
    <w:p w14:paraId="1DD88D73" w14:textId="77777777" w:rsidR="00FB3E21" w:rsidRPr="00025892" w:rsidRDefault="00D44801" w:rsidP="00E5390E">
      <w:pPr>
        <w:rPr>
          <w:lang w:val="en-US"/>
        </w:rPr>
      </w:pPr>
      <w:r w:rsidRPr="00025892">
        <w:rPr>
          <w:noProof/>
          <w:lang w:eastAsia="en-CA"/>
        </w:rPr>
        <w:drawing>
          <wp:inline distT="0" distB="0" distL="0" distR="0" wp14:anchorId="46825332" wp14:editId="10BE8899">
            <wp:extent cx="2846070" cy="965835"/>
            <wp:effectExtent l="19050" t="0" r="0" b="0"/>
            <wp:docPr id="1" name="Picture 1" descr="SignatureU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gnatureUwe"/>
                    <pic:cNvPicPr>
                      <a:picLocks noChangeAspect="1" noChangeArrowheads="1"/>
                    </pic:cNvPicPr>
                  </pic:nvPicPr>
                  <pic:blipFill>
                    <a:blip r:embed="rId17" cstate="print"/>
                    <a:srcRect/>
                    <a:stretch>
                      <a:fillRect/>
                    </a:stretch>
                  </pic:blipFill>
                  <pic:spPr bwMode="auto">
                    <a:xfrm>
                      <a:off x="0" y="0"/>
                      <a:ext cx="2846070" cy="965835"/>
                    </a:xfrm>
                    <a:prstGeom prst="rect">
                      <a:avLst/>
                    </a:prstGeom>
                    <a:noFill/>
                    <a:ln w="9525">
                      <a:noFill/>
                      <a:miter lim="800000"/>
                      <a:headEnd/>
                      <a:tailEnd/>
                    </a:ln>
                  </pic:spPr>
                </pic:pic>
              </a:graphicData>
            </a:graphic>
          </wp:inline>
        </w:drawing>
      </w:r>
    </w:p>
    <w:p w14:paraId="17B73525" w14:textId="77777777" w:rsidR="00FB3E21" w:rsidRPr="00025892" w:rsidRDefault="00FB3E21" w:rsidP="00E5390E">
      <w:pPr>
        <w:rPr>
          <w:lang w:val="en-US"/>
        </w:rPr>
      </w:pPr>
      <w:r w:rsidRPr="00025892">
        <w:rPr>
          <w:lang w:val="en-US"/>
        </w:rPr>
        <w:t>Uwe Trüggelmann</w:t>
      </w:r>
    </w:p>
    <w:p w14:paraId="6A7E810A" w14:textId="78442468" w:rsidR="00F73152" w:rsidRDefault="00FB3E21" w:rsidP="00187AAC">
      <w:pPr>
        <w:rPr>
          <w:lang w:val="en-US"/>
        </w:rPr>
      </w:pPr>
      <w:r w:rsidRPr="00025892">
        <w:rPr>
          <w:lang w:val="en-US"/>
        </w:rPr>
        <w:t>(Managing Director)</w:t>
      </w:r>
      <w:r w:rsidR="00F73152">
        <w:rPr>
          <w:lang w:val="en-US"/>
        </w:rPr>
        <w:br w:type="page"/>
      </w:r>
    </w:p>
    <w:p w14:paraId="12294A1B" w14:textId="160F50DA" w:rsidR="00512DC3" w:rsidRDefault="006D3BCF" w:rsidP="003710C1">
      <w:pPr>
        <w:pStyle w:val="Heading1"/>
        <w:rPr>
          <w:lang w:val="en-CA"/>
        </w:rPr>
      </w:pPr>
      <w:bookmarkStart w:id="3" w:name="_CEC_Certification_Assessment"/>
      <w:bookmarkStart w:id="4" w:name="_CEC_Assessment_Purchase"/>
      <w:bookmarkStart w:id="5" w:name="_CEC_Certificate_Extension"/>
      <w:bookmarkStart w:id="6" w:name="_Ref301430169"/>
      <w:bookmarkEnd w:id="3"/>
      <w:bookmarkEnd w:id="4"/>
      <w:bookmarkEnd w:id="5"/>
      <w:r>
        <w:rPr>
          <w:lang w:val="en-CA"/>
        </w:rPr>
        <w:lastRenderedPageBreak/>
        <w:t xml:space="preserve">CEC </w:t>
      </w:r>
      <w:r w:rsidR="00CC7B9B">
        <w:rPr>
          <w:lang w:val="en-CA"/>
        </w:rPr>
        <w:t>Certificate Extension</w:t>
      </w:r>
      <w:r w:rsidR="003710C1" w:rsidRPr="00025892">
        <w:rPr>
          <w:lang w:val="en-CA"/>
        </w:rPr>
        <w:t xml:space="preserve"> Purchase Order</w:t>
      </w:r>
      <w:bookmarkEnd w:id="6"/>
    </w:p>
    <w:tbl>
      <w:tblPr>
        <w:tblStyle w:val="TableGrid"/>
        <w:tblW w:w="9644" w:type="dxa"/>
        <w:tblLook w:val="04A0" w:firstRow="1" w:lastRow="0" w:firstColumn="1" w:lastColumn="0" w:noHBand="0" w:noVBand="1"/>
      </w:tblPr>
      <w:tblGrid>
        <w:gridCol w:w="3057"/>
        <w:gridCol w:w="6587"/>
      </w:tblGrid>
      <w:tr w:rsidR="00803D03" w:rsidRPr="00025892" w14:paraId="2CD29C30" w14:textId="77777777" w:rsidTr="00AF25F6">
        <w:tc>
          <w:tcPr>
            <w:tcW w:w="9644" w:type="dxa"/>
            <w:gridSpan w:val="2"/>
            <w:shd w:val="clear" w:color="auto" w:fill="D9D9D9" w:themeFill="background1" w:themeFillShade="D9"/>
          </w:tcPr>
          <w:p w14:paraId="555B5B83" w14:textId="2ACA4665" w:rsidR="00803D03" w:rsidRPr="00025892" w:rsidRDefault="004F18BC" w:rsidP="00AF25F6">
            <w:pPr>
              <w:rPr>
                <w:b/>
                <w:lang w:val="en-US"/>
              </w:rPr>
            </w:pPr>
            <w:r>
              <w:rPr>
                <w:b/>
                <w:lang w:val="en-US"/>
              </w:rPr>
              <w:t>Identify the certificate to extend</w:t>
            </w:r>
            <w:r w:rsidR="008E05F3">
              <w:rPr>
                <w:b/>
                <w:lang w:val="en-US"/>
              </w:rPr>
              <w:t xml:space="preserve"> </w:t>
            </w:r>
            <w:proofErr w:type="spellStart"/>
            <w:r w:rsidR="008E05F3">
              <w:rPr>
                <w:b/>
                <w:lang w:val="en-US"/>
              </w:rPr>
              <w:t>nby</w:t>
            </w:r>
            <w:proofErr w:type="spellEnd"/>
            <w:r w:rsidR="008E05F3">
              <w:rPr>
                <w:b/>
                <w:lang w:val="en-US"/>
              </w:rPr>
              <w:t xml:space="preserve"> providing the following information as shown on the CEC Certificate to be extended</w:t>
            </w:r>
            <w:r>
              <w:rPr>
                <w:b/>
                <w:lang w:val="en-US"/>
              </w:rPr>
              <w:t>:</w:t>
            </w:r>
          </w:p>
        </w:tc>
      </w:tr>
      <w:tr w:rsidR="008E05F3" w:rsidRPr="00025892" w14:paraId="622BBAC2" w14:textId="77777777" w:rsidTr="00EA394B">
        <w:tc>
          <w:tcPr>
            <w:tcW w:w="3057" w:type="dxa"/>
            <w:shd w:val="clear" w:color="auto" w:fill="D9D9D9" w:themeFill="background1" w:themeFillShade="D9"/>
          </w:tcPr>
          <w:p w14:paraId="2148A978" w14:textId="0E9D84DE" w:rsidR="008E05F3" w:rsidRDefault="008E05F3" w:rsidP="00AF25F6">
            <w:pPr>
              <w:rPr>
                <w:b/>
                <w:lang w:val="en-US"/>
              </w:rPr>
            </w:pPr>
            <w:r>
              <w:rPr>
                <w:b/>
                <w:lang w:val="en-US"/>
              </w:rPr>
              <w:t>Company Name</w:t>
            </w:r>
          </w:p>
        </w:tc>
        <w:sdt>
          <w:sdtPr>
            <w:alias w:val="Company Name on the Certificate"/>
            <w:tag w:val="certCompName"/>
            <w:id w:val="1919443591"/>
            <w:placeholder>
              <w:docPart w:val="DefaultPlaceholder_-1854013440"/>
            </w:placeholder>
            <w:showingPlcHdr/>
            <w15:color w:val="0000FF"/>
          </w:sdtPr>
          <w:sdtEndPr>
            <w:rPr>
              <w:rStyle w:val="BulletL1Char"/>
            </w:rPr>
          </w:sdtEndPr>
          <w:sdtContent>
            <w:tc>
              <w:tcPr>
                <w:tcW w:w="6587" w:type="dxa"/>
                <w:shd w:val="clear" w:color="auto" w:fill="DBE5F1" w:themeFill="accent1" w:themeFillTint="33"/>
              </w:tcPr>
              <w:p w14:paraId="7B9A1BDC" w14:textId="73F4574D" w:rsidR="008E05F3" w:rsidRDefault="008E05F3" w:rsidP="008E05F3">
                <w:pPr>
                  <w:pStyle w:val="BulletL1NoSpace"/>
                  <w:numPr>
                    <w:ilvl w:val="0"/>
                    <w:numId w:val="0"/>
                  </w:numPr>
                  <w:rPr>
                    <w:rStyle w:val="BulletL1Char"/>
                  </w:rPr>
                </w:pPr>
                <w:r w:rsidRPr="00B4648C">
                  <w:rPr>
                    <w:rStyle w:val="PlaceholderText"/>
                  </w:rPr>
                  <w:t>Click or tap here to enter text.</w:t>
                </w:r>
              </w:p>
            </w:tc>
          </w:sdtContent>
        </w:sdt>
      </w:tr>
      <w:tr w:rsidR="00803D03" w:rsidRPr="00025892" w14:paraId="6590F707" w14:textId="77777777" w:rsidTr="00EA394B">
        <w:tc>
          <w:tcPr>
            <w:tcW w:w="3057" w:type="dxa"/>
            <w:shd w:val="clear" w:color="auto" w:fill="D9D9D9" w:themeFill="background1" w:themeFillShade="D9"/>
          </w:tcPr>
          <w:p w14:paraId="7C987B53" w14:textId="41CB90C1" w:rsidR="00803D03" w:rsidRPr="008E05F3" w:rsidRDefault="008E05F3" w:rsidP="00AF25F6">
            <w:pPr>
              <w:rPr>
                <w:b/>
                <w:lang w:val="en-US"/>
              </w:rPr>
            </w:pPr>
            <w:r w:rsidRPr="008E05F3">
              <w:rPr>
                <w:b/>
                <w:lang w:val="en-US"/>
              </w:rPr>
              <w:t>Commercial Product Name</w:t>
            </w:r>
          </w:p>
        </w:tc>
        <w:sdt>
          <w:sdtPr>
            <w:alias w:val="Commercial product name"/>
            <w:tag w:val="certProductName"/>
            <w:id w:val="-311719533"/>
            <w:placeholder>
              <w:docPart w:val="A54AAEC08136424B8D8D88A5DC9BF64C"/>
            </w:placeholder>
            <w:showingPlcHdr/>
            <w15:color w:val="0000FF"/>
          </w:sdtPr>
          <w:sdtEndPr/>
          <w:sdtContent>
            <w:tc>
              <w:tcPr>
                <w:tcW w:w="6587" w:type="dxa"/>
                <w:shd w:val="clear" w:color="auto" w:fill="DBE5F1" w:themeFill="accent1" w:themeFillTint="33"/>
              </w:tcPr>
              <w:p w14:paraId="00C01FCF" w14:textId="48E7E8D4" w:rsidR="00803D03" w:rsidRPr="00E55923" w:rsidRDefault="00F53BE1" w:rsidP="008E05F3">
                <w:pPr>
                  <w:pStyle w:val="BulletL1NoSpace"/>
                  <w:numPr>
                    <w:ilvl w:val="0"/>
                    <w:numId w:val="0"/>
                  </w:numPr>
                </w:pPr>
                <w:r w:rsidRPr="003B2F66">
                  <w:rPr>
                    <w:rStyle w:val="PlaceholderText"/>
                  </w:rPr>
                  <w:t>Click or tap here to enter text.</w:t>
                </w:r>
              </w:p>
            </w:tc>
          </w:sdtContent>
        </w:sdt>
      </w:tr>
      <w:tr w:rsidR="00803D03" w:rsidRPr="00025892" w14:paraId="32358255" w14:textId="77777777" w:rsidTr="00EA394B">
        <w:tc>
          <w:tcPr>
            <w:tcW w:w="3057" w:type="dxa"/>
            <w:shd w:val="clear" w:color="auto" w:fill="D9D9D9" w:themeFill="background1" w:themeFillShade="D9"/>
          </w:tcPr>
          <w:p w14:paraId="0561B58B" w14:textId="529CFD06" w:rsidR="00803D03" w:rsidRDefault="00803D03" w:rsidP="00AF25F6">
            <w:pPr>
              <w:rPr>
                <w:b/>
                <w:lang w:val="en-US"/>
              </w:rPr>
            </w:pPr>
            <w:r>
              <w:rPr>
                <w:b/>
                <w:lang w:val="en-US"/>
              </w:rPr>
              <w:t xml:space="preserve">Sites to be </w:t>
            </w:r>
            <w:r w:rsidR="00D528C3">
              <w:rPr>
                <w:b/>
                <w:lang w:val="en-US"/>
              </w:rPr>
              <w:t>i</w:t>
            </w:r>
            <w:r>
              <w:rPr>
                <w:b/>
                <w:lang w:val="en-US"/>
              </w:rPr>
              <w:t xml:space="preserve">ncluded in the </w:t>
            </w:r>
            <w:r w:rsidR="00DA0346">
              <w:rPr>
                <w:b/>
                <w:lang w:val="en-US"/>
              </w:rPr>
              <w:t xml:space="preserve">CEC </w:t>
            </w:r>
            <w:r w:rsidR="001F2829">
              <w:rPr>
                <w:b/>
                <w:lang w:val="en-US"/>
              </w:rPr>
              <w:t>Certificate Extension</w:t>
            </w:r>
            <w:r>
              <w:rPr>
                <w:b/>
                <w:lang w:val="en-US"/>
              </w:rPr>
              <w:t>:</w:t>
            </w:r>
          </w:p>
          <w:p w14:paraId="107E46F4" w14:textId="6A8D5BBD" w:rsidR="00803D03" w:rsidRPr="00E24B7F" w:rsidRDefault="00803D03" w:rsidP="00AF25F6">
            <w:pPr>
              <w:rPr>
                <w:bCs/>
                <w:lang w:val="en-US"/>
              </w:rPr>
            </w:pPr>
            <w:r w:rsidRPr="00E24B7F">
              <w:rPr>
                <w:bCs/>
                <w:lang w:val="en-US"/>
              </w:rPr>
              <w:t>List sites (city, country), one per line</w:t>
            </w:r>
            <w:r w:rsidR="001F2829">
              <w:rPr>
                <w:bCs/>
                <w:lang w:val="en-US"/>
              </w:rPr>
              <w:t xml:space="preserve">; the sites must already be included on the CEC Certificate to be extended. </w:t>
            </w:r>
          </w:p>
        </w:tc>
        <w:sdt>
          <w:sdtPr>
            <w:alias w:val="List of Production Sites"/>
            <w:tag w:val="certSites"/>
            <w:id w:val="2146856763"/>
            <w:placeholder>
              <w:docPart w:val="A78C7670337E4623900D78C83FBF3656"/>
            </w:placeholder>
            <w:showingPlcHdr/>
            <w15:color w:val="0000FF"/>
          </w:sdtPr>
          <w:sdtEndPr>
            <w:rPr>
              <w:color w:val="000000" w:themeColor="text1"/>
            </w:rPr>
          </w:sdtEndPr>
          <w:sdtContent>
            <w:tc>
              <w:tcPr>
                <w:tcW w:w="6587" w:type="dxa"/>
                <w:shd w:val="clear" w:color="auto" w:fill="DBE5F1" w:themeFill="accent1" w:themeFillTint="33"/>
              </w:tcPr>
              <w:p w14:paraId="5774AD9F" w14:textId="56BE9DE5" w:rsidR="00803D03" w:rsidRPr="00E55923" w:rsidRDefault="00F53BE1" w:rsidP="00E55923">
                <w:pPr>
                  <w:pStyle w:val="BulletL1NoSpace"/>
                </w:pPr>
                <w:r w:rsidRPr="00003CB5">
                  <w:rPr>
                    <w:rStyle w:val="PlaceholderText"/>
                    <w:color w:val="808080" w:themeColor="background1" w:themeShade="80"/>
                  </w:rPr>
                  <w:t>Click or tap here to enter text.</w:t>
                </w:r>
              </w:p>
            </w:tc>
          </w:sdtContent>
        </w:sdt>
      </w:tr>
      <w:tr w:rsidR="008E05F3" w:rsidRPr="00025892" w14:paraId="16BF4E50" w14:textId="77777777" w:rsidTr="00EA394B">
        <w:tc>
          <w:tcPr>
            <w:tcW w:w="3057" w:type="dxa"/>
            <w:shd w:val="clear" w:color="auto" w:fill="D9D9D9" w:themeFill="background1" w:themeFillShade="D9"/>
          </w:tcPr>
          <w:p w14:paraId="63B8256A" w14:textId="4ACCEEBE" w:rsidR="008E05F3" w:rsidRDefault="008E05F3" w:rsidP="00AF25F6">
            <w:pPr>
              <w:rPr>
                <w:b/>
                <w:lang w:val="en-US"/>
              </w:rPr>
            </w:pPr>
            <w:r>
              <w:rPr>
                <w:b/>
                <w:lang w:val="en-US"/>
              </w:rPr>
              <w:t>Expiration Date</w:t>
            </w:r>
          </w:p>
        </w:tc>
        <w:sdt>
          <w:sdtPr>
            <w:alias w:val="Expiry Date of the Current Certificate"/>
            <w:tag w:val="certExpDate"/>
            <w:id w:val="1399718757"/>
            <w:placeholder>
              <w:docPart w:val="DefaultPlaceholder_-1854013437"/>
            </w:placeholder>
            <w:showingPlcHdr/>
            <w15:color w:val="0000FF"/>
            <w:date>
              <w:dateFormat w:val="yyyy-MM-dd"/>
              <w:lid w:val="en-CA"/>
              <w:storeMappedDataAs w:val="dateTime"/>
              <w:calendar w:val="gregorian"/>
            </w:date>
          </w:sdtPr>
          <w:sdtEndPr>
            <w:rPr>
              <w:rStyle w:val="BulletL1Char"/>
              <w:color w:val="000000" w:themeColor="text1"/>
            </w:rPr>
          </w:sdtEndPr>
          <w:sdtContent>
            <w:tc>
              <w:tcPr>
                <w:tcW w:w="6587" w:type="dxa"/>
                <w:shd w:val="clear" w:color="auto" w:fill="DBE5F1" w:themeFill="accent1" w:themeFillTint="33"/>
              </w:tcPr>
              <w:p w14:paraId="2A804AB8" w14:textId="302B6A63" w:rsidR="008E05F3" w:rsidRDefault="008E05F3" w:rsidP="008E05F3">
                <w:pPr>
                  <w:pStyle w:val="BulletL1NoSpace"/>
                  <w:numPr>
                    <w:ilvl w:val="0"/>
                    <w:numId w:val="0"/>
                  </w:numPr>
                  <w:rPr>
                    <w:rStyle w:val="BulletL1Char"/>
                    <w:color w:val="000000" w:themeColor="text1"/>
                  </w:rPr>
                </w:pPr>
                <w:r w:rsidRPr="00B4648C">
                  <w:rPr>
                    <w:rStyle w:val="PlaceholderText"/>
                  </w:rPr>
                  <w:t>Click or tap to enter a date.</w:t>
                </w:r>
              </w:p>
            </w:tc>
          </w:sdtContent>
        </w:sdt>
      </w:tr>
      <w:tr w:rsidR="008E05F3" w:rsidRPr="00025892" w14:paraId="51072975" w14:textId="77777777" w:rsidTr="00EA394B">
        <w:tc>
          <w:tcPr>
            <w:tcW w:w="3057" w:type="dxa"/>
            <w:shd w:val="clear" w:color="auto" w:fill="D9D9D9" w:themeFill="background1" w:themeFillShade="D9"/>
          </w:tcPr>
          <w:p w14:paraId="3CAE2E13" w14:textId="5D941880" w:rsidR="008E05F3" w:rsidRDefault="008E05F3" w:rsidP="00AF25F6">
            <w:pPr>
              <w:rPr>
                <w:b/>
                <w:lang w:val="en-US"/>
              </w:rPr>
            </w:pPr>
            <w:r>
              <w:rPr>
                <w:b/>
                <w:lang w:val="en-US"/>
              </w:rPr>
              <w:t>Certificate Number</w:t>
            </w:r>
          </w:p>
        </w:tc>
        <w:sdt>
          <w:sdtPr>
            <w:alias w:val="Certificate Number"/>
            <w:tag w:val="certNum"/>
            <w:id w:val="167223980"/>
            <w:placeholder>
              <w:docPart w:val="DefaultPlaceholder_-1854013440"/>
            </w:placeholder>
            <w:showingPlcHdr/>
            <w15:color w:val="0000FF"/>
          </w:sdtPr>
          <w:sdtEndPr/>
          <w:sdtContent>
            <w:tc>
              <w:tcPr>
                <w:tcW w:w="6587" w:type="dxa"/>
                <w:shd w:val="clear" w:color="auto" w:fill="DBE5F1" w:themeFill="accent1" w:themeFillTint="33"/>
              </w:tcPr>
              <w:p w14:paraId="012A5B8F" w14:textId="07BDB45B" w:rsidR="008E05F3" w:rsidRPr="008E05F3" w:rsidRDefault="00F20C71" w:rsidP="008E05F3">
                <w:pPr>
                  <w:pStyle w:val="BulletL1NoSpace"/>
                  <w:numPr>
                    <w:ilvl w:val="0"/>
                    <w:numId w:val="0"/>
                  </w:numPr>
                </w:pPr>
                <w:r w:rsidRPr="00B4648C">
                  <w:rPr>
                    <w:rStyle w:val="PlaceholderText"/>
                  </w:rPr>
                  <w:t>Click or tap here to enter text.</w:t>
                </w:r>
              </w:p>
            </w:tc>
          </w:sdtContent>
        </w:sdt>
      </w:tr>
    </w:tbl>
    <w:p w14:paraId="04623F7D" w14:textId="77777777" w:rsidR="003D6CB5" w:rsidRDefault="00DA0346" w:rsidP="00803D03">
      <w:pPr>
        <w:rPr>
          <w:i/>
          <w:iCs/>
          <w:sz w:val="18"/>
          <w:szCs w:val="16"/>
          <w:lang w:val="en-US"/>
        </w:rPr>
        <w:sectPr w:rsidR="003D6CB5" w:rsidSect="0022044B">
          <w:headerReference w:type="even" r:id="rId18"/>
          <w:headerReference w:type="default" r:id="rId19"/>
          <w:footerReference w:type="default" r:id="rId20"/>
          <w:type w:val="continuous"/>
          <w:pgSz w:w="11907" w:h="16840" w:code="9"/>
          <w:pgMar w:top="1418" w:right="1134" w:bottom="851" w:left="1134" w:header="720" w:footer="284" w:gutter="0"/>
          <w:cols w:space="720"/>
          <w:titlePg/>
        </w:sectPr>
      </w:pPr>
      <w:r w:rsidRPr="00A76C71">
        <w:rPr>
          <w:i/>
          <w:iCs/>
          <w:sz w:val="18"/>
          <w:szCs w:val="16"/>
          <w:lang w:val="en-US"/>
        </w:rPr>
        <w:t>Note: Add (CEC) after the product or site if it is already covered by a valid CEC Certificate.</w:t>
      </w:r>
    </w:p>
    <w:bookmarkStart w:id="7" w:name="_MON_1712819438"/>
    <w:bookmarkEnd w:id="7"/>
    <w:p w14:paraId="7332E326" w14:textId="6EEB9B52" w:rsidR="007A7A03" w:rsidRDefault="00B25659" w:rsidP="00806BFC">
      <w:pPr>
        <w:spacing w:after="0"/>
        <w:rPr>
          <w:b/>
          <w:bCs/>
          <w:i/>
          <w:iCs/>
          <w:lang w:val="en-US"/>
        </w:rPr>
      </w:pPr>
      <w:r>
        <w:rPr>
          <w:b/>
          <w:bCs/>
          <w:i/>
          <w:iCs/>
          <w:lang w:val="en-US"/>
        </w:rPr>
        <w:object w:dxaOrig="9903" w:dyaOrig="1784" w14:anchorId="0DE8DA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pt;height:82.2pt" o:ole="">
            <v:imagedata r:id="rId21" o:title=""/>
          </v:shape>
          <o:OLEObject Type="Embed" ProgID="Excel.Sheet.12" ShapeID="_x0000_i1025" DrawAspect="Content" ObjectID="_1719683247" r:id="rId22"/>
        </w:object>
      </w:r>
    </w:p>
    <w:p w14:paraId="4235C603" w14:textId="77777777" w:rsidR="003D6CB5" w:rsidRDefault="003D6CB5" w:rsidP="00803D03">
      <w:pPr>
        <w:rPr>
          <w:i/>
          <w:iCs/>
          <w:sz w:val="18"/>
          <w:szCs w:val="16"/>
          <w:lang w:val="en-US"/>
        </w:rPr>
        <w:sectPr w:rsidR="003D6CB5" w:rsidSect="0022044B">
          <w:type w:val="continuous"/>
          <w:pgSz w:w="11907" w:h="16840" w:code="9"/>
          <w:pgMar w:top="1418" w:right="1134" w:bottom="851" w:left="1134" w:header="720" w:footer="284" w:gutter="0"/>
          <w:cols w:space="720"/>
          <w:formProt w:val="0"/>
          <w:titlePg/>
        </w:sectPr>
      </w:pPr>
    </w:p>
    <w:p w14:paraId="197E5B83" w14:textId="5C49529F" w:rsidR="007A7A03" w:rsidRPr="00A76C71" w:rsidRDefault="00A76C71" w:rsidP="00803D03">
      <w:pPr>
        <w:rPr>
          <w:i/>
          <w:iCs/>
          <w:sz w:val="18"/>
          <w:szCs w:val="16"/>
          <w:lang w:val="en-US"/>
        </w:rPr>
      </w:pPr>
      <w:r w:rsidRPr="00A76C71">
        <w:rPr>
          <w:i/>
          <w:iCs/>
          <w:sz w:val="18"/>
          <w:szCs w:val="16"/>
          <w:lang w:val="en-US"/>
        </w:rPr>
        <w:t xml:space="preserve">Note: To enter the number of products </w:t>
      </w:r>
      <w:r>
        <w:rPr>
          <w:i/>
          <w:iCs/>
          <w:sz w:val="18"/>
          <w:szCs w:val="16"/>
          <w:lang w:val="en-US"/>
        </w:rPr>
        <w:t>into the above table</w:t>
      </w:r>
      <w:r w:rsidRPr="00A76C71">
        <w:rPr>
          <w:i/>
          <w:iCs/>
          <w:sz w:val="18"/>
          <w:szCs w:val="16"/>
          <w:lang w:val="en-US"/>
        </w:rPr>
        <w:t xml:space="preserve">, </w:t>
      </w:r>
      <w:r w:rsidRPr="00530B27">
        <w:rPr>
          <w:b/>
          <w:bCs/>
          <w:i/>
          <w:iCs/>
          <w:sz w:val="18"/>
          <w:szCs w:val="16"/>
          <w:u w:val="single"/>
          <w:lang w:val="en-US"/>
        </w:rPr>
        <w:t xml:space="preserve">double click the table </w:t>
      </w:r>
      <w:r w:rsidRPr="00A76C71">
        <w:rPr>
          <w:i/>
          <w:iCs/>
          <w:sz w:val="18"/>
          <w:szCs w:val="16"/>
          <w:lang w:val="en-US"/>
        </w:rPr>
        <w:t>and then select the desired values from the drop-down menu in the blue cell</w:t>
      </w:r>
      <w:r w:rsidR="00530B27">
        <w:rPr>
          <w:i/>
          <w:iCs/>
          <w:sz w:val="18"/>
          <w:szCs w:val="16"/>
          <w:lang w:val="en-US"/>
        </w:rPr>
        <w:t xml:space="preserve"> in the leftmost column</w:t>
      </w:r>
      <w:r w:rsidRPr="00A76C71">
        <w:rPr>
          <w:i/>
          <w:iCs/>
          <w:sz w:val="18"/>
          <w:szCs w:val="16"/>
          <w:lang w:val="en-US"/>
        </w:rPr>
        <w:t>.</w:t>
      </w:r>
    </w:p>
    <w:tbl>
      <w:tblPr>
        <w:tblStyle w:val="TableGrid"/>
        <w:tblW w:w="9634" w:type="dxa"/>
        <w:tblLayout w:type="fixed"/>
        <w:tblLook w:val="04A0" w:firstRow="1" w:lastRow="0" w:firstColumn="1" w:lastColumn="0" w:noHBand="0" w:noVBand="1"/>
      </w:tblPr>
      <w:tblGrid>
        <w:gridCol w:w="9634"/>
      </w:tblGrid>
      <w:tr w:rsidR="00224C8B" w:rsidRPr="00025892" w14:paraId="5F8F39DE" w14:textId="77777777" w:rsidTr="00C32629">
        <w:tc>
          <w:tcPr>
            <w:tcW w:w="9634" w:type="dxa"/>
            <w:shd w:val="clear" w:color="auto" w:fill="DBE5F1" w:themeFill="accent1" w:themeFillTint="33"/>
            <w:vAlign w:val="center"/>
          </w:tcPr>
          <w:p w14:paraId="64A9C248" w14:textId="0D1FD7A6" w:rsidR="00224C8B" w:rsidRPr="009D5FFE" w:rsidRDefault="009D70ED" w:rsidP="00C32629">
            <w:pPr>
              <w:spacing w:before="60" w:after="60"/>
              <w:rPr>
                <w:lang w:val="en-US"/>
              </w:rPr>
            </w:pPr>
            <w:sdt>
              <w:sdtPr>
                <w:rPr>
                  <w:lang w:val="en-US"/>
                </w:rPr>
                <w:alias w:val="Vendor cannot use DocuSign.com"/>
                <w:tag w:val="VenNoDocuSign"/>
                <w:id w:val="141935636"/>
                <w15:color w:val="0000FF"/>
                <w14:checkbox>
                  <w14:checked w14:val="0"/>
                  <w14:checkedState w14:val="2612" w14:font="MS Gothic"/>
                  <w14:uncheckedState w14:val="2610" w14:font="MS Gothic"/>
                </w14:checkbox>
              </w:sdtPr>
              <w:sdtEndPr/>
              <w:sdtContent>
                <w:r w:rsidR="004A5704">
                  <w:rPr>
                    <w:rFonts w:ascii="MS Gothic" w:eastAsia="MS Gothic" w:hAnsi="MS Gothic" w:hint="eastAsia"/>
                    <w:lang w:val="en-US"/>
                  </w:rPr>
                  <w:t>☐</w:t>
                </w:r>
              </w:sdtContent>
            </w:sdt>
            <w:r w:rsidR="00224C8B" w:rsidRPr="009D5FFE">
              <w:rPr>
                <w:lang w:val="en-US"/>
              </w:rPr>
              <w:t xml:space="preserve"> </w:t>
            </w:r>
            <w:r w:rsidR="00224C8B" w:rsidRPr="009D5FFE">
              <w:rPr>
                <w:b/>
                <w:bCs/>
                <w:lang w:val="en-US"/>
              </w:rPr>
              <w:t xml:space="preserve">If Vendor cannot use DocuSign.com to sign the PO, then tick </w:t>
            </w:r>
            <w:r w:rsidR="007A7A03">
              <w:rPr>
                <w:b/>
                <w:bCs/>
                <w:lang w:val="en-US"/>
              </w:rPr>
              <w:t>the box to the left</w:t>
            </w:r>
            <w:r w:rsidR="00224C8B" w:rsidRPr="009D5FFE">
              <w:rPr>
                <w:b/>
                <w:bCs/>
                <w:lang w:val="en-US"/>
              </w:rPr>
              <w:t>.</w:t>
            </w:r>
          </w:p>
        </w:tc>
      </w:tr>
    </w:tbl>
    <w:p w14:paraId="692E0612" w14:textId="77777777" w:rsidR="00224C8B" w:rsidRPr="00803D03" w:rsidRDefault="00224C8B" w:rsidP="00806BFC">
      <w:pPr>
        <w:spacing w:after="0"/>
        <w:rPr>
          <w:b/>
          <w:bCs/>
          <w:i/>
          <w:iCs/>
          <w:lang w:val="en-US"/>
        </w:rPr>
      </w:pPr>
    </w:p>
    <w:tbl>
      <w:tblPr>
        <w:tblStyle w:val="TableGrid"/>
        <w:tblW w:w="0" w:type="auto"/>
        <w:tblLook w:val="01E0" w:firstRow="1" w:lastRow="1" w:firstColumn="1" w:lastColumn="1" w:noHBand="0" w:noVBand="0"/>
      </w:tblPr>
      <w:tblGrid>
        <w:gridCol w:w="2752"/>
        <w:gridCol w:w="6877"/>
      </w:tblGrid>
      <w:tr w:rsidR="00FB3E21" w:rsidRPr="00025892" w14:paraId="62BF063B" w14:textId="77777777">
        <w:trPr>
          <w:trHeight w:val="363"/>
        </w:trPr>
        <w:tc>
          <w:tcPr>
            <w:tcW w:w="9855" w:type="dxa"/>
            <w:gridSpan w:val="2"/>
          </w:tcPr>
          <w:p w14:paraId="550CAFBF" w14:textId="63F678E9" w:rsidR="00FB3E21" w:rsidRPr="00025892" w:rsidRDefault="00512DC3" w:rsidP="00710B17">
            <w:pPr>
              <w:pStyle w:val="Heading3"/>
              <w:outlineLvl w:val="2"/>
            </w:pPr>
            <w:r w:rsidRPr="00025892">
              <w:t>SoW</w:t>
            </w:r>
            <w:r w:rsidR="00FB3E21" w:rsidRPr="00025892">
              <w:t xml:space="preserve"> </w:t>
            </w:r>
            <w:sdt>
              <w:sdtPr>
                <w:alias w:val="Keywords"/>
                <w:tag w:val=""/>
                <w:id w:val="-1190370440"/>
                <w:placeholder>
                  <w:docPart w:val="0F229E945B6143CA8487AFEB5C3B950F"/>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t>[SoW ID]</w:t>
                </w:r>
              </w:sdtContent>
            </w:sdt>
            <w:r w:rsidR="00187AAC" w:rsidRPr="00025892">
              <w:t xml:space="preserve"> </w:t>
            </w:r>
            <w:r w:rsidR="00FB3E21" w:rsidRPr="00025892">
              <w:t>accepted and Order granted by</w:t>
            </w:r>
            <w:r w:rsidR="00D433B8" w:rsidRPr="00025892">
              <w:rPr>
                <w:lang w:val="en-US"/>
              </w:rPr>
              <w:t xml:space="preserve"> </w:t>
            </w:r>
            <w:sdt>
              <w:sdtPr>
                <w:rPr>
                  <w:lang w:val="en-US"/>
                </w:rPr>
                <w:alias w:val="Company"/>
                <w:tag w:val=""/>
                <w:id w:val="273527614"/>
                <w:placeholder>
                  <w:docPart w:val="DEAB25BFDF314D4DB43C596917D3D1A5"/>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p>
        </w:tc>
      </w:tr>
      <w:tr w:rsidR="009E3326" w:rsidRPr="00025892" w14:paraId="496AB883" w14:textId="77777777" w:rsidTr="00EA394B">
        <w:tc>
          <w:tcPr>
            <w:tcW w:w="2802" w:type="dxa"/>
          </w:tcPr>
          <w:p w14:paraId="555EE916" w14:textId="77777777" w:rsidR="00FB3E21" w:rsidRPr="00025892" w:rsidRDefault="00FB3E21" w:rsidP="00E5390E">
            <w:pPr>
              <w:pStyle w:val="Heading3"/>
              <w:outlineLvl w:val="2"/>
            </w:pPr>
            <w:r w:rsidRPr="00025892">
              <w:t xml:space="preserve">PO Number: </w:t>
            </w:r>
          </w:p>
        </w:tc>
        <w:tc>
          <w:tcPr>
            <w:tcW w:w="7053" w:type="dxa"/>
            <w:shd w:val="clear" w:color="auto" w:fill="EAF1DD" w:themeFill="accent3" w:themeFillTint="33"/>
          </w:tcPr>
          <w:bookmarkStart w:id="8" w:name="PONumber" w:displacedByCustomXml="next"/>
          <w:sdt>
            <w:sdtPr>
              <w:alias w:val="PO Number"/>
              <w:tag w:val="PONum"/>
              <w:id w:val="-567497702"/>
              <w:placeholder>
                <w:docPart w:val="E5988595E8904516B09A328A9989AA9C"/>
              </w:placeholder>
              <w:showingPlcHdr/>
              <w15:color w:val="339966"/>
              <w:text/>
            </w:sdtPr>
            <w:sdtEndPr/>
            <w:sdtContent>
              <w:p w14:paraId="3520E129" w14:textId="5E0B5E3F" w:rsidR="003A5A44" w:rsidRPr="003A5A44" w:rsidRDefault="003330B4" w:rsidP="003A5A44">
                <w:pPr>
                  <w:pStyle w:val="Heading3"/>
                  <w:outlineLvl w:val="2"/>
                </w:pPr>
                <w:r w:rsidRPr="003B2F66">
                  <w:rPr>
                    <w:rStyle w:val="PlaceholderText"/>
                  </w:rPr>
                  <w:t>Click or tap here to enter text.</w:t>
                </w:r>
              </w:p>
            </w:sdtContent>
          </w:sdt>
          <w:bookmarkEnd w:id="8" w:displacedByCustomXml="prev"/>
        </w:tc>
      </w:tr>
      <w:tr w:rsidR="009E3326" w:rsidRPr="00025892" w14:paraId="26104D8E" w14:textId="77777777" w:rsidTr="00EA394B">
        <w:trPr>
          <w:trHeight w:val="1143"/>
        </w:trPr>
        <w:tc>
          <w:tcPr>
            <w:tcW w:w="2802" w:type="dxa"/>
            <w:shd w:val="clear" w:color="auto" w:fill="EAF1DD" w:themeFill="accent3" w:themeFillTint="33"/>
          </w:tcPr>
          <w:p w14:paraId="53F4827D" w14:textId="77777777" w:rsidR="000848DD" w:rsidRDefault="00FB3E21" w:rsidP="00E5390E">
            <w:pPr>
              <w:rPr>
                <w:lang w:val="en-US"/>
              </w:rPr>
            </w:pPr>
            <w:r w:rsidRPr="00025892">
              <w:rPr>
                <w:lang w:val="en-US"/>
              </w:rPr>
              <w:t>Date:</w:t>
            </w:r>
          </w:p>
          <w:p w14:paraId="1E355288" w14:textId="6398229C" w:rsidR="00FB3E21" w:rsidRPr="00025892" w:rsidRDefault="00FB3E21" w:rsidP="00E5390E">
            <w:pPr>
              <w:rPr>
                <w:lang w:val="en-US"/>
              </w:rPr>
            </w:pPr>
          </w:p>
        </w:tc>
        <w:tc>
          <w:tcPr>
            <w:tcW w:w="7053" w:type="dxa"/>
            <w:shd w:val="clear" w:color="auto" w:fill="EAF1DD" w:themeFill="accent3" w:themeFillTint="33"/>
          </w:tcPr>
          <w:p w14:paraId="18878D77" w14:textId="0C9FEE4B" w:rsidR="00FB3E21" w:rsidRDefault="00FB3E21" w:rsidP="00265282">
            <w:pPr>
              <w:rPr>
                <w:lang w:val="en-US"/>
              </w:rPr>
            </w:pPr>
            <w:r w:rsidRPr="00025892">
              <w:rPr>
                <w:lang w:val="en-US"/>
              </w:rPr>
              <w:t>Signature on behalf of</w:t>
            </w:r>
            <w:r w:rsidR="00D433B8" w:rsidRPr="00025892">
              <w:rPr>
                <w:lang w:val="en-US"/>
              </w:rPr>
              <w:t xml:space="preserve"> </w:t>
            </w:r>
            <w:sdt>
              <w:sdtPr>
                <w:rPr>
                  <w:lang w:val="en-US"/>
                </w:rPr>
                <w:alias w:val="Company"/>
                <w:tag w:val=""/>
                <w:id w:val="413441674"/>
                <w:placeholder>
                  <w:docPart w:val="A1EBFA3E486A43BBAA8CF1310345EFC0"/>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Pr="00025892">
              <w:rPr>
                <w:lang w:val="en-US"/>
              </w:rPr>
              <w:t>:</w:t>
            </w:r>
          </w:p>
          <w:p w14:paraId="7EABF62E" w14:textId="3CD1F34A" w:rsidR="00E55659" w:rsidRPr="00025892" w:rsidRDefault="00E55659" w:rsidP="00265282">
            <w:pPr>
              <w:rPr>
                <w:lang w:val="en-US"/>
              </w:rPr>
            </w:pPr>
          </w:p>
        </w:tc>
      </w:tr>
      <w:tr w:rsidR="00FB3E21" w:rsidRPr="00025892" w14:paraId="63A774F2" w14:textId="77777777" w:rsidTr="00EA394B">
        <w:tc>
          <w:tcPr>
            <w:tcW w:w="9855" w:type="dxa"/>
            <w:gridSpan w:val="2"/>
            <w:shd w:val="clear" w:color="auto" w:fill="EAF1DD" w:themeFill="accent3" w:themeFillTint="33"/>
          </w:tcPr>
          <w:p w14:paraId="5A7C0A64" w14:textId="42846825" w:rsidR="00FB3E21" w:rsidRPr="00025892" w:rsidRDefault="00FB3E21" w:rsidP="00E5390E">
            <w:pPr>
              <w:rPr>
                <w:lang w:val="en-US"/>
              </w:rPr>
            </w:pPr>
            <w:r w:rsidRPr="00025892">
              <w:rPr>
                <w:lang w:val="en-US"/>
              </w:rPr>
              <w:t>Name:</w:t>
            </w:r>
            <w:r w:rsidR="001F6192">
              <w:rPr>
                <w:lang w:val="en-US"/>
              </w:rPr>
              <w:t xml:space="preserve"> </w:t>
            </w:r>
            <w:sdt>
              <w:sdtPr>
                <w:rPr>
                  <w:lang w:val="en-US"/>
                </w:rPr>
                <w:alias w:val="Name of Vendor's Signatory"/>
                <w:tag w:val="SigVendorName"/>
                <w:id w:val="937260212"/>
                <w:placeholder>
                  <w:docPart w:val="C01291F6E1BE41D6BA4DF9171DD20F8E"/>
                </w:placeholder>
                <w:showingPlcHdr/>
                <w15:color w:val="0000FF"/>
              </w:sdtPr>
              <w:sdtEndPr/>
              <w:sdtContent>
                <w:r w:rsidR="001F6192" w:rsidRPr="003B2F66">
                  <w:rPr>
                    <w:rStyle w:val="PlaceholderText"/>
                  </w:rPr>
                  <w:t>Click or tap here to enter text.</w:t>
                </w:r>
              </w:sdtContent>
            </w:sdt>
          </w:p>
        </w:tc>
      </w:tr>
      <w:tr w:rsidR="00FB3E21" w:rsidRPr="00025892" w14:paraId="314ADC57" w14:textId="77777777" w:rsidTr="00EA394B">
        <w:tc>
          <w:tcPr>
            <w:tcW w:w="9855" w:type="dxa"/>
            <w:gridSpan w:val="2"/>
            <w:shd w:val="clear" w:color="auto" w:fill="EAF1DD" w:themeFill="accent3" w:themeFillTint="33"/>
          </w:tcPr>
          <w:p w14:paraId="2A3E40DB" w14:textId="4ECB70CF" w:rsidR="00FB3E21" w:rsidRPr="00025892" w:rsidRDefault="00FB3E21" w:rsidP="00E5390E">
            <w:pPr>
              <w:rPr>
                <w:lang w:val="en-US"/>
              </w:rPr>
            </w:pPr>
            <w:r w:rsidRPr="00025892">
              <w:rPr>
                <w:lang w:val="en-US"/>
              </w:rPr>
              <w:t>Title:</w:t>
            </w:r>
            <w:r w:rsidR="001F6192">
              <w:rPr>
                <w:lang w:val="en-US"/>
              </w:rPr>
              <w:t xml:space="preserve"> </w:t>
            </w:r>
            <w:sdt>
              <w:sdtPr>
                <w:rPr>
                  <w:lang w:val="en-US"/>
                </w:rPr>
                <w:alias w:val="Title of Vendor's Signatory"/>
                <w:tag w:val="SigVendorTitle"/>
                <w:id w:val="267741634"/>
                <w:placeholder>
                  <w:docPart w:val="4B61357B17B04D81AEAF16FD26E86487"/>
                </w:placeholder>
                <w:showingPlcHdr/>
                <w15:color w:val="0000FF"/>
              </w:sdtPr>
              <w:sdtEndPr/>
              <w:sdtContent>
                <w:r w:rsidR="001F6192" w:rsidRPr="003B2F66">
                  <w:rPr>
                    <w:rStyle w:val="PlaceholderText"/>
                  </w:rPr>
                  <w:t>Click or tap here to enter text.</w:t>
                </w:r>
              </w:sdtContent>
            </w:sdt>
          </w:p>
        </w:tc>
      </w:tr>
    </w:tbl>
    <w:p w14:paraId="1FF3B3B9" w14:textId="77777777" w:rsidR="00FB3E21" w:rsidRPr="00025892" w:rsidRDefault="00FB3E21" w:rsidP="00806BFC">
      <w:pPr>
        <w:spacing w:after="0"/>
        <w:rPr>
          <w:lang w:val="en-US"/>
        </w:rPr>
      </w:pPr>
    </w:p>
    <w:tbl>
      <w:tblPr>
        <w:tblStyle w:val="TableGrid"/>
        <w:tblW w:w="0" w:type="auto"/>
        <w:tblLook w:val="01E0" w:firstRow="1" w:lastRow="1" w:firstColumn="1" w:lastColumn="1" w:noHBand="0" w:noVBand="0"/>
      </w:tblPr>
      <w:tblGrid>
        <w:gridCol w:w="2741"/>
        <w:gridCol w:w="6888"/>
      </w:tblGrid>
      <w:tr w:rsidR="00FB3E21" w:rsidRPr="00025892" w14:paraId="0AB28BD7" w14:textId="77777777" w:rsidTr="009D5FFE">
        <w:trPr>
          <w:trHeight w:val="363"/>
        </w:trPr>
        <w:tc>
          <w:tcPr>
            <w:tcW w:w="9629" w:type="dxa"/>
            <w:gridSpan w:val="2"/>
          </w:tcPr>
          <w:p w14:paraId="634289EF" w14:textId="77777777" w:rsidR="00FB3E21" w:rsidRPr="00025892" w:rsidRDefault="00FB3E21" w:rsidP="00E5390E">
            <w:pPr>
              <w:pStyle w:val="Heading3"/>
              <w:outlineLvl w:val="2"/>
            </w:pPr>
            <w:r w:rsidRPr="00025892">
              <w:t xml:space="preserve">Order confirmed by </w:t>
            </w:r>
            <w:r w:rsidR="00EE3CFF" w:rsidRPr="00025892">
              <w:t>TruCert Assessment Services Inc.</w:t>
            </w:r>
          </w:p>
        </w:tc>
      </w:tr>
      <w:tr w:rsidR="00FB3E21" w:rsidRPr="00025892" w14:paraId="4C1A063C" w14:textId="77777777" w:rsidTr="009D5FFE">
        <w:trPr>
          <w:trHeight w:val="1285"/>
        </w:trPr>
        <w:tc>
          <w:tcPr>
            <w:tcW w:w="2741" w:type="dxa"/>
            <w:shd w:val="clear" w:color="auto" w:fill="FDE9D9" w:themeFill="accent6" w:themeFillTint="33"/>
          </w:tcPr>
          <w:p w14:paraId="650906D6" w14:textId="77777777" w:rsidR="00FB3E21" w:rsidRDefault="00FB3E21" w:rsidP="00E5390E">
            <w:pPr>
              <w:rPr>
                <w:lang w:val="en-US"/>
              </w:rPr>
            </w:pPr>
            <w:r w:rsidRPr="00025892">
              <w:rPr>
                <w:lang w:val="en-US"/>
              </w:rPr>
              <w:t>Date:</w:t>
            </w:r>
          </w:p>
          <w:p w14:paraId="7EAB6DCD" w14:textId="7C6D4385" w:rsidR="001F6192" w:rsidRPr="00025892" w:rsidRDefault="001F6192" w:rsidP="00E5390E">
            <w:pPr>
              <w:rPr>
                <w:lang w:val="en-US"/>
              </w:rPr>
            </w:pPr>
          </w:p>
        </w:tc>
        <w:tc>
          <w:tcPr>
            <w:tcW w:w="6888" w:type="dxa"/>
            <w:shd w:val="clear" w:color="auto" w:fill="FDE9D9" w:themeFill="accent6" w:themeFillTint="33"/>
          </w:tcPr>
          <w:p w14:paraId="6C9609ED" w14:textId="77777777" w:rsidR="00FB3E21" w:rsidRDefault="00FB3E21" w:rsidP="00E5390E">
            <w:pPr>
              <w:rPr>
                <w:lang w:val="en-US"/>
              </w:rPr>
            </w:pPr>
            <w:r w:rsidRPr="00025892">
              <w:rPr>
                <w:lang w:val="en-US"/>
              </w:rPr>
              <w:t xml:space="preserve">Signature on behalf of </w:t>
            </w:r>
            <w:r w:rsidR="00EE3CFF" w:rsidRPr="00025892">
              <w:rPr>
                <w:lang w:val="en-US"/>
              </w:rPr>
              <w:t>TruCert Assessment Services Inc.</w:t>
            </w:r>
            <w:r w:rsidRPr="00025892">
              <w:rPr>
                <w:lang w:val="en-US"/>
              </w:rPr>
              <w:t>:</w:t>
            </w:r>
          </w:p>
          <w:p w14:paraId="11A0423E" w14:textId="079D6B2C" w:rsidR="00206036" w:rsidRPr="00025892" w:rsidRDefault="00206036" w:rsidP="00E5390E">
            <w:pPr>
              <w:rPr>
                <w:lang w:val="en-US"/>
              </w:rPr>
            </w:pPr>
          </w:p>
        </w:tc>
      </w:tr>
      <w:tr w:rsidR="00FB3E21" w:rsidRPr="00025892" w14:paraId="2292DC1A" w14:textId="77777777" w:rsidTr="009D5FFE">
        <w:tc>
          <w:tcPr>
            <w:tcW w:w="9629" w:type="dxa"/>
            <w:gridSpan w:val="2"/>
          </w:tcPr>
          <w:p w14:paraId="1D6E111A" w14:textId="77777777" w:rsidR="00FB3E21" w:rsidRPr="00025892" w:rsidRDefault="00FB3E21" w:rsidP="00E5390E">
            <w:pPr>
              <w:rPr>
                <w:lang w:val="en-US"/>
              </w:rPr>
            </w:pPr>
            <w:r w:rsidRPr="00025892">
              <w:rPr>
                <w:lang w:val="en-US"/>
              </w:rPr>
              <w:t>Name: Uwe Trüggelmann</w:t>
            </w:r>
          </w:p>
        </w:tc>
      </w:tr>
      <w:tr w:rsidR="00FB3E21" w:rsidRPr="00025892" w14:paraId="1FAF9ECF" w14:textId="77777777" w:rsidTr="009D5FFE">
        <w:tc>
          <w:tcPr>
            <w:tcW w:w="9629" w:type="dxa"/>
            <w:gridSpan w:val="2"/>
          </w:tcPr>
          <w:p w14:paraId="77129A1F" w14:textId="77777777" w:rsidR="00FB3E21" w:rsidRPr="00025892" w:rsidRDefault="00FB3E21" w:rsidP="00E5390E">
            <w:pPr>
              <w:rPr>
                <w:lang w:val="en-US"/>
              </w:rPr>
            </w:pPr>
            <w:r w:rsidRPr="00025892">
              <w:rPr>
                <w:lang w:val="en-US"/>
              </w:rPr>
              <w:t>Title: Managing Director</w:t>
            </w:r>
          </w:p>
        </w:tc>
      </w:tr>
    </w:tbl>
    <w:p w14:paraId="4AF6D8C5" w14:textId="0FC286FC" w:rsidR="00E72906" w:rsidRDefault="009D5FFE">
      <w:pPr>
        <w:rPr>
          <w:lang w:val="en-US"/>
        </w:rPr>
      </w:pPr>
      <w:r w:rsidRPr="00AE1E97">
        <w:rPr>
          <w:b/>
          <w:bCs/>
          <w:i/>
          <w:iCs/>
          <w:lang w:val="en-US"/>
        </w:rPr>
        <w:t>Please also complete and return the Invoicing Information on the following page!</w:t>
      </w:r>
    </w:p>
    <w:p w14:paraId="02C33AE6" w14:textId="77777777" w:rsidR="00E72906" w:rsidRPr="00025892" w:rsidRDefault="00E72906">
      <w:pPr>
        <w:rPr>
          <w:lang w:val="en-US"/>
        </w:rPr>
      </w:pPr>
    </w:p>
    <w:p w14:paraId="712750B0" w14:textId="77777777" w:rsidR="008E412D" w:rsidRPr="00025892" w:rsidRDefault="008E412D" w:rsidP="008E412D">
      <w:pPr>
        <w:pStyle w:val="Heading1"/>
        <w:rPr>
          <w:lang w:val="en-CA"/>
        </w:rPr>
      </w:pPr>
      <w:bookmarkStart w:id="9" w:name="_Invoicing_Information"/>
      <w:bookmarkEnd w:id="9"/>
      <w:r w:rsidRPr="00025892">
        <w:rPr>
          <w:lang w:val="en-CA"/>
        </w:rPr>
        <w:t>Invoicing Information</w:t>
      </w:r>
    </w:p>
    <w:tbl>
      <w:tblPr>
        <w:tblStyle w:val="TableGrid"/>
        <w:tblW w:w="0" w:type="auto"/>
        <w:tblLook w:val="01E0" w:firstRow="1" w:lastRow="1" w:firstColumn="1" w:lastColumn="1" w:noHBand="0" w:noVBand="0"/>
      </w:tblPr>
      <w:tblGrid>
        <w:gridCol w:w="4104"/>
        <w:gridCol w:w="5525"/>
      </w:tblGrid>
      <w:tr w:rsidR="008E412D" w:rsidRPr="00025892" w14:paraId="32C3C7F3" w14:textId="77777777" w:rsidTr="00CF7C7D">
        <w:trPr>
          <w:trHeight w:val="1143"/>
        </w:trPr>
        <w:tc>
          <w:tcPr>
            <w:tcW w:w="4104" w:type="dxa"/>
          </w:tcPr>
          <w:p w14:paraId="60217153" w14:textId="77777777" w:rsidR="008E412D" w:rsidRPr="00025892" w:rsidRDefault="008E412D" w:rsidP="00274030">
            <w:pPr>
              <w:rPr>
                <w:lang w:val="en-US"/>
              </w:rPr>
            </w:pPr>
            <w:r w:rsidRPr="00025892">
              <w:rPr>
                <w:lang w:val="en-US"/>
              </w:rPr>
              <w:t>Official Company Name:</w:t>
            </w:r>
          </w:p>
        </w:tc>
        <w:sdt>
          <w:sdtPr>
            <w:rPr>
              <w:lang w:val="en-US"/>
            </w:rPr>
            <w:alias w:val="Enter company name for invoicing"/>
            <w:tag w:val="InvCompanyName"/>
            <w:id w:val="-415859909"/>
            <w:lock w:val="sdtLocked"/>
            <w:placeholder>
              <w:docPart w:val="D3CEBE1B1CE744A88DB42CAB825D55B9"/>
            </w:placeholder>
            <w:showingPlcHdr/>
            <w15:color w:val="0000FF"/>
          </w:sdtPr>
          <w:sdtEndPr/>
          <w:sdtContent>
            <w:tc>
              <w:tcPr>
                <w:tcW w:w="5525" w:type="dxa"/>
                <w:shd w:val="clear" w:color="auto" w:fill="DBE5F1" w:themeFill="accent1" w:themeFillTint="33"/>
              </w:tcPr>
              <w:p w14:paraId="7E05776F" w14:textId="6F463654" w:rsidR="008E412D" w:rsidRPr="00025892" w:rsidRDefault="0007405B" w:rsidP="00274030">
                <w:pPr>
                  <w:rPr>
                    <w:lang w:val="en-US"/>
                  </w:rPr>
                </w:pPr>
                <w:r w:rsidRPr="003B2F66">
                  <w:rPr>
                    <w:rStyle w:val="PlaceholderText"/>
                  </w:rPr>
                  <w:t>Click or tap here to enter text.</w:t>
                </w:r>
              </w:p>
            </w:tc>
          </w:sdtContent>
        </w:sdt>
      </w:tr>
      <w:tr w:rsidR="008E412D" w:rsidRPr="00025892" w14:paraId="7BC336BA" w14:textId="77777777" w:rsidTr="00CF7C7D">
        <w:trPr>
          <w:trHeight w:val="1143"/>
        </w:trPr>
        <w:tc>
          <w:tcPr>
            <w:tcW w:w="4104" w:type="dxa"/>
          </w:tcPr>
          <w:p w14:paraId="1BDA7B0A" w14:textId="77777777" w:rsidR="008E412D" w:rsidRPr="00025892" w:rsidRDefault="008E412D" w:rsidP="00274030">
            <w:pPr>
              <w:rPr>
                <w:lang w:val="en-US"/>
              </w:rPr>
            </w:pPr>
            <w:r w:rsidRPr="00025892">
              <w:rPr>
                <w:lang w:val="en-US"/>
              </w:rPr>
              <w:t>Address for invoicing:</w:t>
            </w:r>
          </w:p>
        </w:tc>
        <w:sdt>
          <w:sdtPr>
            <w:rPr>
              <w:lang w:val="en-US"/>
            </w:rPr>
            <w:alias w:val="Enter address for invoicing"/>
            <w:tag w:val="InvAddress"/>
            <w:id w:val="-1326354190"/>
            <w:lock w:val="sdtLocked"/>
            <w:placeholder>
              <w:docPart w:val="83FFB8075B70405B80B77EDCE0ADF08E"/>
            </w:placeholder>
            <w:showingPlcHdr/>
            <w15:color w:val="0000FF"/>
          </w:sdtPr>
          <w:sdtEndPr/>
          <w:sdtContent>
            <w:tc>
              <w:tcPr>
                <w:tcW w:w="5525" w:type="dxa"/>
                <w:shd w:val="clear" w:color="auto" w:fill="DBE5F1" w:themeFill="accent1" w:themeFillTint="33"/>
              </w:tcPr>
              <w:p w14:paraId="27AEE63B" w14:textId="4E8491E4" w:rsidR="008E412D" w:rsidRPr="007B6F8C" w:rsidRDefault="007B6F8C" w:rsidP="007B6F8C">
                <w:pPr>
                  <w:spacing w:after="0"/>
                  <w:rPr>
                    <w:lang w:val="en-US"/>
                  </w:rPr>
                </w:pPr>
                <w:r w:rsidRPr="003B2F66">
                  <w:rPr>
                    <w:rStyle w:val="PlaceholderText"/>
                  </w:rPr>
                  <w:t>Click or tap here to enter text.</w:t>
                </w:r>
              </w:p>
            </w:tc>
          </w:sdtContent>
        </w:sdt>
      </w:tr>
      <w:tr w:rsidR="008E412D" w:rsidRPr="00025892" w14:paraId="412270DA" w14:textId="77777777" w:rsidTr="00CF7C7D">
        <w:trPr>
          <w:trHeight w:val="1143"/>
        </w:trPr>
        <w:tc>
          <w:tcPr>
            <w:tcW w:w="4104" w:type="dxa"/>
          </w:tcPr>
          <w:p w14:paraId="0B1780D9" w14:textId="6F152632" w:rsidR="008E412D" w:rsidRPr="00025892" w:rsidRDefault="008E412D" w:rsidP="00274030">
            <w:pPr>
              <w:rPr>
                <w:lang w:val="en-US"/>
              </w:rPr>
            </w:pPr>
            <w:r w:rsidRPr="00025892">
              <w:rPr>
                <w:lang w:val="en-US"/>
              </w:rPr>
              <w:t xml:space="preserve">Contact for invoicing </w:t>
            </w:r>
            <w:r w:rsidR="00EC7AF1">
              <w:rPr>
                <w:lang w:val="en-US"/>
              </w:rPr>
              <w:t>(</w:t>
            </w:r>
            <w:r w:rsidRPr="00025892">
              <w:rPr>
                <w:lang w:val="en-US"/>
              </w:rPr>
              <w:t>if applicable</w:t>
            </w:r>
            <w:r w:rsidR="00EC7AF1">
              <w:rPr>
                <w:lang w:val="en-US"/>
              </w:rPr>
              <w:t>)</w:t>
            </w:r>
            <w:r w:rsidRPr="00025892">
              <w:rPr>
                <w:lang w:val="en-US"/>
              </w:rPr>
              <w:t>:</w:t>
            </w:r>
          </w:p>
        </w:tc>
        <w:sdt>
          <w:sdtPr>
            <w:rPr>
              <w:lang w:val="en-US"/>
            </w:rPr>
            <w:alias w:val="Enter contact for invoicing"/>
            <w:tag w:val="InvContact"/>
            <w:id w:val="-684823561"/>
            <w:lock w:val="sdtLocked"/>
            <w:placeholder>
              <w:docPart w:val="165EF979FC34478CAB20B187FCC5F22C"/>
            </w:placeholder>
            <w:showingPlcHdr/>
            <w15:color w:val="0000FF"/>
          </w:sdtPr>
          <w:sdtEndPr/>
          <w:sdtContent>
            <w:tc>
              <w:tcPr>
                <w:tcW w:w="5525" w:type="dxa"/>
                <w:shd w:val="clear" w:color="auto" w:fill="DBE5F1" w:themeFill="accent1" w:themeFillTint="33"/>
              </w:tcPr>
              <w:p w14:paraId="1FB6C14D" w14:textId="182FF8ED" w:rsidR="008E412D" w:rsidRPr="00025892" w:rsidRDefault="0007405B" w:rsidP="00274030">
                <w:pPr>
                  <w:rPr>
                    <w:lang w:val="en-US"/>
                  </w:rPr>
                </w:pPr>
                <w:r w:rsidRPr="003B2F66">
                  <w:rPr>
                    <w:rStyle w:val="PlaceholderText"/>
                  </w:rPr>
                  <w:t>Click or tap here to enter text.</w:t>
                </w:r>
              </w:p>
            </w:tc>
          </w:sdtContent>
        </w:sdt>
      </w:tr>
      <w:tr w:rsidR="008E412D" w:rsidRPr="00025892" w14:paraId="3D6D8479" w14:textId="77777777" w:rsidTr="00CF7C7D">
        <w:trPr>
          <w:trHeight w:val="1143"/>
        </w:trPr>
        <w:tc>
          <w:tcPr>
            <w:tcW w:w="4104" w:type="dxa"/>
          </w:tcPr>
          <w:p w14:paraId="615038C7" w14:textId="77777777" w:rsidR="008E412D" w:rsidRPr="00025892" w:rsidRDefault="008E412D" w:rsidP="00274030">
            <w:r w:rsidRPr="00025892">
              <w:t>Added Value Tax Number:</w:t>
            </w:r>
          </w:p>
        </w:tc>
        <w:sdt>
          <w:sdtPr>
            <w:rPr>
              <w:lang w:val="en-US"/>
            </w:rPr>
            <w:alias w:val="Enter VAT/GST/Tax number"/>
            <w:tag w:val="InvGST"/>
            <w:id w:val="-94098009"/>
            <w:placeholder>
              <w:docPart w:val="56D65D90DB224D458B88F8983CFDD779"/>
            </w:placeholder>
            <w:showingPlcHdr/>
            <w15:color w:val="0000FF"/>
          </w:sdtPr>
          <w:sdtEndPr/>
          <w:sdtContent>
            <w:tc>
              <w:tcPr>
                <w:tcW w:w="5525" w:type="dxa"/>
                <w:shd w:val="clear" w:color="auto" w:fill="DBE5F1" w:themeFill="accent1" w:themeFillTint="33"/>
              </w:tcPr>
              <w:p w14:paraId="5D9F2579" w14:textId="5A6C9312" w:rsidR="008E412D" w:rsidRPr="00025892" w:rsidRDefault="0031092E" w:rsidP="00274030">
                <w:pPr>
                  <w:rPr>
                    <w:lang w:val="en-US"/>
                  </w:rPr>
                </w:pPr>
                <w:r w:rsidRPr="003B2F66">
                  <w:rPr>
                    <w:rStyle w:val="PlaceholderText"/>
                  </w:rPr>
                  <w:t>Click or tap here to enter text.</w:t>
                </w:r>
              </w:p>
            </w:tc>
          </w:sdtContent>
        </w:sdt>
      </w:tr>
      <w:tr w:rsidR="008E412D" w:rsidRPr="00025892" w14:paraId="54A6BBA8" w14:textId="77777777" w:rsidTr="00CF7C7D">
        <w:trPr>
          <w:trHeight w:val="1143"/>
        </w:trPr>
        <w:tc>
          <w:tcPr>
            <w:tcW w:w="4104" w:type="dxa"/>
          </w:tcPr>
          <w:p w14:paraId="2D7FF6EA" w14:textId="77777777" w:rsidR="008E412D" w:rsidRPr="00025892" w:rsidRDefault="008E412D" w:rsidP="00274030">
            <w:pPr>
              <w:rPr>
                <w:lang w:val="en-US"/>
              </w:rPr>
            </w:pPr>
            <w:r w:rsidRPr="00025892">
              <w:rPr>
                <w:lang w:val="en-US"/>
              </w:rPr>
              <w:t xml:space="preserve">Certificates needed if applicable, </w:t>
            </w:r>
            <w:proofErr w:type="gramStart"/>
            <w:r w:rsidRPr="00025892">
              <w:rPr>
                <w:lang w:val="en-US"/>
              </w:rPr>
              <w:t>e.g.</w:t>
            </w:r>
            <w:proofErr w:type="gramEnd"/>
            <w:r w:rsidRPr="00025892">
              <w:rPr>
                <w:lang w:val="en-US"/>
              </w:rPr>
              <w:t xml:space="preserve"> PAN or CoD. Please indicate what is required:</w:t>
            </w:r>
          </w:p>
        </w:tc>
        <w:sdt>
          <w:sdtPr>
            <w:rPr>
              <w:lang w:val="en-US"/>
            </w:rPr>
            <w:alias w:val="Enter certificates needed (PAN, COD)"/>
            <w:tag w:val="InvCertNeeded"/>
            <w:id w:val="1727719142"/>
            <w:placeholder>
              <w:docPart w:val="445776FDAFDC47888D2EFA8404206160"/>
            </w:placeholder>
            <w:showingPlcHdr/>
            <w15:color w:val="0000FF"/>
          </w:sdtPr>
          <w:sdtEndPr/>
          <w:sdtContent>
            <w:tc>
              <w:tcPr>
                <w:tcW w:w="5525" w:type="dxa"/>
                <w:shd w:val="clear" w:color="auto" w:fill="DBE5F1" w:themeFill="accent1" w:themeFillTint="33"/>
              </w:tcPr>
              <w:p w14:paraId="21304A7F" w14:textId="30F14015" w:rsidR="008E412D" w:rsidRPr="00025892" w:rsidRDefault="0031092E" w:rsidP="00274030">
                <w:pPr>
                  <w:rPr>
                    <w:lang w:val="en-US"/>
                  </w:rPr>
                </w:pPr>
                <w:r w:rsidRPr="003B2F66">
                  <w:rPr>
                    <w:rStyle w:val="PlaceholderText"/>
                  </w:rPr>
                  <w:t>Click or tap here to enter text.</w:t>
                </w:r>
              </w:p>
            </w:tc>
          </w:sdtContent>
        </w:sdt>
      </w:tr>
      <w:tr w:rsidR="004051EC" w:rsidRPr="00025892" w14:paraId="2DDB5827" w14:textId="77777777" w:rsidTr="00CF7C7D">
        <w:trPr>
          <w:trHeight w:val="1143"/>
        </w:trPr>
        <w:tc>
          <w:tcPr>
            <w:tcW w:w="4104" w:type="dxa"/>
            <w:shd w:val="clear" w:color="auto" w:fill="auto"/>
          </w:tcPr>
          <w:p w14:paraId="2B4BEDC4" w14:textId="77777777" w:rsidR="004051EC" w:rsidRPr="00025892" w:rsidRDefault="004051EC" w:rsidP="004051EC">
            <w:pPr>
              <w:rPr>
                <w:lang w:val="en-US"/>
              </w:rPr>
            </w:pPr>
            <w:r w:rsidRPr="00025892">
              <w:rPr>
                <w:lang w:val="en-US"/>
              </w:rPr>
              <w:t>Invoices will be sent in PDF format via e-mail, and the date of the PDF invoice is relevant for payment terms.</w:t>
            </w:r>
          </w:p>
          <w:p w14:paraId="58D1BF4D" w14:textId="1AED3BA4" w:rsidR="004051EC" w:rsidRPr="00025892" w:rsidRDefault="004051EC" w:rsidP="004051EC">
            <w:pPr>
              <w:rPr>
                <w:lang w:val="en-US"/>
              </w:rPr>
            </w:pPr>
            <w:r w:rsidRPr="00025892">
              <w:rPr>
                <w:lang w:val="en-US"/>
              </w:rPr>
              <w:t>Please indicate to the right if you, in addition to the PDF invoice, wish to receive a paper copy of the invoice.</w:t>
            </w:r>
          </w:p>
        </w:tc>
        <w:tc>
          <w:tcPr>
            <w:tcW w:w="5525" w:type="dxa"/>
            <w:shd w:val="clear" w:color="auto" w:fill="DBE5F1" w:themeFill="accent1" w:themeFillTint="33"/>
          </w:tcPr>
          <w:p w14:paraId="5B168721" w14:textId="77777777" w:rsidR="004051EC" w:rsidRPr="00025892" w:rsidRDefault="004051EC" w:rsidP="004051EC">
            <w:pPr>
              <w:rPr>
                <w:lang w:val="en-US"/>
              </w:rPr>
            </w:pPr>
            <w:r w:rsidRPr="00025892">
              <w:rPr>
                <w:lang w:val="en-US"/>
              </w:rPr>
              <w:t>Paper copy of the invoice requested:</w:t>
            </w:r>
          </w:p>
          <w:p w14:paraId="2CC21662" w14:textId="1B39C071" w:rsidR="004051EC" w:rsidRDefault="004051EC" w:rsidP="00274030">
            <w:pPr>
              <w:rPr>
                <w:lang w:val="en-US"/>
              </w:rPr>
            </w:pPr>
            <w:r w:rsidRPr="00025892">
              <w:rPr>
                <w:lang w:val="en-US"/>
              </w:rPr>
              <w:t xml:space="preserve">Yes </w:t>
            </w:r>
            <w:sdt>
              <w:sdtPr>
                <w:rPr>
                  <w:lang w:val="en-US"/>
                </w:rPr>
                <w:alias w:val="Tag if paper copy of invoice is needed"/>
                <w:tag w:val="InvPaperNeeded"/>
                <w:id w:val="402718647"/>
                <w15:color w:val="0000FF"/>
                <w14:checkbox>
                  <w14:checked w14:val="0"/>
                  <w14:checkedState w14:val="2612" w14:font="MS Gothic"/>
                  <w14:uncheckedState w14:val="2610" w14:font="MS Gothic"/>
                </w14:checkbox>
              </w:sdtPr>
              <w:sdtEndPr/>
              <w:sdtContent>
                <w:r w:rsidR="007B6F8C">
                  <w:rPr>
                    <w:rFonts w:ascii="MS Gothic" w:eastAsia="MS Gothic" w:hAnsi="MS Gothic" w:hint="eastAsia"/>
                    <w:lang w:val="en-US"/>
                  </w:rPr>
                  <w:t>☐</w:t>
                </w:r>
              </w:sdtContent>
            </w:sdt>
          </w:p>
          <w:p w14:paraId="2CE177EF" w14:textId="77777777" w:rsidR="004051EC" w:rsidRDefault="004051EC" w:rsidP="004051EC">
            <w:pPr>
              <w:rPr>
                <w:lang w:val="en-US"/>
              </w:rPr>
            </w:pPr>
            <w:r w:rsidRPr="00025892">
              <w:rPr>
                <w:lang w:val="en-US"/>
              </w:rPr>
              <w:t>If you require handwritten signatures, stamps, etc on the paper copy, please describe below:</w:t>
            </w:r>
          </w:p>
          <w:sdt>
            <w:sdtPr>
              <w:rPr>
                <w:lang w:val="en-US"/>
              </w:rPr>
              <w:alias w:val="Describe, eg Stamp, Handwritten Signature"/>
              <w:tag w:val="InvPaperDetails"/>
              <w:id w:val="2073229479"/>
              <w:placeholder>
                <w:docPart w:val="36E852B413BB46A2A427BF005BB7606A"/>
              </w:placeholder>
              <w:showingPlcHdr/>
              <w15:color w:val="0000FF"/>
            </w:sdtPr>
            <w:sdtEndPr/>
            <w:sdtContent>
              <w:p w14:paraId="01A4E46A" w14:textId="60ACCEE5" w:rsidR="004051EC" w:rsidRDefault="00345E96" w:rsidP="00274030">
                <w:pPr>
                  <w:rPr>
                    <w:lang w:val="en-US"/>
                  </w:rPr>
                </w:pPr>
                <w:r w:rsidRPr="003B2F66">
                  <w:rPr>
                    <w:rStyle w:val="PlaceholderText"/>
                  </w:rPr>
                  <w:t>Click or tap here to enter text.</w:t>
                </w:r>
              </w:p>
            </w:sdtContent>
          </w:sdt>
        </w:tc>
      </w:tr>
      <w:tr w:rsidR="00CF7C7D" w:rsidRPr="00025892" w14:paraId="290E46BA" w14:textId="77777777" w:rsidTr="00CF7C7D">
        <w:trPr>
          <w:trHeight w:val="1143"/>
        </w:trPr>
        <w:tc>
          <w:tcPr>
            <w:tcW w:w="4104" w:type="dxa"/>
            <w:shd w:val="clear" w:color="auto" w:fill="auto"/>
          </w:tcPr>
          <w:p w14:paraId="10C34DFE" w14:textId="77777777" w:rsidR="00CF7C7D" w:rsidRPr="00025892" w:rsidRDefault="00CF7C7D" w:rsidP="008E7D70">
            <w:pPr>
              <w:rPr>
                <w:lang w:val="en-US"/>
              </w:rPr>
            </w:pPr>
            <w:r>
              <w:rPr>
                <w:lang w:val="en-US"/>
              </w:rPr>
              <w:t>Payment by Credit Card requested</w:t>
            </w:r>
          </w:p>
        </w:tc>
        <w:tc>
          <w:tcPr>
            <w:tcW w:w="5520" w:type="dxa"/>
            <w:shd w:val="clear" w:color="auto" w:fill="DBE5F1" w:themeFill="accent1" w:themeFillTint="33"/>
          </w:tcPr>
          <w:p w14:paraId="2F93CC09" w14:textId="77777777" w:rsidR="00CF7C7D" w:rsidRPr="00025892" w:rsidRDefault="00CF7C7D" w:rsidP="008E7D70">
            <w:pPr>
              <w:rPr>
                <w:lang w:val="en-US"/>
              </w:rPr>
            </w:pPr>
            <w:r>
              <w:rPr>
                <w:lang w:val="en-US"/>
              </w:rPr>
              <w:t>Tick below if you want to pay by Credit Card</w:t>
            </w:r>
            <w:r w:rsidRPr="00025892">
              <w:rPr>
                <w:lang w:val="en-US"/>
              </w:rPr>
              <w:t>:</w:t>
            </w:r>
          </w:p>
          <w:p w14:paraId="5407490A" w14:textId="7E4BE014" w:rsidR="00CF7C7D" w:rsidRDefault="00CF7C7D" w:rsidP="008E7D70">
            <w:pPr>
              <w:rPr>
                <w:lang w:val="en-US"/>
              </w:rPr>
            </w:pPr>
            <w:r w:rsidRPr="00025892">
              <w:rPr>
                <w:lang w:val="en-US"/>
              </w:rPr>
              <w:t xml:space="preserve">Yes </w:t>
            </w:r>
            <w:sdt>
              <w:sdtPr>
                <w:rPr>
                  <w:lang w:val="en-US"/>
                </w:rPr>
                <w:alias w:val="Tag if payment by Credit Card is requested"/>
                <w:tag w:val="PayByCC"/>
                <w:id w:val="736445604"/>
                <w15:color w:val="0000FF"/>
                <w14:checkbox>
                  <w14:checked w14:val="0"/>
                  <w14:checkedState w14:val="2612" w14:font="MS Gothic"/>
                  <w14:uncheckedState w14:val="2610" w14:font="MS Gothic"/>
                </w14:checkbox>
              </w:sdtPr>
              <w:sdtContent>
                <w:r w:rsidR="008548FA">
                  <w:rPr>
                    <w:rFonts w:ascii="MS Gothic" w:eastAsia="MS Gothic" w:hAnsi="MS Gothic" w:hint="eastAsia"/>
                    <w:lang w:val="en-US"/>
                  </w:rPr>
                  <w:t>☐</w:t>
                </w:r>
              </w:sdtContent>
            </w:sdt>
          </w:p>
          <w:p w14:paraId="3689E152" w14:textId="77777777" w:rsidR="00CF7C7D" w:rsidRDefault="00CF7C7D" w:rsidP="008E7D70">
            <w:pPr>
              <w:rPr>
                <w:lang w:val="en-US"/>
              </w:rPr>
            </w:pPr>
            <w:r>
              <w:rPr>
                <w:lang w:val="en-US"/>
              </w:rPr>
              <w:t>The Credit Card payment request will be submitted by e-mail through our payment provider Square. Please provide the e-mail to send this payment request to</w:t>
            </w:r>
            <w:r w:rsidRPr="00025892">
              <w:rPr>
                <w:lang w:val="en-US"/>
              </w:rPr>
              <w:t>:</w:t>
            </w:r>
          </w:p>
          <w:sdt>
            <w:sdtPr>
              <w:rPr>
                <w:lang w:val="en-US"/>
              </w:rPr>
              <w:alias w:val="Describe, eg Stamp, Handwritten Signature"/>
              <w:tag w:val="InvPaperDetails"/>
              <w:id w:val="-1405212747"/>
              <w:placeholder>
                <w:docPart w:val="A4AB0DEF6A794DD7B3AA49243F2763B1"/>
              </w:placeholder>
              <w:showingPlcHdr/>
              <w15:color w:val="0000FF"/>
            </w:sdtPr>
            <w:sdtContent>
              <w:p w14:paraId="6295D4B6" w14:textId="77777777" w:rsidR="00CF7C7D" w:rsidRDefault="00CF7C7D" w:rsidP="008E7D70">
                <w:pPr>
                  <w:rPr>
                    <w:lang w:val="en-US"/>
                  </w:rPr>
                </w:pPr>
                <w:r w:rsidRPr="003B2F66">
                  <w:rPr>
                    <w:rStyle w:val="PlaceholderText"/>
                  </w:rPr>
                  <w:t>Click or tap here to enter text.</w:t>
                </w:r>
              </w:p>
            </w:sdtContent>
          </w:sdt>
        </w:tc>
      </w:tr>
      <w:tr w:rsidR="00345E96" w:rsidRPr="00025892" w14:paraId="0FE087D5" w14:textId="77777777" w:rsidTr="00CF7C7D">
        <w:trPr>
          <w:trHeight w:val="334"/>
        </w:trPr>
        <w:tc>
          <w:tcPr>
            <w:tcW w:w="4104" w:type="dxa"/>
            <w:shd w:val="clear" w:color="auto" w:fill="auto"/>
          </w:tcPr>
          <w:p w14:paraId="7ABCFA66" w14:textId="4AE3AAE9" w:rsidR="00345E96" w:rsidRPr="00025892" w:rsidRDefault="00345E96" w:rsidP="00E47739">
            <w:pPr>
              <w:rPr>
                <w:lang w:val="en-US"/>
              </w:rPr>
            </w:pPr>
            <w:r w:rsidRPr="00025892">
              <w:rPr>
                <w:lang w:val="en-US"/>
              </w:rPr>
              <w:t>Date</w:t>
            </w:r>
            <w:r>
              <w:rPr>
                <w:lang w:val="en-US"/>
              </w:rPr>
              <w:t xml:space="preserve"> of completing this section</w:t>
            </w:r>
          </w:p>
        </w:tc>
        <w:tc>
          <w:tcPr>
            <w:tcW w:w="5525" w:type="dxa"/>
            <w:shd w:val="clear" w:color="auto" w:fill="DBE5F1" w:themeFill="accent1" w:themeFillTint="33"/>
          </w:tcPr>
          <w:p w14:paraId="3EDF1976" w14:textId="77777777" w:rsidR="00345E96" w:rsidRPr="00025892" w:rsidRDefault="009D70ED" w:rsidP="00E47739">
            <w:pPr>
              <w:rPr>
                <w:lang w:val="en-US"/>
              </w:rPr>
            </w:pPr>
            <w:sdt>
              <w:sdtPr>
                <w:rPr>
                  <w:lang w:val="en-US"/>
                </w:rPr>
                <w:alias w:val="Select date of completing this form"/>
                <w:tag w:val="InvDate"/>
                <w:id w:val="1066763510"/>
                <w:placeholder>
                  <w:docPart w:val="C534671711F844399FFC827DBE3B8B68"/>
                </w:placeholder>
                <w:showingPlcHdr/>
                <w15:color w:val="0000FF"/>
                <w:date>
                  <w:dateFormat w:val="yyyy-MM-dd"/>
                  <w:lid w:val="en-CA"/>
                  <w:storeMappedDataAs w:val="dateTime"/>
                  <w:calendar w:val="gregorian"/>
                </w:date>
              </w:sdtPr>
              <w:sdtEndPr/>
              <w:sdtContent>
                <w:r w:rsidR="00345E96" w:rsidRPr="003B2F66">
                  <w:rPr>
                    <w:rStyle w:val="PlaceholderText"/>
                  </w:rPr>
                  <w:t>Click or tap to enter a date.</w:t>
                </w:r>
              </w:sdtContent>
            </w:sdt>
          </w:p>
        </w:tc>
      </w:tr>
      <w:tr w:rsidR="00345E96" w:rsidRPr="00025892" w14:paraId="54407AD6" w14:textId="77777777" w:rsidTr="00CF7C7D">
        <w:trPr>
          <w:trHeight w:val="414"/>
        </w:trPr>
        <w:tc>
          <w:tcPr>
            <w:tcW w:w="4104" w:type="dxa"/>
            <w:shd w:val="clear" w:color="auto" w:fill="auto"/>
          </w:tcPr>
          <w:p w14:paraId="15DD3663" w14:textId="1B9FA90E" w:rsidR="00345E96" w:rsidRPr="00025892" w:rsidRDefault="00100F06" w:rsidP="00E47739">
            <w:pPr>
              <w:rPr>
                <w:lang w:val="en-US"/>
              </w:rPr>
            </w:pPr>
            <w:r w:rsidRPr="00025892">
              <w:rPr>
                <w:lang w:val="en-US"/>
              </w:rPr>
              <w:t>Name</w:t>
            </w:r>
            <w:r>
              <w:rPr>
                <w:lang w:val="en-US"/>
              </w:rPr>
              <w:t xml:space="preserve"> of person completing this section</w:t>
            </w:r>
          </w:p>
        </w:tc>
        <w:tc>
          <w:tcPr>
            <w:tcW w:w="5525" w:type="dxa"/>
            <w:shd w:val="clear" w:color="auto" w:fill="DBE5F1" w:themeFill="accent1" w:themeFillTint="33"/>
          </w:tcPr>
          <w:p w14:paraId="627C43C3" w14:textId="6701C120" w:rsidR="00345E96" w:rsidRPr="00025892" w:rsidRDefault="009D70ED" w:rsidP="00E47739">
            <w:pPr>
              <w:rPr>
                <w:lang w:val="en-US"/>
              </w:rPr>
            </w:pPr>
            <w:sdt>
              <w:sdtPr>
                <w:rPr>
                  <w:lang w:val="en-US"/>
                </w:rPr>
                <w:alias w:val="Enter name of signatory of this form"/>
                <w:tag w:val="InvName"/>
                <w:id w:val="1363556215"/>
                <w:placeholder>
                  <w:docPart w:val="5E0BC8A3F0964E7ABB1781DA20DAFDFB"/>
                </w:placeholder>
                <w:showingPlcHdr/>
                <w15:color w:val="0000FF"/>
              </w:sdtPr>
              <w:sdtEndPr/>
              <w:sdtContent>
                <w:r w:rsidR="00100F06" w:rsidRPr="003B2F66">
                  <w:rPr>
                    <w:rStyle w:val="PlaceholderText"/>
                  </w:rPr>
                  <w:t>Click or tap here to enter text.</w:t>
                </w:r>
              </w:sdtContent>
            </w:sdt>
          </w:p>
        </w:tc>
      </w:tr>
      <w:tr w:rsidR="008107ED" w:rsidRPr="00025892" w14:paraId="409704E6" w14:textId="77777777" w:rsidTr="00CF7C7D">
        <w:trPr>
          <w:trHeight w:val="414"/>
        </w:trPr>
        <w:tc>
          <w:tcPr>
            <w:tcW w:w="4104" w:type="dxa"/>
            <w:shd w:val="clear" w:color="auto" w:fill="auto"/>
          </w:tcPr>
          <w:p w14:paraId="7D65E4E3" w14:textId="518CAB0F" w:rsidR="008107ED" w:rsidRPr="00025892" w:rsidRDefault="008107ED" w:rsidP="00E47739">
            <w:pPr>
              <w:rPr>
                <w:lang w:val="en-US"/>
              </w:rPr>
            </w:pPr>
            <w:r>
              <w:rPr>
                <w:lang w:val="en-US"/>
              </w:rPr>
              <w:t>E</w:t>
            </w:r>
            <w:r>
              <w:t>-mail of person completing this section</w:t>
            </w:r>
          </w:p>
        </w:tc>
        <w:sdt>
          <w:sdtPr>
            <w:rPr>
              <w:lang w:val="en-US"/>
            </w:rPr>
            <w:alias w:val="Enter e-mail of signatory of this form"/>
            <w:tag w:val="InvEmail"/>
            <w:id w:val="499782778"/>
            <w:placeholder>
              <w:docPart w:val="B251D3F646B2421D88A732CDA452EA79"/>
            </w:placeholder>
            <w:showingPlcHdr/>
            <w15:color w:val="0000FF"/>
            <w:text/>
          </w:sdtPr>
          <w:sdtEndPr/>
          <w:sdtContent>
            <w:tc>
              <w:tcPr>
                <w:tcW w:w="5525" w:type="dxa"/>
                <w:shd w:val="clear" w:color="auto" w:fill="DBE5F1" w:themeFill="accent1" w:themeFillTint="33"/>
              </w:tcPr>
              <w:p w14:paraId="490ADB97" w14:textId="717A64C4" w:rsidR="008107ED" w:rsidRDefault="008107ED" w:rsidP="00E47739">
                <w:pPr>
                  <w:rPr>
                    <w:lang w:val="en-US"/>
                  </w:rPr>
                </w:pPr>
                <w:r w:rsidRPr="003B2F66">
                  <w:rPr>
                    <w:rStyle w:val="PlaceholderText"/>
                  </w:rPr>
                  <w:t>Click or tap here to enter text.</w:t>
                </w:r>
              </w:p>
            </w:tc>
          </w:sdtContent>
        </w:sdt>
      </w:tr>
      <w:tr w:rsidR="008E412D" w:rsidRPr="00025892" w14:paraId="6965A0C1" w14:textId="77777777" w:rsidTr="00CF7C7D">
        <w:trPr>
          <w:trHeight w:val="361"/>
        </w:trPr>
        <w:tc>
          <w:tcPr>
            <w:tcW w:w="4104" w:type="dxa"/>
            <w:shd w:val="clear" w:color="auto" w:fill="auto"/>
          </w:tcPr>
          <w:p w14:paraId="3D4C6C99" w14:textId="172084C7" w:rsidR="0031092E" w:rsidRPr="00025892" w:rsidRDefault="00100F06" w:rsidP="00274030">
            <w:pPr>
              <w:rPr>
                <w:lang w:val="en-US"/>
              </w:rPr>
            </w:pPr>
            <w:r w:rsidRPr="00025892">
              <w:rPr>
                <w:lang w:val="en-US"/>
              </w:rPr>
              <w:t>Title</w:t>
            </w:r>
            <w:r>
              <w:rPr>
                <w:lang w:val="en-US"/>
              </w:rPr>
              <w:t xml:space="preserve"> of person completing this section</w:t>
            </w:r>
            <w:r w:rsidRPr="00025892">
              <w:rPr>
                <w:lang w:val="en-US"/>
              </w:rPr>
              <w:t>:</w:t>
            </w:r>
          </w:p>
        </w:tc>
        <w:tc>
          <w:tcPr>
            <w:tcW w:w="5525" w:type="dxa"/>
            <w:shd w:val="clear" w:color="auto" w:fill="DBE5F1" w:themeFill="accent1" w:themeFillTint="33"/>
          </w:tcPr>
          <w:p w14:paraId="37EF10D6" w14:textId="166E567B" w:rsidR="00270C5A" w:rsidRPr="00025892" w:rsidRDefault="009D70ED" w:rsidP="00274030">
            <w:pPr>
              <w:rPr>
                <w:lang w:val="en-US"/>
              </w:rPr>
            </w:pPr>
            <w:sdt>
              <w:sdtPr>
                <w:rPr>
                  <w:lang w:val="en-US"/>
                </w:rPr>
                <w:alias w:val="Enter title of signatory of this form"/>
                <w:tag w:val="InvTitle"/>
                <w:id w:val="985971533"/>
                <w:placeholder>
                  <w:docPart w:val="9D624558D96249A690E0576C29442EA3"/>
                </w:placeholder>
                <w:showingPlcHdr/>
                <w15:color w:val="0000FF"/>
              </w:sdtPr>
              <w:sdtEndPr/>
              <w:sdtContent>
                <w:r w:rsidR="00100F06" w:rsidRPr="003B2F66">
                  <w:rPr>
                    <w:rStyle w:val="PlaceholderText"/>
                  </w:rPr>
                  <w:t>Click or tap here to enter text.</w:t>
                </w:r>
              </w:sdtContent>
            </w:sdt>
          </w:p>
        </w:tc>
      </w:tr>
    </w:tbl>
    <w:p w14:paraId="52554D44" w14:textId="77777777" w:rsidR="004051EC" w:rsidRPr="00025892" w:rsidRDefault="004051EC" w:rsidP="008E412D">
      <w:pPr>
        <w:rPr>
          <w:lang w:val="en-US"/>
        </w:rPr>
      </w:pPr>
    </w:p>
    <w:p w14:paraId="33DC02B4" w14:textId="5835F761" w:rsidR="005C7CDE" w:rsidRDefault="00DA37C9">
      <w:pPr>
        <w:rPr>
          <w:b/>
          <w:sz w:val="28"/>
          <w:lang w:val="en-US"/>
        </w:rPr>
      </w:pPr>
      <w:r w:rsidRPr="00025892">
        <w:rPr>
          <w:lang w:val="en-US"/>
        </w:rPr>
        <w:t xml:space="preserve">Note: Certificates needed for your finance department to pay the invoice shall be requested at the time of ordering the </w:t>
      </w:r>
      <w:r w:rsidR="008B54BF">
        <w:rPr>
          <w:lang w:val="en-US"/>
        </w:rPr>
        <w:t>assessment</w:t>
      </w:r>
      <w:r w:rsidRPr="00025892">
        <w:rPr>
          <w:lang w:val="en-US"/>
        </w:rPr>
        <w:t xml:space="preserve">. Should delays in payment occur due to you not notifying us about your requirement for a certificate, </w:t>
      </w:r>
      <w:proofErr w:type="gramStart"/>
      <w:r w:rsidRPr="00025892">
        <w:rPr>
          <w:lang w:val="en-US"/>
        </w:rPr>
        <w:t>e.g.</w:t>
      </w:r>
      <w:proofErr w:type="gramEnd"/>
      <w:r w:rsidRPr="00025892">
        <w:rPr>
          <w:lang w:val="en-US"/>
        </w:rPr>
        <w:t xml:space="preserve"> a CoD, and you have not informed us about this at the time of order, then this delay is entirely within your responsibility and </w:t>
      </w:r>
      <w:r w:rsidR="009436AB">
        <w:rPr>
          <w:lang w:val="en-US"/>
        </w:rPr>
        <w:t>may</w:t>
      </w:r>
      <w:r w:rsidRPr="00025892">
        <w:rPr>
          <w:lang w:val="en-US"/>
        </w:rPr>
        <w:t xml:space="preserve"> result in </w:t>
      </w:r>
      <w:r w:rsidR="008930DE">
        <w:rPr>
          <w:lang w:val="en-US"/>
        </w:rPr>
        <w:t xml:space="preserve">delays to the project, and </w:t>
      </w:r>
      <w:r w:rsidRPr="00025892">
        <w:rPr>
          <w:lang w:val="en-US"/>
        </w:rPr>
        <w:t xml:space="preserve">late </w:t>
      </w:r>
      <w:r w:rsidR="00B01857" w:rsidRPr="00025892">
        <w:rPr>
          <w:lang w:val="en-US"/>
        </w:rPr>
        <w:t xml:space="preserve">payment and other </w:t>
      </w:r>
      <w:r w:rsidRPr="00025892">
        <w:rPr>
          <w:lang w:val="en-US"/>
        </w:rPr>
        <w:t>penalty fees being applied.</w:t>
      </w:r>
      <w:r w:rsidR="005C7CDE">
        <w:rPr>
          <w:lang w:val="en-US"/>
        </w:rPr>
        <w:br w:type="page"/>
      </w:r>
    </w:p>
    <w:p w14:paraId="1A609087" w14:textId="77777777" w:rsidR="00FB3E21" w:rsidRPr="00025892" w:rsidRDefault="00FB3E21" w:rsidP="00A6244D">
      <w:pPr>
        <w:pStyle w:val="Heading1"/>
        <w:rPr>
          <w:lang w:val="en-CA"/>
        </w:rPr>
      </w:pPr>
      <w:bookmarkStart w:id="10" w:name="_Formation_of_Contract"/>
      <w:bookmarkEnd w:id="10"/>
      <w:r w:rsidRPr="00025892">
        <w:rPr>
          <w:lang w:val="en-CA"/>
        </w:rPr>
        <w:lastRenderedPageBreak/>
        <w:t>Formation of Contract</w:t>
      </w:r>
      <w:r w:rsidR="00B055FA" w:rsidRPr="00025892">
        <w:rPr>
          <w:lang w:val="en-CA"/>
        </w:rPr>
        <w:t xml:space="preserve"> – Terms and Conditions</w:t>
      </w:r>
    </w:p>
    <w:p w14:paraId="05955C6B" w14:textId="139F762F" w:rsidR="00FB3E21" w:rsidRPr="00025892" w:rsidRDefault="00FB3E21" w:rsidP="00E5390E">
      <w:pPr>
        <w:rPr>
          <w:lang w:val="en-US"/>
        </w:rPr>
      </w:pPr>
      <w:r w:rsidRPr="00025892">
        <w:rPr>
          <w:lang w:val="en-US"/>
        </w:rPr>
        <w:t xml:space="preserve">A contract is formed by </w:t>
      </w:r>
      <w:r w:rsidR="007F5055" w:rsidRPr="00025892">
        <w:rPr>
          <w:lang w:val="en-US"/>
        </w:rPr>
        <w:t>Tru</w:t>
      </w:r>
      <w:r w:rsidR="00EE3CFF" w:rsidRPr="00025892">
        <w:rPr>
          <w:lang w:val="en-US"/>
        </w:rPr>
        <w:t>C</w:t>
      </w:r>
      <w:r w:rsidR="007F5055" w:rsidRPr="00025892">
        <w:rPr>
          <w:lang w:val="en-US"/>
        </w:rPr>
        <w:t>ert Assessment Services Inc.</w:t>
      </w:r>
      <w:r w:rsidRPr="00025892">
        <w:rPr>
          <w:lang w:val="en-US"/>
        </w:rPr>
        <w:t xml:space="preserve"> providing this offer</w:t>
      </w:r>
      <w:r w:rsidR="00BE5700" w:rsidRPr="00025892">
        <w:rPr>
          <w:lang w:val="en-US"/>
        </w:rPr>
        <w:t xml:space="preserve"> (“SoW”)</w:t>
      </w:r>
      <w:r w:rsidRPr="00025892">
        <w:rPr>
          <w:lang w:val="en-US"/>
        </w:rPr>
        <w:t xml:space="preserve">, You </w:t>
      </w:r>
      <w:r w:rsidR="00BE5700" w:rsidRPr="00025892">
        <w:rPr>
          <w:lang w:val="en-US"/>
        </w:rPr>
        <w:t>(</w:t>
      </w:r>
      <w:sdt>
        <w:sdtPr>
          <w:rPr>
            <w:lang w:val="en-US"/>
          </w:rPr>
          <w:alias w:val="Company"/>
          <w:tag w:val=""/>
          <w:id w:val="2088105238"/>
          <w:placeholder>
            <w:docPart w:val="9F90B26807AC4ADA96C817AED7B9CCF8"/>
          </w:placeholder>
          <w:dataBinding w:prefixMappings="xmlns:ns0='http://schemas.openxmlformats.org/officeDocument/2006/extended-properties' " w:xpath="/ns0:Properties[1]/ns0:Company[1]" w:storeItemID="{6668398D-A668-4E3E-A5EB-62B293D839F1}"/>
          <w:text/>
        </w:sdtPr>
        <w:sdtEndPr/>
        <w:sdtContent>
          <w:r w:rsidR="00B1261C">
            <w:rPr>
              <w:lang w:val="en-US"/>
            </w:rPr>
            <w:t>[Enter Company Name here]</w:t>
          </w:r>
        </w:sdtContent>
      </w:sdt>
      <w:r w:rsidR="00BE5700" w:rsidRPr="00025892">
        <w:t xml:space="preserve">) </w:t>
      </w:r>
      <w:r w:rsidRPr="00025892">
        <w:rPr>
          <w:lang w:val="en-US"/>
        </w:rPr>
        <w:t xml:space="preserve">granting an order based on this offer and </w:t>
      </w:r>
      <w:r w:rsidR="00EE3CFF" w:rsidRPr="00025892">
        <w:rPr>
          <w:lang w:val="en-US"/>
        </w:rPr>
        <w:t xml:space="preserve">TruCert Assessment Services Inc. </w:t>
      </w:r>
      <w:r w:rsidRPr="00025892">
        <w:rPr>
          <w:lang w:val="en-US"/>
        </w:rPr>
        <w:t xml:space="preserve">confirming Your order. No contract is formed unless the order has been confirmed by </w:t>
      </w:r>
      <w:r w:rsidR="00EE3CFF" w:rsidRPr="00025892">
        <w:rPr>
          <w:lang w:val="en-US"/>
        </w:rPr>
        <w:t>TruCert Assessment Services Inc.</w:t>
      </w:r>
    </w:p>
    <w:p w14:paraId="4E073263" w14:textId="77777777" w:rsidR="00D6161F" w:rsidRPr="00025892" w:rsidRDefault="004D5974" w:rsidP="00E5390E">
      <w:pPr>
        <w:rPr>
          <w:lang w:val="en-US"/>
        </w:rPr>
      </w:pPr>
      <w:bookmarkStart w:id="11" w:name="_Hlk67307611"/>
      <w:r>
        <w:rPr>
          <w:lang w:val="en-US"/>
        </w:rPr>
        <w:t>We herewith reject your default purchasing terms and conditions. By ordering any services from us you accept that a</w:t>
      </w:r>
      <w:r w:rsidR="00D6161F" w:rsidRPr="00025892">
        <w:rPr>
          <w:lang w:val="en-US"/>
        </w:rPr>
        <w:t xml:space="preserve">ny work we will provide to You in </w:t>
      </w:r>
      <w:r w:rsidR="00D03459" w:rsidRPr="00025892">
        <w:rPr>
          <w:lang w:val="en-US"/>
        </w:rPr>
        <w:t xml:space="preserve">relation to this SoW shall be solely governed by </w:t>
      </w:r>
      <w:r>
        <w:rPr>
          <w:lang w:val="en-US"/>
        </w:rPr>
        <w:t>our</w:t>
      </w:r>
      <w:r w:rsidR="00D03459" w:rsidRPr="00025892">
        <w:rPr>
          <w:lang w:val="en-US"/>
        </w:rPr>
        <w:t xml:space="preserve"> subsequent Terms and Conditions</w:t>
      </w:r>
      <w:r>
        <w:rPr>
          <w:lang w:val="en-US"/>
        </w:rPr>
        <w:t xml:space="preserve">. </w:t>
      </w:r>
      <w:bookmarkEnd w:id="11"/>
    </w:p>
    <w:p w14:paraId="0524DEAE" w14:textId="77777777" w:rsidR="00FB3E21" w:rsidRPr="00025892" w:rsidRDefault="00FB3E21" w:rsidP="00E5390E">
      <w:pPr>
        <w:pStyle w:val="Heading2"/>
      </w:pPr>
      <w:r w:rsidRPr="00025892">
        <w:t xml:space="preserve">Hourly </w:t>
      </w:r>
      <w:r w:rsidR="00AF6165" w:rsidRPr="00025892">
        <w:t xml:space="preserve">and </w:t>
      </w:r>
      <w:r w:rsidR="001A6686" w:rsidRPr="00025892">
        <w:t>D</w:t>
      </w:r>
      <w:r w:rsidR="00AF6165" w:rsidRPr="00025892">
        <w:t xml:space="preserve">aily </w:t>
      </w:r>
      <w:r w:rsidRPr="00025892">
        <w:t>Rate</w:t>
      </w:r>
      <w:r w:rsidR="00AF6165" w:rsidRPr="00025892">
        <w:t>s</w:t>
      </w:r>
    </w:p>
    <w:p w14:paraId="727F5D19" w14:textId="0E7E9B23" w:rsidR="00FB3E21" w:rsidRPr="00025892" w:rsidRDefault="00FB3E21" w:rsidP="00E5390E">
      <w:pPr>
        <w:rPr>
          <w:lang w:val="en-US"/>
        </w:rPr>
      </w:pPr>
      <w:r w:rsidRPr="00025892">
        <w:rPr>
          <w:lang w:val="en-US"/>
        </w:rPr>
        <w:t xml:space="preserve">We charge per hour a standard Hourly Rate of </w:t>
      </w:r>
      <w:r w:rsidR="00856A75">
        <w:rPr>
          <w:lang w:val="en-US"/>
        </w:rPr>
        <w:t>300 USD</w:t>
      </w:r>
      <w:r w:rsidR="00BE5700" w:rsidRPr="00025892">
        <w:rPr>
          <w:lang w:val="en-US"/>
        </w:rPr>
        <w:t>,</w:t>
      </w:r>
      <w:r w:rsidRPr="00025892">
        <w:rPr>
          <w:lang w:val="en-US"/>
        </w:rPr>
        <w:t xml:space="preserve"> plus VAT</w:t>
      </w:r>
      <w:r w:rsidR="001A6686" w:rsidRPr="00025892">
        <w:rPr>
          <w:lang w:val="en-US"/>
        </w:rPr>
        <w:t>/GST</w:t>
      </w:r>
      <w:r w:rsidRPr="00025892">
        <w:rPr>
          <w:lang w:val="en-US"/>
        </w:rPr>
        <w:t xml:space="preserve"> where applicable. For work on our </w:t>
      </w:r>
      <w:proofErr w:type="gramStart"/>
      <w:r w:rsidRPr="00025892">
        <w:rPr>
          <w:lang w:val="en-US"/>
        </w:rPr>
        <w:t>premises</w:t>
      </w:r>
      <w:proofErr w:type="gramEnd"/>
      <w:r w:rsidRPr="00025892">
        <w:rPr>
          <w:lang w:val="en-US"/>
        </w:rPr>
        <w:t xml:space="preserve"> we charge a minimum of 1 Hourly Rate per calendar day work is provided. For work outside of our premises we charge a minimum of 4 Hourly Rates per calendar day work is provided.</w:t>
      </w:r>
    </w:p>
    <w:p w14:paraId="344717CF" w14:textId="177229C6" w:rsidR="00AF6165" w:rsidRPr="00025892" w:rsidRDefault="00AF6165" w:rsidP="00E5390E">
      <w:pPr>
        <w:rPr>
          <w:lang w:val="en-US"/>
        </w:rPr>
      </w:pPr>
      <w:r w:rsidRPr="00025892">
        <w:rPr>
          <w:lang w:val="en-US"/>
        </w:rPr>
        <w:t xml:space="preserve">Our standard </w:t>
      </w:r>
      <w:r w:rsidR="001A6686" w:rsidRPr="00025892">
        <w:rPr>
          <w:lang w:val="en-US"/>
        </w:rPr>
        <w:t>D</w:t>
      </w:r>
      <w:r w:rsidRPr="00025892">
        <w:rPr>
          <w:lang w:val="en-US"/>
        </w:rPr>
        <w:t xml:space="preserve">aily </w:t>
      </w:r>
      <w:r w:rsidR="001A6686" w:rsidRPr="00025892">
        <w:rPr>
          <w:lang w:val="en-US"/>
        </w:rPr>
        <w:t>R</w:t>
      </w:r>
      <w:r w:rsidRPr="00025892">
        <w:rPr>
          <w:lang w:val="en-US"/>
        </w:rPr>
        <w:t xml:space="preserve">ate consists of 8 hourly rates, thus </w:t>
      </w:r>
      <w:r w:rsidR="00A80EF4" w:rsidRPr="00025892">
        <w:rPr>
          <w:lang w:val="en-US"/>
        </w:rPr>
        <w:t>2</w:t>
      </w:r>
      <w:r w:rsidR="00856A75">
        <w:rPr>
          <w:lang w:val="en-US"/>
        </w:rPr>
        <w:t>4</w:t>
      </w:r>
      <w:r w:rsidR="00A80EF4" w:rsidRPr="00025892">
        <w:rPr>
          <w:lang w:val="en-US"/>
        </w:rPr>
        <w:t>00</w:t>
      </w:r>
      <w:r w:rsidRPr="00025892">
        <w:rPr>
          <w:lang w:val="en-US"/>
        </w:rPr>
        <w:t xml:space="preserve"> </w:t>
      </w:r>
      <w:r w:rsidR="00856A75">
        <w:rPr>
          <w:lang w:val="en-US"/>
        </w:rPr>
        <w:t>US</w:t>
      </w:r>
      <w:r w:rsidR="00EE3CFF" w:rsidRPr="00025892">
        <w:rPr>
          <w:lang w:val="en-US"/>
        </w:rPr>
        <w:t>D</w:t>
      </w:r>
      <w:r w:rsidRPr="00025892">
        <w:rPr>
          <w:lang w:val="en-US"/>
        </w:rPr>
        <w:t>/day.</w:t>
      </w:r>
    </w:p>
    <w:p w14:paraId="2CFE6DA7" w14:textId="77777777" w:rsidR="00FB3E21" w:rsidRPr="00025892" w:rsidRDefault="00FB3E21" w:rsidP="00E5390E">
      <w:pPr>
        <w:pStyle w:val="Heading2"/>
      </w:pPr>
      <w:bookmarkStart w:id="12" w:name="_Ref354470602"/>
      <w:r w:rsidRPr="00025892">
        <w:t>Invoicing and Payment</w:t>
      </w:r>
      <w:bookmarkEnd w:id="12"/>
    </w:p>
    <w:p w14:paraId="038A10B5" w14:textId="77777777" w:rsidR="002C76E5" w:rsidRPr="00025892" w:rsidRDefault="002C76E5" w:rsidP="002C76E5">
      <w:pPr>
        <w:rPr>
          <w:lang w:val="en-US"/>
        </w:rPr>
      </w:pPr>
      <w:r w:rsidRPr="00025892">
        <w:rPr>
          <w:lang w:val="en-US"/>
        </w:rPr>
        <w:t xml:space="preserve">You agree that TruCert Assessment Services Inc. may invoice any provided work and expenses monthly unless agreed otherwise in this </w:t>
      </w:r>
      <w:proofErr w:type="spellStart"/>
      <w:r w:rsidRPr="00025892">
        <w:rPr>
          <w:lang w:val="en-US"/>
        </w:rPr>
        <w:t>SoW.</w:t>
      </w:r>
      <w:proofErr w:type="spellEnd"/>
    </w:p>
    <w:p w14:paraId="62AF95BE" w14:textId="77777777" w:rsidR="002C76E5" w:rsidRPr="00025892" w:rsidRDefault="002C76E5" w:rsidP="002C76E5">
      <w:pPr>
        <w:rPr>
          <w:lang w:val="en-US"/>
        </w:rPr>
      </w:pPr>
      <w:r>
        <w:rPr>
          <w:lang w:val="en-US"/>
        </w:rPr>
        <w:t>Unless specified differently in this SoW, p</w:t>
      </w:r>
      <w:r w:rsidRPr="00025892">
        <w:rPr>
          <w:lang w:val="en-US"/>
        </w:rPr>
        <w:t>ayment becomes due 30 days from receipt of an invoice.</w:t>
      </w:r>
      <w:r>
        <w:rPr>
          <w:lang w:val="en-US"/>
        </w:rPr>
        <w:t xml:space="preserve"> TruCert provides invoices electronically in PDF format and the invoice is deemed received when the e-mail containing the PDF was received by one of your computer systems.</w:t>
      </w:r>
    </w:p>
    <w:p w14:paraId="05107763" w14:textId="77777777" w:rsidR="002C76E5" w:rsidRPr="00025892" w:rsidRDefault="002C76E5" w:rsidP="002C76E5">
      <w:pPr>
        <w:rPr>
          <w:lang w:val="en-US"/>
        </w:rPr>
      </w:pPr>
      <w:r>
        <w:rPr>
          <w:lang w:val="en-US"/>
        </w:rPr>
        <w:t xml:space="preserve">Unless payment is required before we commence providing services to You in this SoW, </w:t>
      </w:r>
      <w:proofErr w:type="gramStart"/>
      <w:r w:rsidRPr="00025892">
        <w:rPr>
          <w:lang w:val="en-US"/>
        </w:rPr>
        <w:t>You</w:t>
      </w:r>
      <w:proofErr w:type="gramEnd"/>
      <w:r w:rsidRPr="00025892">
        <w:rPr>
          <w:lang w:val="en-US"/>
        </w:rPr>
        <w:t xml:space="preserve"> agree that we may invoice You and to pay us an additional 3% of the original invoice amount if the invoice is not paid within 15 working days of the payment due date and then another 2% of the invoiced amount for each completed month the invoice remains unpaid. With respect to these late payment penalties payment shall be deemed received when we have received </w:t>
      </w:r>
    </w:p>
    <w:p w14:paraId="63C0D0E0" w14:textId="77777777" w:rsidR="002C76E5" w:rsidRPr="00025892" w:rsidRDefault="002C76E5" w:rsidP="002C76E5">
      <w:pPr>
        <w:pStyle w:val="BulletL1"/>
      </w:pPr>
      <w:r w:rsidRPr="00025892">
        <w:t>the invoiced amount in one of our accounts, or</w:t>
      </w:r>
    </w:p>
    <w:p w14:paraId="771A1F40" w14:textId="77777777" w:rsidR="002C76E5" w:rsidRPr="00025892" w:rsidRDefault="002C76E5" w:rsidP="002C76E5">
      <w:pPr>
        <w:pStyle w:val="BulletL1"/>
      </w:pPr>
      <w:r w:rsidRPr="00025892">
        <w:t xml:space="preserve">a fax </w:t>
      </w:r>
      <w:proofErr w:type="gramStart"/>
      <w:r w:rsidRPr="00025892">
        <w:t>copy</w:t>
      </w:r>
      <w:proofErr w:type="gramEnd"/>
      <w:r w:rsidRPr="00025892">
        <w:t xml:space="preserve"> of a payment instruction to Your bank with the invoiced amount and our correct account information, provided we receive the invoiced amount in one of our accounts within </w:t>
      </w:r>
      <w:r>
        <w:t>1</w:t>
      </w:r>
      <w:r w:rsidRPr="00025892">
        <w:t>0 days from the payment due date.</w:t>
      </w:r>
    </w:p>
    <w:p w14:paraId="025761A6" w14:textId="77777777" w:rsidR="002C76E5" w:rsidRPr="00025892" w:rsidRDefault="002C76E5" w:rsidP="002C76E5">
      <w:r w:rsidRPr="00025892">
        <w:t xml:space="preserve">For the avoidance of doubt, “correct account information” is the information about our account provided to You in the invoice. </w:t>
      </w:r>
    </w:p>
    <w:p w14:paraId="402DE072" w14:textId="77777777" w:rsidR="002C76E5" w:rsidRDefault="002C76E5" w:rsidP="002C76E5">
      <w:pPr>
        <w:rPr>
          <w:lang w:val="en-US"/>
        </w:rPr>
      </w:pPr>
      <w:r>
        <w:rPr>
          <w:lang w:val="en-US"/>
        </w:rPr>
        <w:t>If payment is required before we commence providing services to You, we will simply not provide you any services until we have payment in full.</w:t>
      </w:r>
    </w:p>
    <w:p w14:paraId="022FB8AC" w14:textId="1586C014" w:rsidR="000E1C1F" w:rsidRPr="00025892" w:rsidRDefault="000E1C1F" w:rsidP="000E1C1F">
      <w:pPr>
        <w:rPr>
          <w:lang w:val="en-US"/>
        </w:rPr>
      </w:pPr>
      <w:r w:rsidRPr="00025892">
        <w:rPr>
          <w:lang w:val="en-US"/>
        </w:rPr>
        <w:t xml:space="preserve">We invoice in </w:t>
      </w:r>
      <w:r w:rsidR="00EE3CFF" w:rsidRPr="00025892">
        <w:rPr>
          <w:lang w:val="en-US"/>
        </w:rPr>
        <w:t>CAD</w:t>
      </w:r>
      <w:r w:rsidRPr="00025892">
        <w:rPr>
          <w:lang w:val="en-US"/>
        </w:rPr>
        <w:t xml:space="preserve"> (</w:t>
      </w:r>
      <w:r w:rsidR="00EE3CFF" w:rsidRPr="00025892">
        <w:rPr>
          <w:lang w:val="en-US"/>
        </w:rPr>
        <w:t>Canadian Dollars</w:t>
      </w:r>
      <w:r w:rsidRPr="00025892">
        <w:rPr>
          <w:lang w:val="en-US"/>
        </w:rPr>
        <w:t>)</w:t>
      </w:r>
      <w:r w:rsidR="00DB59F9">
        <w:rPr>
          <w:lang w:val="en-US"/>
        </w:rPr>
        <w:t xml:space="preserve"> or in USD (United States Dollars)</w:t>
      </w:r>
      <w:r w:rsidRPr="00025892">
        <w:rPr>
          <w:lang w:val="en-US"/>
        </w:rPr>
        <w:t xml:space="preserve">. You shall bear all banking and currency exchange fees occurring due to You paying our invoices. </w:t>
      </w:r>
      <w:proofErr w:type="gramStart"/>
      <w:r w:rsidRPr="00025892">
        <w:rPr>
          <w:lang w:val="en-US"/>
        </w:rPr>
        <w:t>As a consequence</w:t>
      </w:r>
      <w:proofErr w:type="gramEnd"/>
      <w:r w:rsidRPr="00025892">
        <w:rPr>
          <w:lang w:val="en-US"/>
        </w:rPr>
        <w:t>, the amounts we receive shall in all cases not be less than the amounts we invoiced.</w:t>
      </w:r>
    </w:p>
    <w:p w14:paraId="7BCC55EE" w14:textId="39C1F3FA" w:rsidR="000E1C1F" w:rsidRPr="00025892" w:rsidRDefault="000E1C1F" w:rsidP="000E1C1F">
      <w:pPr>
        <w:rPr>
          <w:lang w:val="en-US"/>
        </w:rPr>
      </w:pPr>
      <w:r w:rsidRPr="00025892">
        <w:rPr>
          <w:lang w:val="en-US"/>
        </w:rPr>
        <w:t>Upon request, we can provide you in addition to the invoiced amount an amount in EUR</w:t>
      </w:r>
      <w:r w:rsidR="001A6686" w:rsidRPr="00025892">
        <w:rPr>
          <w:lang w:val="en-US"/>
        </w:rPr>
        <w:t xml:space="preserve">, </w:t>
      </w:r>
      <w:proofErr w:type="gramStart"/>
      <w:r w:rsidR="001A6686" w:rsidRPr="00025892">
        <w:rPr>
          <w:lang w:val="en-US"/>
        </w:rPr>
        <w:t>GBP</w:t>
      </w:r>
      <w:proofErr w:type="gramEnd"/>
      <w:r w:rsidRPr="00025892">
        <w:rPr>
          <w:lang w:val="en-US"/>
        </w:rPr>
        <w:t xml:space="preserve"> or USD on the invoice</w:t>
      </w:r>
      <w:r w:rsidR="001A6686" w:rsidRPr="00025892">
        <w:rPr>
          <w:lang w:val="en-US"/>
        </w:rPr>
        <w:t xml:space="preserve"> (“Foreign Currency Amount”)</w:t>
      </w:r>
      <w:r w:rsidRPr="00025892">
        <w:rPr>
          <w:lang w:val="en-US"/>
        </w:rPr>
        <w:t xml:space="preserve">, which we consider equivalent to the </w:t>
      </w:r>
      <w:r w:rsidR="00EE3CFF" w:rsidRPr="00025892">
        <w:rPr>
          <w:lang w:val="en-US"/>
        </w:rPr>
        <w:t>CAD</w:t>
      </w:r>
      <w:r w:rsidRPr="00025892">
        <w:rPr>
          <w:lang w:val="en-US"/>
        </w:rPr>
        <w:t xml:space="preserve"> amount; you may then settle the invoice by paying either the </w:t>
      </w:r>
      <w:r w:rsidR="00DB59F9">
        <w:rPr>
          <w:lang w:val="en-US"/>
        </w:rPr>
        <w:t xml:space="preserve">original </w:t>
      </w:r>
      <w:r w:rsidRPr="00025892">
        <w:rPr>
          <w:lang w:val="en-US"/>
        </w:rPr>
        <w:t xml:space="preserve">amount in </w:t>
      </w:r>
      <w:r w:rsidR="00EE3CFF" w:rsidRPr="00025892">
        <w:rPr>
          <w:lang w:val="en-US"/>
        </w:rPr>
        <w:t>CAD</w:t>
      </w:r>
      <w:r w:rsidR="00DB59F9">
        <w:rPr>
          <w:lang w:val="en-US"/>
        </w:rPr>
        <w:t xml:space="preserve"> or USD respectively, </w:t>
      </w:r>
      <w:r w:rsidRPr="00025892">
        <w:rPr>
          <w:lang w:val="en-US"/>
        </w:rPr>
        <w:t xml:space="preserve">or the </w:t>
      </w:r>
      <w:r w:rsidR="001A6686" w:rsidRPr="00025892">
        <w:rPr>
          <w:lang w:val="en-US"/>
        </w:rPr>
        <w:t>Foreign Currency Amount</w:t>
      </w:r>
      <w:r w:rsidRPr="00025892">
        <w:rPr>
          <w:lang w:val="en-US"/>
        </w:rPr>
        <w:t xml:space="preserve"> amount in th</w:t>
      </w:r>
      <w:r w:rsidR="001A6686" w:rsidRPr="00025892">
        <w:rPr>
          <w:lang w:val="en-US"/>
        </w:rPr>
        <w:t>e corresponding</w:t>
      </w:r>
      <w:r w:rsidRPr="00025892">
        <w:rPr>
          <w:lang w:val="en-US"/>
        </w:rPr>
        <w:t xml:space="preserve"> currency.</w:t>
      </w:r>
    </w:p>
    <w:p w14:paraId="2AE1883B" w14:textId="0E22C65B" w:rsidR="00D03459" w:rsidRPr="00025892" w:rsidRDefault="00D03459" w:rsidP="00E5390E">
      <w:pPr>
        <w:rPr>
          <w:lang w:val="en-US"/>
        </w:rPr>
      </w:pPr>
      <w:r w:rsidRPr="00025892">
        <w:rPr>
          <w:lang w:val="en-US"/>
        </w:rPr>
        <w:t>Any banking fees</w:t>
      </w:r>
      <w:r w:rsidR="00B055FA" w:rsidRPr="00025892">
        <w:rPr>
          <w:lang w:val="en-US"/>
        </w:rPr>
        <w:t xml:space="preserve"> related to you paying our invoice</w:t>
      </w:r>
      <w:r w:rsidRPr="00025892">
        <w:rPr>
          <w:lang w:val="en-US"/>
        </w:rPr>
        <w:t>, including fees for trans</w:t>
      </w:r>
      <w:r w:rsidR="00B055FA" w:rsidRPr="00025892">
        <w:rPr>
          <w:lang w:val="en-US"/>
        </w:rPr>
        <w:t>fering</w:t>
      </w:r>
      <w:r w:rsidRPr="00025892">
        <w:rPr>
          <w:lang w:val="en-US"/>
        </w:rPr>
        <w:t xml:space="preserve"> the amounts or currency exchange </w:t>
      </w:r>
      <w:r w:rsidR="00B055FA" w:rsidRPr="00025892">
        <w:rPr>
          <w:lang w:val="en-US"/>
        </w:rPr>
        <w:t xml:space="preserve">fees </w:t>
      </w:r>
      <w:r w:rsidRPr="00025892">
        <w:rPr>
          <w:lang w:val="en-US"/>
        </w:rPr>
        <w:t xml:space="preserve">shall be Your sole responsibility. </w:t>
      </w:r>
    </w:p>
    <w:p w14:paraId="135A477C" w14:textId="77777777" w:rsidR="009C358C" w:rsidRPr="00025892" w:rsidRDefault="001C77F6" w:rsidP="009C358C">
      <w:pPr>
        <w:pStyle w:val="Heading2"/>
      </w:pPr>
      <w:r w:rsidRPr="00025892">
        <w:t>Foreign Taxes</w:t>
      </w:r>
    </w:p>
    <w:p w14:paraId="09750DFB" w14:textId="77777777" w:rsidR="001C77F6" w:rsidRPr="00025892" w:rsidRDefault="001C77F6" w:rsidP="009C358C">
      <w:pPr>
        <w:rPr>
          <w:lang w:val="en-US"/>
        </w:rPr>
      </w:pPr>
      <w:r w:rsidRPr="00025892">
        <w:rPr>
          <w:lang w:val="en-US"/>
        </w:rPr>
        <w:t>You acknowledge that we have quoted prices in</w:t>
      </w:r>
      <w:r w:rsidR="00D03459" w:rsidRPr="00025892">
        <w:rPr>
          <w:lang w:val="en-US"/>
        </w:rPr>
        <w:t xml:space="preserve"> this SoW exclusive</w:t>
      </w:r>
      <w:r w:rsidRPr="00025892">
        <w:rPr>
          <w:lang w:val="en-US"/>
        </w:rPr>
        <w:t xml:space="preserve"> of any foreign taxes, VAT</w:t>
      </w:r>
      <w:r w:rsidR="00795B1A" w:rsidRPr="00025892">
        <w:rPr>
          <w:lang w:val="en-US"/>
        </w:rPr>
        <w:t>/GST</w:t>
      </w:r>
      <w:r w:rsidRPr="00025892">
        <w:rPr>
          <w:lang w:val="en-US"/>
        </w:rPr>
        <w:t xml:space="preserve"> or any comparable </w:t>
      </w:r>
      <w:r w:rsidR="000E1C1F" w:rsidRPr="00025892">
        <w:rPr>
          <w:lang w:val="en-US"/>
        </w:rPr>
        <w:t xml:space="preserve">or other sales </w:t>
      </w:r>
      <w:r w:rsidRPr="00025892">
        <w:rPr>
          <w:lang w:val="en-US"/>
        </w:rPr>
        <w:t>tax</w:t>
      </w:r>
      <w:r w:rsidR="006C23A1" w:rsidRPr="00025892">
        <w:rPr>
          <w:lang w:val="en-US"/>
        </w:rPr>
        <w:t xml:space="preserve"> and any withholding tax</w:t>
      </w:r>
      <w:r w:rsidRPr="00025892">
        <w:rPr>
          <w:lang w:val="en-US"/>
        </w:rPr>
        <w:t>.</w:t>
      </w:r>
    </w:p>
    <w:p w14:paraId="6AA616EB" w14:textId="77777777" w:rsidR="001C77F6" w:rsidRPr="00025892" w:rsidRDefault="006C23A1" w:rsidP="009C358C">
      <w:pPr>
        <w:rPr>
          <w:lang w:val="en-US"/>
        </w:rPr>
      </w:pPr>
      <w:r w:rsidRPr="00025892">
        <w:rPr>
          <w:lang w:val="en-US"/>
        </w:rPr>
        <w:lastRenderedPageBreak/>
        <w:t xml:space="preserve">Any foreign taxes, duties, including but not limited to </w:t>
      </w:r>
      <w:r w:rsidR="000857F0" w:rsidRPr="00025892">
        <w:rPr>
          <w:lang w:val="en-US"/>
        </w:rPr>
        <w:t>sales</w:t>
      </w:r>
      <w:r w:rsidRPr="00025892">
        <w:rPr>
          <w:lang w:val="en-US"/>
        </w:rPr>
        <w:t xml:space="preserve"> and withholding taxes, related to this SoW and any other services we will have provided you under these terms and conditions shall solely be Your responsibility and </w:t>
      </w:r>
      <w:r w:rsidR="000857F0" w:rsidRPr="00025892">
        <w:rPr>
          <w:lang w:val="en-US"/>
        </w:rPr>
        <w:t>Y</w:t>
      </w:r>
      <w:r w:rsidRPr="00025892">
        <w:rPr>
          <w:lang w:val="en-US"/>
        </w:rPr>
        <w:t xml:space="preserve">ou will pay them to the relevant tax adminstration under the applicable legislation. </w:t>
      </w:r>
      <w:proofErr w:type="gramStart"/>
      <w:r w:rsidRPr="00025892">
        <w:rPr>
          <w:lang w:val="en-US"/>
        </w:rPr>
        <w:t>As a consequence</w:t>
      </w:r>
      <w:proofErr w:type="gramEnd"/>
      <w:r w:rsidRPr="00025892">
        <w:rPr>
          <w:lang w:val="en-US"/>
        </w:rPr>
        <w:t>, the amount to be paid to us by You shall in all cases be equal to what you would have paid if none of the above-mentioned taxes had been deducted, withheld or paid.</w:t>
      </w:r>
    </w:p>
    <w:p w14:paraId="00CA332E" w14:textId="794AF1AD" w:rsidR="006C23A1" w:rsidRPr="00025892" w:rsidRDefault="006C23A1" w:rsidP="009C358C">
      <w:pPr>
        <w:rPr>
          <w:lang w:val="en-US"/>
        </w:rPr>
      </w:pPr>
      <w:r w:rsidRPr="00025892">
        <w:rPr>
          <w:lang w:val="en-US"/>
        </w:rPr>
        <w:t>Where we are requi</w:t>
      </w:r>
      <w:r w:rsidR="000E1C1F" w:rsidRPr="00025892">
        <w:rPr>
          <w:lang w:val="en-US"/>
        </w:rPr>
        <w:t xml:space="preserve">red to pay for any of the </w:t>
      </w:r>
      <w:proofErr w:type="gramStart"/>
      <w:r w:rsidR="000E1C1F" w:rsidRPr="00025892">
        <w:rPr>
          <w:lang w:val="en-US"/>
        </w:rPr>
        <w:t xml:space="preserve">above </w:t>
      </w:r>
      <w:r w:rsidRPr="00025892">
        <w:rPr>
          <w:lang w:val="en-US"/>
        </w:rPr>
        <w:t>mentioned</w:t>
      </w:r>
      <w:proofErr w:type="gramEnd"/>
      <w:r w:rsidRPr="00025892">
        <w:rPr>
          <w:lang w:val="en-US"/>
        </w:rPr>
        <w:t xml:space="preserve"> taxes, You will pay back the </w:t>
      </w:r>
      <w:r w:rsidR="00C86FD8">
        <w:rPr>
          <w:lang w:val="en-US"/>
        </w:rPr>
        <w:t>USD</w:t>
      </w:r>
      <w:r w:rsidRPr="00025892">
        <w:rPr>
          <w:lang w:val="en-US"/>
        </w:rPr>
        <w:t xml:space="preserve"> equivalent of such taxes to us within 30 days after we send a reimbursement claim or an invoice to You.</w:t>
      </w:r>
    </w:p>
    <w:p w14:paraId="681A1E36" w14:textId="77777777" w:rsidR="006C23A1" w:rsidRPr="00025892" w:rsidRDefault="006C23A1" w:rsidP="009C358C">
      <w:pPr>
        <w:rPr>
          <w:lang w:val="en-US"/>
        </w:rPr>
      </w:pPr>
      <w:r w:rsidRPr="00025892">
        <w:rPr>
          <w:lang w:val="en-US"/>
        </w:rPr>
        <w:t>In case a double tax treaty would provide for a reduced tax rate or tax exemption, we will, u</w:t>
      </w:r>
      <w:r w:rsidR="00F316EE" w:rsidRPr="00025892">
        <w:rPr>
          <w:lang w:val="en-US"/>
        </w:rPr>
        <w:t>pon Your request, use reasonable</w:t>
      </w:r>
      <w:r w:rsidRPr="00025892">
        <w:rPr>
          <w:lang w:val="en-US"/>
        </w:rPr>
        <w:t xml:space="preserve"> efforts to provide all documentation contemplated for the application of the treaty.</w:t>
      </w:r>
    </w:p>
    <w:p w14:paraId="4D05E7CB" w14:textId="77777777" w:rsidR="00D6161F" w:rsidRPr="00025892" w:rsidRDefault="00D6161F" w:rsidP="009C358C">
      <w:pPr>
        <w:rPr>
          <w:lang w:val="en-US"/>
        </w:rPr>
      </w:pPr>
      <w:r w:rsidRPr="00025892">
        <w:rPr>
          <w:lang w:val="en-US"/>
        </w:rPr>
        <w:t xml:space="preserve">If any withholding tax must be paid in relation to these Terms and Conditions, evidence of such payment, signed by the competent Tax Authority, </w:t>
      </w:r>
      <w:proofErr w:type="gramStart"/>
      <w:r w:rsidRPr="00025892">
        <w:rPr>
          <w:lang w:val="en-US"/>
        </w:rPr>
        <w:t>You</w:t>
      </w:r>
      <w:proofErr w:type="gramEnd"/>
      <w:r w:rsidRPr="00025892">
        <w:rPr>
          <w:lang w:val="en-US"/>
        </w:rPr>
        <w:t xml:space="preserve"> shall provide to us as soon as possible.</w:t>
      </w:r>
    </w:p>
    <w:p w14:paraId="769A2472" w14:textId="77777777" w:rsidR="00D6161F" w:rsidRPr="00025892" w:rsidRDefault="00D6161F" w:rsidP="009C358C">
      <w:pPr>
        <w:rPr>
          <w:lang w:val="en-US"/>
        </w:rPr>
      </w:pPr>
      <w:r w:rsidRPr="00025892">
        <w:rPr>
          <w:lang w:val="en-US"/>
        </w:rPr>
        <w:t xml:space="preserve">Any VAT </w:t>
      </w:r>
      <w:r w:rsidR="000E1C1F" w:rsidRPr="00025892">
        <w:rPr>
          <w:lang w:val="en-US"/>
        </w:rPr>
        <w:t xml:space="preserve">or other sales tax </w:t>
      </w:r>
      <w:r w:rsidRPr="00025892">
        <w:rPr>
          <w:lang w:val="en-US"/>
        </w:rPr>
        <w:t xml:space="preserve">which might be chargeable in relation to this SoW and any other services we will have provided to you under these terms and conditions shall be your sole </w:t>
      </w:r>
      <w:proofErr w:type="gramStart"/>
      <w:r w:rsidRPr="00025892">
        <w:rPr>
          <w:lang w:val="en-US"/>
        </w:rPr>
        <w:t>responsibility, and</w:t>
      </w:r>
      <w:proofErr w:type="gramEnd"/>
      <w:r w:rsidRPr="00025892">
        <w:rPr>
          <w:lang w:val="en-US"/>
        </w:rPr>
        <w:t xml:space="preserve"> shall be in addition to the prices stated in this SoW and the related invoices.</w:t>
      </w:r>
    </w:p>
    <w:p w14:paraId="7ECC2341" w14:textId="41A0CDB0" w:rsidR="00186259" w:rsidRPr="00025892" w:rsidRDefault="007603C3" w:rsidP="00186259">
      <w:pPr>
        <w:pStyle w:val="Heading2"/>
      </w:pPr>
      <w:r>
        <w:t>Date Format</w:t>
      </w:r>
    </w:p>
    <w:p w14:paraId="3F501897" w14:textId="7D76D2E5" w:rsidR="00186259" w:rsidRPr="007603C3" w:rsidRDefault="007603C3" w:rsidP="007603C3">
      <w:r>
        <w:t>All dates in this SoW and related documents are expressed using the format defined in ISO 8601, and thus in the so called “YYYY-MM-DD” format.</w:t>
      </w:r>
    </w:p>
    <w:p w14:paraId="1275111E" w14:textId="55628333" w:rsidR="00FB3E21" w:rsidRPr="00025892" w:rsidRDefault="00FB3E21" w:rsidP="00E5390E">
      <w:pPr>
        <w:pStyle w:val="Heading2"/>
      </w:pPr>
      <w:r w:rsidRPr="00025892">
        <w:t>Confidentiality</w:t>
      </w:r>
    </w:p>
    <w:p w14:paraId="301E6E5C" w14:textId="0704F0B5" w:rsidR="00FB3E21" w:rsidRPr="00025892" w:rsidRDefault="00FB3E21" w:rsidP="00E5390E">
      <w:pPr>
        <w:rPr>
          <w:lang w:val="en-US"/>
        </w:rPr>
      </w:pPr>
      <w:r w:rsidRPr="00025892">
        <w:rPr>
          <w:lang w:val="en-US"/>
        </w:rPr>
        <w:t>We acknowledge that during preparation and conduction of the services You and third parties related to You may disclose information to us that requires discretion. We therefore will not disclose any information disclosed to us during the provision of services to any third party, unless this information was known to us beforehand, is in the public domain, has been independently developed by ourselves or for us until i</w:t>
      </w:r>
      <w:r w:rsidR="00E921DF">
        <w:rPr>
          <w:lang w:val="en-US"/>
        </w:rPr>
        <w:t>t</w:t>
      </w:r>
      <w:r w:rsidRPr="00025892">
        <w:rPr>
          <w:lang w:val="en-US"/>
        </w:rPr>
        <w:t xml:space="preserve"> has been made publicly available. In any of these cases we will not disclose the source of information we have received from You or a related party. These clauses do not apply if we are required to disclose </w:t>
      </w:r>
      <w:r w:rsidR="009C358C" w:rsidRPr="00025892">
        <w:rPr>
          <w:lang w:val="en-US"/>
        </w:rPr>
        <w:t>information by law; or if the purpose of us providing services to you is conducting an audit for another party, in which case you explicitly entitle us to disclose the findings of the audit to that party.</w:t>
      </w:r>
    </w:p>
    <w:p w14:paraId="1A7C9DAF" w14:textId="52F9D17D" w:rsidR="000E1C1F" w:rsidRPr="00025892" w:rsidRDefault="000E1C1F" w:rsidP="00E5390E">
      <w:pPr>
        <w:rPr>
          <w:lang w:val="en-US"/>
        </w:rPr>
      </w:pPr>
      <w:r w:rsidRPr="00025892">
        <w:rPr>
          <w:lang w:val="en-US"/>
        </w:rPr>
        <w:t xml:space="preserve">We acknowledge that during preparation and conduction of the </w:t>
      </w:r>
      <w:r w:rsidR="006D3BCF">
        <w:rPr>
          <w:lang w:val="en-US"/>
        </w:rPr>
        <w:t>CEC Certification Assessment</w:t>
      </w:r>
      <w:r w:rsidRPr="00025892">
        <w:rPr>
          <w:lang w:val="en-US"/>
        </w:rPr>
        <w:t xml:space="preserve"> services referred to in this proposal </w:t>
      </w:r>
      <w:sdt>
        <w:sdtPr>
          <w:rPr>
            <w:lang w:val="en-US"/>
          </w:rPr>
          <w:alias w:val="Keywords"/>
          <w:tag w:val=""/>
          <w:id w:val="794178423"/>
          <w:placeholder>
            <w:docPart w:val="127EE21330344C63B9B08EF6A1AA4BA3"/>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25892">
            <w:t>[SoW ID]</w:t>
          </w:r>
        </w:sdtContent>
      </w:sdt>
      <w:r w:rsidRPr="00025892">
        <w:rPr>
          <w:lang w:val="en-US"/>
        </w:rPr>
        <w:t xml:space="preserve"> dated </w:t>
      </w:r>
      <w:sdt>
        <w:sdtPr>
          <w:rPr>
            <w:lang w:val="en-US"/>
          </w:rPr>
          <w:alias w:val="Publish Date"/>
          <w:tag w:val=""/>
          <w:id w:val="-1680111321"/>
          <w:placeholder>
            <w:docPart w:val="1ED24930A0ED43DD8C5A292BE4943756"/>
          </w:placeholder>
          <w:dataBinding w:prefixMappings="xmlns:ns0='http://schemas.microsoft.com/office/2006/coverPageProps' " w:xpath="/ns0:CoverPageProperties[1]/ns0:PublishDate[1]" w:storeItemID="{55AF091B-3C7A-41E3-B477-F2FDAA23CFDA}"/>
          <w:date w:fullDate="2022-07-06T00:00:00Z">
            <w:dateFormat w:val="yyyy-MM-dd"/>
            <w:lid w:val="en-GB"/>
            <w:storeMappedDataAs w:val="dateTime"/>
            <w:calendar w:val="gregorian"/>
          </w:date>
        </w:sdtPr>
        <w:sdtEndPr/>
        <w:sdtContent>
          <w:r w:rsidR="00351494">
            <w:t>2022-07-06</w:t>
          </w:r>
        </w:sdtContent>
      </w:sdt>
      <w:r w:rsidRPr="00025892">
        <w:rPr>
          <w:lang w:val="en-US"/>
        </w:rPr>
        <w:t xml:space="preserve"> (the “Services”), You and third parties related to You may disclose information to us that should remain strictly confidential (“Confidential Information”). We therefore will not disclose any information disclosed to us during the provision of services to any third party, unless we can evidence in writing that this information was known to us beforehand, is in the public domain, has been independently developed by ourselves or for us without information disclosed by You until it has been made publicly available. In any of these cases we will not disclose the source of information we have received from You or a related party. These clauses do not apply if we are required to disclose information by law.</w:t>
      </w:r>
    </w:p>
    <w:p w14:paraId="39BA0962" w14:textId="77777777" w:rsidR="000E1C1F" w:rsidRPr="00025892" w:rsidRDefault="000E1C1F" w:rsidP="000E1C1F">
      <w:pPr>
        <w:spacing w:line="280" w:lineRule="atLeast"/>
        <w:rPr>
          <w:rFonts w:cs="Arial"/>
        </w:rPr>
      </w:pPr>
      <w:r w:rsidRPr="00025892">
        <w:rPr>
          <w:rFonts w:cs="Arial"/>
        </w:rPr>
        <w:t>We undertake:</w:t>
      </w:r>
    </w:p>
    <w:p w14:paraId="3106C108" w14:textId="77777777" w:rsidR="000E1C1F" w:rsidRPr="00025892" w:rsidRDefault="000E1C1F" w:rsidP="000E1C1F">
      <w:pPr>
        <w:tabs>
          <w:tab w:val="left" w:pos="993"/>
        </w:tabs>
        <w:spacing w:line="280" w:lineRule="atLeast"/>
        <w:ind w:left="993" w:hanging="426"/>
        <w:rPr>
          <w:rFonts w:cs="Arial"/>
        </w:rPr>
      </w:pPr>
      <w:r w:rsidRPr="00025892">
        <w:rPr>
          <w:rFonts w:cs="Arial"/>
        </w:rPr>
        <w:t>a)</w:t>
      </w:r>
      <w:r w:rsidRPr="00025892">
        <w:rPr>
          <w:rFonts w:cs="Arial"/>
        </w:rPr>
        <w:tab/>
        <w:t>to maintain strictly confidential and not to disclose all or part of such Confidential Information to any third party or allow or facilitate the publication or the dissemination thereof,</w:t>
      </w:r>
      <w:r w:rsidRPr="00025892">
        <w:rPr>
          <w:rFonts w:cs="Arial"/>
          <w:b/>
        </w:rPr>
        <w:t xml:space="preserve"> </w:t>
      </w:r>
      <w:r w:rsidRPr="00025892">
        <w:rPr>
          <w:rFonts w:cs="Arial"/>
        </w:rPr>
        <w:t xml:space="preserve">and to use all such Confidential Information exclusively to supply the Services, </w:t>
      </w:r>
    </w:p>
    <w:p w14:paraId="6B280DDF" w14:textId="77777777" w:rsidR="000E1C1F" w:rsidRPr="00025892" w:rsidRDefault="000E1C1F" w:rsidP="000E1C1F">
      <w:pPr>
        <w:tabs>
          <w:tab w:val="left" w:pos="993"/>
        </w:tabs>
        <w:spacing w:line="280" w:lineRule="atLeast"/>
        <w:ind w:left="993" w:hanging="426"/>
        <w:rPr>
          <w:rFonts w:cs="Arial"/>
        </w:rPr>
      </w:pPr>
      <w:r w:rsidRPr="00025892">
        <w:rPr>
          <w:rFonts w:cs="Arial"/>
        </w:rPr>
        <w:t>b)</w:t>
      </w:r>
      <w:r w:rsidRPr="00025892">
        <w:rPr>
          <w:rFonts w:cs="Arial"/>
        </w:rPr>
        <w:tab/>
        <w:t>to restrict access to such Confidential Information</w:t>
      </w:r>
      <w:r w:rsidRPr="00025892">
        <w:rPr>
          <w:rFonts w:cs="Arial"/>
          <w:b/>
        </w:rPr>
        <w:t xml:space="preserve"> </w:t>
      </w:r>
      <w:r w:rsidRPr="00025892">
        <w:rPr>
          <w:rFonts w:cs="Arial"/>
        </w:rPr>
        <w:t>exclusively to our own employees, on a strict "need to know" basis and to procure that all such employees, maintain the Confidential Information in strict confidence and use the Confidential Information solely for providing the Services,</w:t>
      </w:r>
    </w:p>
    <w:p w14:paraId="7AA9062A" w14:textId="77777777" w:rsidR="000E1C1F" w:rsidRPr="00025892" w:rsidRDefault="000E1C1F" w:rsidP="000E1C1F">
      <w:pPr>
        <w:tabs>
          <w:tab w:val="left" w:pos="993"/>
        </w:tabs>
        <w:spacing w:line="280" w:lineRule="atLeast"/>
        <w:ind w:left="993" w:hanging="426"/>
        <w:rPr>
          <w:rFonts w:cs="Arial"/>
        </w:rPr>
      </w:pPr>
      <w:r w:rsidRPr="00025892">
        <w:rPr>
          <w:rFonts w:cs="Arial"/>
        </w:rPr>
        <w:t>c)</w:t>
      </w:r>
      <w:r w:rsidRPr="00025892">
        <w:rPr>
          <w:rFonts w:cs="Arial"/>
        </w:rPr>
        <w:tab/>
        <w:t>to apply to all such Confidential Information</w:t>
      </w:r>
      <w:r w:rsidRPr="00025892">
        <w:rPr>
          <w:rFonts w:cs="Arial"/>
          <w:b/>
        </w:rPr>
        <w:t xml:space="preserve"> </w:t>
      </w:r>
      <w:r w:rsidRPr="00025892">
        <w:rPr>
          <w:rFonts w:cs="Arial"/>
        </w:rPr>
        <w:t xml:space="preserve">no lesser security measures and degree of care than those which We apply to our own confidential or proprietary information and which We </w:t>
      </w:r>
      <w:r w:rsidRPr="00025892">
        <w:rPr>
          <w:rFonts w:cs="Arial"/>
        </w:rPr>
        <w:lastRenderedPageBreak/>
        <w:t>warrant as providing adequate protection of such information from unauthorised disclosure, copying or use,</w:t>
      </w:r>
    </w:p>
    <w:p w14:paraId="415E77A9" w14:textId="77777777" w:rsidR="000E1C1F" w:rsidRPr="00025892" w:rsidRDefault="000E1C1F" w:rsidP="000E1C1F">
      <w:pPr>
        <w:tabs>
          <w:tab w:val="left" w:pos="993"/>
        </w:tabs>
        <w:spacing w:line="280" w:lineRule="atLeast"/>
        <w:ind w:left="993" w:hanging="426"/>
        <w:rPr>
          <w:rFonts w:cs="Arial"/>
        </w:rPr>
      </w:pPr>
      <w:r w:rsidRPr="00025892">
        <w:rPr>
          <w:rFonts w:cs="Arial"/>
        </w:rPr>
        <w:t>d)</w:t>
      </w:r>
      <w:r w:rsidRPr="00025892">
        <w:rPr>
          <w:rFonts w:cs="Arial"/>
        </w:rPr>
        <w:tab/>
        <w:t>not to copy, reproduce or reduce to writing any part of such Confidential Information except as is strictly necessary to supply the Services,</w:t>
      </w:r>
    </w:p>
    <w:p w14:paraId="602178B7" w14:textId="77777777" w:rsidR="000E1C1F" w:rsidRPr="00025892" w:rsidRDefault="000E1C1F" w:rsidP="000E1C1F">
      <w:pPr>
        <w:rPr>
          <w:lang w:val="en-US"/>
        </w:rPr>
      </w:pPr>
      <w:r w:rsidRPr="00025892">
        <w:rPr>
          <w:lang w:val="en-US"/>
        </w:rPr>
        <w:t xml:space="preserve">Upon Your written request We shall return or destroy the Confidential Information, such destruction being confirmed in writing by an officer vested with the authority to represent us. </w:t>
      </w:r>
    </w:p>
    <w:p w14:paraId="7F20FB03" w14:textId="0661AF6C" w:rsidR="000E1C1F" w:rsidRPr="00025892" w:rsidRDefault="000E1C1F" w:rsidP="00E5390E">
      <w:pPr>
        <w:rPr>
          <w:lang w:val="en-US"/>
        </w:rPr>
      </w:pPr>
      <w:r w:rsidRPr="00025892">
        <w:rPr>
          <w:lang w:val="en-US"/>
        </w:rPr>
        <w:t xml:space="preserve">Anyhow, </w:t>
      </w:r>
      <w:proofErr w:type="gramStart"/>
      <w:r w:rsidRPr="00025892">
        <w:rPr>
          <w:lang w:val="en-US"/>
        </w:rPr>
        <w:t>You</w:t>
      </w:r>
      <w:proofErr w:type="gramEnd"/>
      <w:r w:rsidRPr="00025892">
        <w:rPr>
          <w:lang w:val="en-US"/>
        </w:rPr>
        <w:t xml:space="preserve"> </w:t>
      </w:r>
      <w:r w:rsidRPr="00025892">
        <w:t>agree that</w:t>
      </w:r>
      <w:r w:rsidR="00433AB9" w:rsidRPr="00025892">
        <w:t xml:space="preserve"> </w:t>
      </w:r>
      <w:r w:rsidRPr="00025892">
        <w:t>the purpose of</w:t>
      </w:r>
      <w:r w:rsidR="00433AB9" w:rsidRPr="00025892">
        <w:t xml:space="preserve"> a </w:t>
      </w:r>
      <w:r w:rsidR="006D3BCF">
        <w:t>CEC Assessment</w:t>
      </w:r>
      <w:r w:rsidRPr="00025892">
        <w:t xml:space="preserve"> is to determine conformity of your </w:t>
      </w:r>
      <w:r w:rsidR="00B36FAA">
        <w:t xml:space="preserve">products and </w:t>
      </w:r>
      <w:r w:rsidRPr="00025892">
        <w:t xml:space="preserve">operations with </w:t>
      </w:r>
      <w:r w:rsidR="00BB413D">
        <w:t>Mastercard</w:t>
      </w:r>
      <w:r w:rsidRPr="00025892">
        <w:t xml:space="preserve">’s </w:t>
      </w:r>
      <w:r w:rsidR="00C86FD8">
        <w:t>CEC</w:t>
      </w:r>
      <w:r w:rsidRPr="00025892">
        <w:t xml:space="preserve"> Requirements so you can obtain or maintain your </w:t>
      </w:r>
      <w:r w:rsidR="00C86FD8">
        <w:t>CEC</w:t>
      </w:r>
      <w:r w:rsidRPr="00025892">
        <w:t xml:space="preserve"> Certification, and that because of this the </w:t>
      </w:r>
      <w:r w:rsidR="008B54BF">
        <w:t>CEC Certification Assessment</w:t>
      </w:r>
      <w:r w:rsidRPr="00025892">
        <w:t xml:space="preserve"> and the generation and submission of the report shall be conducted in accordance with the rules outlined by </w:t>
      </w:r>
      <w:r w:rsidR="00BB413D">
        <w:t>Mastercard</w:t>
      </w:r>
      <w:r w:rsidRPr="00025892">
        <w:t xml:space="preserve">. For this purpose you explicitely agree that we may disclose </w:t>
      </w:r>
      <w:r w:rsidR="009B392F">
        <w:t xml:space="preserve">to Mastercard </w:t>
      </w:r>
      <w:r w:rsidRPr="00025892">
        <w:t xml:space="preserve">the </w:t>
      </w:r>
      <w:r w:rsidR="008B54BF">
        <w:t>CEC Certification Assessment</w:t>
      </w:r>
      <w:r w:rsidRPr="00025892">
        <w:t xml:space="preserve"> Report</w:t>
      </w:r>
      <w:r w:rsidR="009B392F">
        <w:t>,</w:t>
      </w:r>
      <w:r w:rsidRPr="00025892">
        <w:t xml:space="preserve"> and the attachments to the </w:t>
      </w:r>
      <w:r w:rsidR="008B54BF">
        <w:t>CEC Certification Assessment</w:t>
      </w:r>
      <w:r w:rsidRPr="00025892">
        <w:t xml:space="preserve"> Report you provide us during or as a consequence of the </w:t>
      </w:r>
      <w:r w:rsidR="009B392F">
        <w:t>CEC Assessment</w:t>
      </w:r>
      <w:r w:rsidR="00C86FD8">
        <w:t>, unless you have informed us</w:t>
      </w:r>
      <w:r w:rsidR="00B36FAA">
        <w:t xml:space="preserve"> at the time of disclosure</w:t>
      </w:r>
      <w:r w:rsidR="009B392F">
        <w:t>, or shortly thereafter,</w:t>
      </w:r>
      <w:r w:rsidR="00C86FD8">
        <w:t xml:space="preserve"> </w:t>
      </w:r>
      <w:r w:rsidR="00B36FAA">
        <w:t xml:space="preserve">that you wish </w:t>
      </w:r>
      <w:r w:rsidR="003E4D4C">
        <w:t>certain pieces of information you specify</w:t>
      </w:r>
      <w:r w:rsidR="00B36FAA">
        <w:t xml:space="preserve"> not to be disclosed to Mastercard, in which case we will not disclose these </w:t>
      </w:r>
      <w:r w:rsidR="003E4D4C">
        <w:t>pieces of information you specified</w:t>
      </w:r>
      <w:r w:rsidR="00B36FAA">
        <w:t xml:space="preserve"> to Mastercard.</w:t>
      </w:r>
    </w:p>
    <w:p w14:paraId="2F4AAFEE" w14:textId="77777777" w:rsidR="00FB3E21" w:rsidRPr="00025892" w:rsidRDefault="00FB3E21" w:rsidP="00E5390E">
      <w:pPr>
        <w:pStyle w:val="Heading2"/>
      </w:pPr>
      <w:r w:rsidRPr="00025892">
        <w:t>Warranty and Liability</w:t>
      </w:r>
    </w:p>
    <w:p w14:paraId="5F4C1174" w14:textId="77777777" w:rsidR="000E1C1F" w:rsidRPr="00025892" w:rsidRDefault="000E1C1F" w:rsidP="000E1C1F">
      <w:pPr>
        <w:rPr>
          <w:lang w:val="en-US"/>
        </w:rPr>
      </w:pPr>
      <w:r w:rsidRPr="00025892">
        <w:rPr>
          <w:lang w:val="en-US"/>
        </w:rPr>
        <w:t xml:space="preserve">You acknowledge and accept that we do not carry professional indemnity insurance and that You will not require us to indemnify You for damages resulting from You making use </w:t>
      </w:r>
      <w:r w:rsidR="00433AB9" w:rsidRPr="00025892">
        <w:rPr>
          <w:lang w:val="en-US"/>
        </w:rPr>
        <w:t>of deliverables or advice</w:t>
      </w:r>
      <w:r w:rsidR="00795B1A" w:rsidRPr="00025892">
        <w:rPr>
          <w:lang w:val="en-US"/>
        </w:rPr>
        <w:t xml:space="preserve"> </w:t>
      </w:r>
      <w:r w:rsidR="00433AB9" w:rsidRPr="00025892">
        <w:rPr>
          <w:lang w:val="en-US"/>
        </w:rPr>
        <w:t>or any other provision provided to you</w:t>
      </w:r>
      <w:r w:rsidRPr="00025892">
        <w:rPr>
          <w:lang w:val="en-US"/>
        </w:rPr>
        <w:t xml:space="preserve"> as part of </w:t>
      </w:r>
      <w:r w:rsidR="00433AB9" w:rsidRPr="00025892">
        <w:rPr>
          <w:lang w:val="en-US"/>
        </w:rPr>
        <w:t>our</w:t>
      </w:r>
      <w:r w:rsidRPr="00025892">
        <w:rPr>
          <w:lang w:val="en-US"/>
        </w:rPr>
        <w:t xml:space="preserve"> Services.  </w:t>
      </w:r>
    </w:p>
    <w:p w14:paraId="044680BC" w14:textId="77777777" w:rsidR="00FB3E21" w:rsidRPr="00025892" w:rsidRDefault="00FB3E21" w:rsidP="00E5390E">
      <w:pPr>
        <w:rPr>
          <w:lang w:val="en-US"/>
        </w:rPr>
      </w:pPr>
      <w:r w:rsidRPr="00025892">
        <w:rPr>
          <w:lang w:val="en-US"/>
        </w:rPr>
        <w:t>We warrant that the reports we issue will represent our state of knowledge at the time of issuance. Any statements over future developments, such as expected failure rates, are speculative estimates based on the information available at the time the statements are made and the experience we have accumulated in the ID Card Industry and by nature may deviate from the actual developments following issuance of a report. We are not liable for any deviation between our statements about future developments and the actual developments and any consequences or damages resulting from such deviations.</w:t>
      </w:r>
    </w:p>
    <w:p w14:paraId="1FC56DDD" w14:textId="77777777" w:rsidR="00FB3E21" w:rsidRPr="00025892" w:rsidRDefault="00FB3E21" w:rsidP="00E5390E">
      <w:pPr>
        <w:rPr>
          <w:lang w:val="en-US"/>
        </w:rPr>
      </w:pPr>
      <w:r w:rsidRPr="00025892">
        <w:rPr>
          <w:lang w:val="en-US"/>
        </w:rPr>
        <w:t xml:space="preserve">We warrant that advice we give as part of our services is provided with reasonable care and is based on the state of </w:t>
      </w:r>
      <w:proofErr w:type="gramStart"/>
      <w:r w:rsidRPr="00025892">
        <w:rPr>
          <w:lang w:val="en-US"/>
        </w:rPr>
        <w:t>knowledge</w:t>
      </w:r>
      <w:proofErr w:type="gramEnd"/>
      <w:r w:rsidRPr="00025892">
        <w:rPr>
          <w:lang w:val="en-US"/>
        </w:rPr>
        <w:t xml:space="preserve"> we have at the moment the advice is given. We are not liable for direct and indirect damages resulting from using the advice we give. </w:t>
      </w:r>
    </w:p>
    <w:p w14:paraId="74146849" w14:textId="17F161EC" w:rsidR="00FB3E21" w:rsidRPr="00025892" w:rsidRDefault="00FB3E21" w:rsidP="00E5390E">
      <w:pPr>
        <w:rPr>
          <w:lang w:val="en-US"/>
        </w:rPr>
      </w:pPr>
      <w:r w:rsidRPr="00025892">
        <w:rPr>
          <w:lang w:val="en-US"/>
        </w:rPr>
        <w:t xml:space="preserve">We will provide documents containing the results of our services in electronic format in </w:t>
      </w:r>
      <w:r w:rsidR="00B36FAA">
        <w:rPr>
          <w:lang w:val="en-US"/>
        </w:rPr>
        <w:t xml:space="preserve">Excel, </w:t>
      </w:r>
      <w:proofErr w:type="gramStart"/>
      <w:r w:rsidR="004B1C9E" w:rsidRPr="00025892">
        <w:rPr>
          <w:lang w:val="en-US"/>
        </w:rPr>
        <w:t>W</w:t>
      </w:r>
      <w:r w:rsidRPr="00025892">
        <w:rPr>
          <w:lang w:val="en-US"/>
        </w:rPr>
        <w:t>ord</w:t>
      </w:r>
      <w:proofErr w:type="gramEnd"/>
      <w:r w:rsidRPr="00025892">
        <w:rPr>
          <w:lang w:val="en-US"/>
        </w:rPr>
        <w:t xml:space="preserve"> or </w:t>
      </w:r>
      <w:r w:rsidR="004B1C9E" w:rsidRPr="00025892">
        <w:rPr>
          <w:lang w:val="en-US"/>
        </w:rPr>
        <w:t>PDF</w:t>
      </w:r>
      <w:r w:rsidRPr="00025892">
        <w:rPr>
          <w:lang w:val="en-US"/>
        </w:rPr>
        <w:t xml:space="preserve"> format and upon request, provide printed copies. In case the data carrier You receive the documents on gets damaged, we will provide You with a free replacement copy up to six months following the original delivery of the document. If loss or damage of the data carrier is not caused by us or a by a technical fault of the data carrier the total number of free replacements is limited to three. If You need a replacement copy after the </w:t>
      </w:r>
      <w:proofErr w:type="gramStart"/>
      <w:r w:rsidRPr="00025892">
        <w:rPr>
          <w:lang w:val="en-US"/>
        </w:rPr>
        <w:t>6 month</w:t>
      </w:r>
      <w:proofErr w:type="gramEnd"/>
      <w:r w:rsidRPr="00025892">
        <w:rPr>
          <w:lang w:val="en-US"/>
        </w:rPr>
        <w:t xml:space="preserve"> period is over we will attempt to provide You such copy but can no longer warrant its availability.</w:t>
      </w:r>
    </w:p>
    <w:p w14:paraId="4DF1B0C7" w14:textId="77777777" w:rsidR="00FB3E21" w:rsidRPr="00025892" w:rsidRDefault="00FB3E21" w:rsidP="00E5390E">
      <w:pPr>
        <w:pStyle w:val="Heading2"/>
      </w:pPr>
      <w:r w:rsidRPr="00025892">
        <w:t>Intellectual Property</w:t>
      </w:r>
    </w:p>
    <w:p w14:paraId="4C17B0A9" w14:textId="77777777" w:rsidR="00FB3E21" w:rsidRPr="00025892" w:rsidRDefault="00FB3E21" w:rsidP="00E5390E">
      <w:pPr>
        <w:rPr>
          <w:lang w:val="en-US"/>
        </w:rPr>
      </w:pPr>
      <w:r w:rsidRPr="00025892">
        <w:rPr>
          <w:lang w:val="en-US"/>
        </w:rPr>
        <w:t xml:space="preserve">We acknowledge that during the provision of services we may gain knowledge of Intellectual Property owned by You or related third parties, such as production methods, patents, computer programs etc. and confirm that such disclosure does not imply the right for us to use, distribute or market Your or a related third parties Intellectual Property and we will not undertake such use, </w:t>
      </w:r>
      <w:proofErr w:type="gramStart"/>
      <w:r w:rsidRPr="00025892">
        <w:rPr>
          <w:lang w:val="en-US"/>
        </w:rPr>
        <w:t>distribution</w:t>
      </w:r>
      <w:proofErr w:type="gramEnd"/>
      <w:r w:rsidRPr="00025892">
        <w:rPr>
          <w:lang w:val="en-US"/>
        </w:rPr>
        <w:t xml:space="preserve"> or marketing.</w:t>
      </w:r>
    </w:p>
    <w:p w14:paraId="43E13297" w14:textId="77777777" w:rsidR="00FB3E21" w:rsidRPr="00025892" w:rsidRDefault="00FB3E21" w:rsidP="00E5390E">
      <w:pPr>
        <w:rPr>
          <w:lang w:val="en-US"/>
        </w:rPr>
      </w:pPr>
      <w:r w:rsidRPr="00025892">
        <w:rPr>
          <w:lang w:val="en-US"/>
        </w:rPr>
        <w:t>You acknowledge that we use Intellectual Property we owned prior to the commencing of the order, such as methodology, knowledge, experience, patents, computer programs, document templates etc. to provide services and agree that this remains our Intellectual Property throughout and after completion of the Order.</w:t>
      </w:r>
    </w:p>
    <w:p w14:paraId="315E939D" w14:textId="77777777" w:rsidR="002F6671" w:rsidRPr="00025892" w:rsidRDefault="002F6671" w:rsidP="002F6671">
      <w:pPr>
        <w:rPr>
          <w:lang w:val="en-US"/>
        </w:rPr>
      </w:pPr>
      <w:r w:rsidRPr="00025892">
        <w:rPr>
          <w:lang w:val="en-US"/>
        </w:rPr>
        <w:t xml:space="preserve">Both parties acknowledge that Intellectual Property such as processes, procedures, production methods or products may be developed by You and us in co-operation during the provision of </w:t>
      </w:r>
      <w:r w:rsidR="00795B1A" w:rsidRPr="00025892">
        <w:rPr>
          <w:lang w:val="en-US"/>
        </w:rPr>
        <w:t>services</w:t>
      </w:r>
      <w:r w:rsidRPr="00025892">
        <w:rPr>
          <w:lang w:val="en-US"/>
        </w:rPr>
        <w:t xml:space="preserve">.  </w:t>
      </w:r>
      <w:r w:rsidRPr="00025892">
        <w:rPr>
          <w:lang w:val="en-US"/>
        </w:rPr>
        <w:lastRenderedPageBreak/>
        <w:t xml:space="preserve">Where Intellectual Property is obtained </w:t>
      </w:r>
      <w:proofErr w:type="gramStart"/>
      <w:r w:rsidRPr="00025892">
        <w:rPr>
          <w:lang w:val="en-US"/>
        </w:rPr>
        <w:t>as a result of</w:t>
      </w:r>
      <w:proofErr w:type="gramEnd"/>
      <w:r w:rsidRPr="00025892">
        <w:rPr>
          <w:lang w:val="en-US"/>
        </w:rPr>
        <w:t xml:space="preserve"> work carried out by You and us, we will negotiate in good faith to reach an agreement on the ownership of such Intellectual Property.</w:t>
      </w:r>
    </w:p>
    <w:p w14:paraId="3ADC91E3" w14:textId="77777777" w:rsidR="00FB3E21" w:rsidRPr="00025892" w:rsidRDefault="00FB3E21" w:rsidP="00E5390E">
      <w:pPr>
        <w:pStyle w:val="Heading2"/>
      </w:pPr>
      <w:r w:rsidRPr="00025892">
        <w:t>Applicable Law</w:t>
      </w:r>
    </w:p>
    <w:p w14:paraId="3AD58F20" w14:textId="77777777" w:rsidR="00305071" w:rsidRPr="00025892" w:rsidRDefault="00305071" w:rsidP="00305071">
      <w:pPr>
        <w:rPr>
          <w:lang w:val="en-US"/>
        </w:rPr>
      </w:pPr>
      <w:r w:rsidRPr="00025892">
        <w:rPr>
          <w:lang w:val="en-US"/>
        </w:rPr>
        <w:t xml:space="preserve">The agreement shall be governed by and interpreted in accordance with the laws of </w:t>
      </w:r>
      <w:r w:rsidR="00A57630" w:rsidRPr="00025892">
        <w:rPr>
          <w:lang w:val="en-US"/>
        </w:rPr>
        <w:t>the province of British Columbia, Canada</w:t>
      </w:r>
      <w:r w:rsidRPr="00025892">
        <w:rPr>
          <w:lang w:val="en-US"/>
        </w:rPr>
        <w:t xml:space="preserve">. Any disputes arising out of the agreement shall be decided before courts being competent according to the laws of </w:t>
      </w:r>
      <w:r w:rsidR="00A57630" w:rsidRPr="00025892">
        <w:rPr>
          <w:lang w:val="en-US"/>
        </w:rPr>
        <w:t>British Columbia, Canada</w:t>
      </w:r>
      <w:r w:rsidRPr="00025892">
        <w:rPr>
          <w:lang w:val="en-US"/>
        </w:rPr>
        <w:t xml:space="preserve">. Venue shall be </w:t>
      </w:r>
      <w:r w:rsidR="00A57630" w:rsidRPr="00025892">
        <w:rPr>
          <w:lang w:val="en-US"/>
        </w:rPr>
        <w:t>Vancouver</w:t>
      </w:r>
      <w:r w:rsidRPr="00025892">
        <w:rPr>
          <w:lang w:val="en-US"/>
        </w:rPr>
        <w:t xml:space="preserve">, </w:t>
      </w:r>
      <w:r w:rsidR="00A57630" w:rsidRPr="00025892">
        <w:rPr>
          <w:lang w:val="en-US"/>
        </w:rPr>
        <w:t>British Columbia, Canada</w:t>
      </w:r>
      <w:r w:rsidRPr="00025892">
        <w:rPr>
          <w:lang w:val="en-US"/>
        </w:rPr>
        <w:t>.</w:t>
      </w:r>
    </w:p>
    <w:p w14:paraId="2DE09A6A" w14:textId="77777777" w:rsidR="00221350" w:rsidRPr="00DE3F3A" w:rsidRDefault="00221350" w:rsidP="00E5390E"/>
    <w:sectPr w:rsidR="00221350" w:rsidRPr="00DE3F3A" w:rsidSect="0022044B">
      <w:type w:val="continuous"/>
      <w:pgSz w:w="11907" w:h="16840" w:code="9"/>
      <w:pgMar w:top="1418" w:right="1134" w:bottom="851" w:left="1134" w:header="720" w:footer="28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3CC2E0" w14:textId="77777777" w:rsidR="002A00B3" w:rsidRDefault="002A00B3" w:rsidP="00E5390E">
      <w:r>
        <w:separator/>
      </w:r>
    </w:p>
    <w:p w14:paraId="360CBCE8" w14:textId="77777777" w:rsidR="002A00B3" w:rsidRDefault="002A00B3" w:rsidP="00E5390E"/>
    <w:p w14:paraId="21B7D1BB" w14:textId="77777777" w:rsidR="002A00B3" w:rsidRDefault="002A00B3"/>
    <w:p w14:paraId="23F5BEEA" w14:textId="77777777" w:rsidR="002A00B3" w:rsidRDefault="002A00B3" w:rsidP="009B7EF4"/>
    <w:p w14:paraId="25A9D187" w14:textId="77777777" w:rsidR="002A00B3" w:rsidRDefault="002A00B3"/>
    <w:p w14:paraId="7ED7FC8F" w14:textId="77777777" w:rsidR="002A00B3" w:rsidRDefault="002A00B3" w:rsidP="001E3B4A"/>
    <w:p w14:paraId="3F00F5F5" w14:textId="77777777" w:rsidR="002A00B3" w:rsidRDefault="002A00B3" w:rsidP="001E3B4A"/>
    <w:p w14:paraId="22E88329" w14:textId="77777777" w:rsidR="002A00B3" w:rsidRDefault="002A00B3" w:rsidP="001E3B4A"/>
    <w:p w14:paraId="4CFC767D" w14:textId="77777777" w:rsidR="002A00B3" w:rsidRDefault="002A00B3" w:rsidP="001E3B4A"/>
  </w:endnote>
  <w:endnote w:type="continuationSeparator" w:id="0">
    <w:p w14:paraId="05436D15" w14:textId="77777777" w:rsidR="002A00B3" w:rsidRDefault="002A00B3" w:rsidP="00E5390E">
      <w:r>
        <w:continuationSeparator/>
      </w:r>
    </w:p>
    <w:p w14:paraId="06BC63B9" w14:textId="77777777" w:rsidR="002A00B3" w:rsidRDefault="002A00B3" w:rsidP="00E5390E"/>
    <w:p w14:paraId="044A6051" w14:textId="77777777" w:rsidR="002A00B3" w:rsidRDefault="002A00B3"/>
    <w:p w14:paraId="345DA811" w14:textId="77777777" w:rsidR="002A00B3" w:rsidRDefault="002A00B3" w:rsidP="009B7EF4"/>
    <w:p w14:paraId="08056733" w14:textId="77777777" w:rsidR="002A00B3" w:rsidRDefault="002A00B3"/>
    <w:p w14:paraId="5254CCE5" w14:textId="77777777" w:rsidR="002A00B3" w:rsidRDefault="002A00B3" w:rsidP="001E3B4A"/>
    <w:p w14:paraId="1A453DF7" w14:textId="77777777" w:rsidR="002A00B3" w:rsidRDefault="002A00B3" w:rsidP="001E3B4A"/>
    <w:p w14:paraId="6D66FF39" w14:textId="77777777" w:rsidR="002A00B3" w:rsidRDefault="002A00B3" w:rsidP="001E3B4A"/>
    <w:p w14:paraId="235A2D63" w14:textId="77777777" w:rsidR="002A00B3" w:rsidRDefault="002A00B3" w:rsidP="001E3B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altName w:val="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altName w:val="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6"/>
      <w:gridCol w:w="6366"/>
      <w:gridCol w:w="1637"/>
    </w:tblGrid>
    <w:tr w:rsidR="00BB413D" w14:paraId="0F11D165" w14:textId="77777777">
      <w:tc>
        <w:tcPr>
          <w:tcW w:w="1668" w:type="dxa"/>
        </w:tcPr>
        <w:p w14:paraId="620127EB" w14:textId="77777777" w:rsidR="00BB413D" w:rsidRDefault="00BB413D" w:rsidP="000354E8">
          <w:pPr>
            <w:pStyle w:val="Footer"/>
          </w:pPr>
        </w:p>
      </w:tc>
      <w:tc>
        <w:tcPr>
          <w:tcW w:w="6520" w:type="dxa"/>
        </w:tcPr>
        <w:p w14:paraId="6165455A" w14:textId="77777777" w:rsidR="00BB413D" w:rsidRDefault="00BB413D" w:rsidP="000354E8">
          <w:pPr>
            <w:pStyle w:val="Footer"/>
          </w:pPr>
          <w:r>
            <w:t>Germany: Citibank, BLZ 300 209 00, Konto 24 11 69 23 68</w:t>
          </w:r>
        </w:p>
        <w:p w14:paraId="05226584" w14:textId="77777777" w:rsidR="00BB413D" w:rsidRDefault="00BB413D" w:rsidP="000354E8">
          <w:pPr>
            <w:pStyle w:val="Footer"/>
          </w:pPr>
          <w:r>
            <w:t>UK: Citibank International plc., Sort Code 30 00 45, Account 81 79 45 02</w:t>
          </w:r>
        </w:p>
      </w:tc>
      <w:tc>
        <w:tcPr>
          <w:tcW w:w="1667" w:type="dxa"/>
          <w:vAlign w:val="center"/>
        </w:tcPr>
        <w:p w14:paraId="139D27F0" w14:textId="77777777" w:rsidR="00BB413D" w:rsidRDefault="00BB413D" w:rsidP="000354E8">
          <w:pPr>
            <w:pStyle w:val="Footer"/>
          </w:pPr>
          <w:r>
            <w:t xml:space="preserve">Page </w:t>
          </w: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Pr>
              <w:rStyle w:val="PageNumber"/>
              <w:noProof/>
            </w:rPr>
            <w:t>18</w:t>
          </w:r>
          <w:r>
            <w:rPr>
              <w:rStyle w:val="PageNumber"/>
            </w:rPr>
            <w:fldChar w:fldCharType="end"/>
          </w:r>
        </w:p>
      </w:tc>
    </w:tr>
  </w:tbl>
  <w:p w14:paraId="399AD3CD" w14:textId="77777777" w:rsidR="00BB413D" w:rsidRDefault="00BB413D" w:rsidP="000354E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469DC" w14:textId="77777777" w:rsidR="00BB413D" w:rsidRDefault="00BB413D"/>
  <w:tbl>
    <w:tblPr>
      <w:tblW w:w="0" w:type="auto"/>
      <w:tblBorders>
        <w:top w:val="single" w:sz="4" w:space="0" w:color="auto"/>
      </w:tblBorders>
      <w:tblLook w:val="0000" w:firstRow="0" w:lastRow="0" w:firstColumn="0" w:lastColumn="0" w:noHBand="0" w:noVBand="0"/>
    </w:tblPr>
    <w:tblGrid>
      <w:gridCol w:w="1560"/>
      <w:gridCol w:w="6804"/>
      <w:gridCol w:w="1275"/>
    </w:tblGrid>
    <w:tr w:rsidR="00BB413D" w14:paraId="2FF15242" w14:textId="77777777" w:rsidTr="00A42969">
      <w:tc>
        <w:tcPr>
          <w:tcW w:w="1560" w:type="dxa"/>
          <w:vAlign w:val="center"/>
        </w:tcPr>
        <w:p w14:paraId="6C8E11BC" w14:textId="77777777" w:rsidR="00BB413D" w:rsidRDefault="00BB413D" w:rsidP="00A06135">
          <w:pPr>
            <w:pStyle w:val="Footer"/>
            <w:jc w:val="left"/>
            <w:rPr>
              <w:sz w:val="16"/>
              <w:szCs w:val="16"/>
            </w:rPr>
          </w:pPr>
          <w:r>
            <w:rPr>
              <w:sz w:val="16"/>
              <w:szCs w:val="16"/>
            </w:rPr>
            <w:t>Reg Office: 6506 Raven Rd, Nanaimo, BC V9V1V7, Canada</w:t>
          </w:r>
        </w:p>
        <w:p w14:paraId="214B39F5" w14:textId="77777777" w:rsidR="00BB413D" w:rsidRDefault="00BB413D" w:rsidP="00A06135">
          <w:pPr>
            <w:pStyle w:val="Footer"/>
            <w:jc w:val="left"/>
          </w:pPr>
          <w:r>
            <w:rPr>
              <w:sz w:val="16"/>
              <w:szCs w:val="16"/>
            </w:rPr>
            <w:t>Inc #: BC0936262</w:t>
          </w:r>
        </w:p>
      </w:tc>
      <w:tc>
        <w:tcPr>
          <w:tcW w:w="6804" w:type="dxa"/>
        </w:tcPr>
        <w:p w14:paraId="5DFB2BC4" w14:textId="77777777" w:rsidR="00BB413D" w:rsidRPr="004D686C" w:rsidRDefault="00BB413D" w:rsidP="006A1474">
          <w:pPr>
            <w:pStyle w:val="Footer"/>
            <w:rPr>
              <w:sz w:val="16"/>
              <w:szCs w:val="16"/>
            </w:rPr>
          </w:pPr>
          <w:r w:rsidRPr="004D686C">
            <w:rPr>
              <w:sz w:val="16"/>
              <w:szCs w:val="16"/>
            </w:rPr>
            <w:t>Directors: Uwe Trüggelmann</w:t>
          </w:r>
          <w:r>
            <w:rPr>
              <w:sz w:val="16"/>
              <w:szCs w:val="16"/>
            </w:rPr>
            <w:t>, Diana Trüggelmann</w:t>
          </w:r>
        </w:p>
        <w:p w14:paraId="07CAEE26" w14:textId="6EA00304" w:rsidR="00BB413D" w:rsidRPr="00C13A71" w:rsidRDefault="00A42969" w:rsidP="00A42969">
          <w:pPr>
            <w:pStyle w:val="Footer"/>
            <w:rPr>
              <w:sz w:val="16"/>
              <w:szCs w:val="16"/>
            </w:rPr>
          </w:pPr>
          <w:r w:rsidRPr="004D686C">
            <w:rPr>
              <w:sz w:val="16"/>
              <w:szCs w:val="16"/>
            </w:rPr>
            <w:t>HSBC Bank C</w:t>
          </w:r>
          <w:r>
            <w:rPr>
              <w:sz w:val="16"/>
              <w:szCs w:val="16"/>
            </w:rPr>
            <w:t>anada</w:t>
          </w:r>
          <w:r w:rsidRPr="004D686C">
            <w:rPr>
              <w:sz w:val="16"/>
              <w:szCs w:val="16"/>
            </w:rPr>
            <w:t>, Address:</w:t>
          </w:r>
          <w:r w:rsidRPr="00640B8D">
            <w:rPr>
              <w:sz w:val="16"/>
              <w:szCs w:val="16"/>
            </w:rPr>
            <w:t>1847 Queen St E</w:t>
          </w:r>
          <w:r>
            <w:rPr>
              <w:sz w:val="16"/>
              <w:szCs w:val="16"/>
            </w:rPr>
            <w:t xml:space="preserve">, </w:t>
          </w:r>
          <w:r w:rsidRPr="00640B8D">
            <w:rPr>
              <w:sz w:val="16"/>
              <w:szCs w:val="16"/>
            </w:rPr>
            <w:t>Unit 1E2, Toronto, ON, M4L3Z9</w:t>
          </w:r>
          <w:r w:rsidRPr="004D686C">
            <w:rPr>
              <w:sz w:val="16"/>
              <w:szCs w:val="16"/>
            </w:rPr>
            <w:t xml:space="preserve">, Canada, Beneficiary: TruCert Assessment Service Inc., </w:t>
          </w:r>
          <w:r w:rsidRPr="00640B8D">
            <w:rPr>
              <w:sz w:val="16"/>
              <w:szCs w:val="16"/>
            </w:rPr>
            <w:t>Swift Code Destination Bank: HKBCCATT</w:t>
          </w:r>
          <w:r>
            <w:rPr>
              <w:sz w:val="16"/>
              <w:szCs w:val="16"/>
            </w:rPr>
            <w:t xml:space="preserve">, </w:t>
          </w:r>
          <w:r w:rsidRPr="00640B8D">
            <w:rPr>
              <w:sz w:val="16"/>
              <w:szCs w:val="16"/>
            </w:rPr>
            <w:t>Swift Code Correspondent Bank: CITIUS33</w:t>
          </w:r>
          <w:r>
            <w:rPr>
              <w:sz w:val="16"/>
              <w:szCs w:val="16"/>
            </w:rPr>
            <w:t xml:space="preserve">, </w:t>
          </w:r>
          <w:r w:rsidRPr="00640B8D">
            <w:rPr>
              <w:sz w:val="16"/>
              <w:szCs w:val="16"/>
            </w:rPr>
            <w:t>A/C Number: 392022710070</w:t>
          </w:r>
          <w:r>
            <w:rPr>
              <w:sz w:val="16"/>
              <w:szCs w:val="16"/>
            </w:rPr>
            <w:t xml:space="preserve">, </w:t>
          </w:r>
          <w:r w:rsidRPr="00640B8D">
            <w:rPr>
              <w:sz w:val="16"/>
              <w:szCs w:val="16"/>
            </w:rPr>
            <w:t>Banking Institution No: 016</w:t>
          </w:r>
          <w:r>
            <w:rPr>
              <w:sz w:val="16"/>
              <w:szCs w:val="16"/>
            </w:rPr>
            <w:t xml:space="preserve">, </w:t>
          </w:r>
          <w:r w:rsidRPr="00640B8D">
            <w:rPr>
              <w:sz w:val="16"/>
              <w:szCs w:val="16"/>
            </w:rPr>
            <w:t>Transit No: 10392-016</w:t>
          </w:r>
          <w:r>
            <w:rPr>
              <w:sz w:val="16"/>
              <w:szCs w:val="16"/>
            </w:rPr>
            <w:t xml:space="preserve">, </w:t>
          </w:r>
          <w:r w:rsidRPr="00640B8D">
            <w:rPr>
              <w:sz w:val="16"/>
              <w:szCs w:val="16"/>
            </w:rPr>
            <w:t>Routing No: 001610392</w:t>
          </w:r>
        </w:p>
      </w:tc>
      <w:tc>
        <w:tcPr>
          <w:tcW w:w="1275" w:type="dxa"/>
          <w:vAlign w:val="bottom"/>
        </w:tcPr>
        <w:p w14:paraId="0F1EE985" w14:textId="77777777" w:rsidR="00BB413D" w:rsidRPr="004807FB" w:rsidRDefault="00BB413D" w:rsidP="00007093">
          <w:pPr>
            <w:pStyle w:val="Footer"/>
          </w:pPr>
          <w:r w:rsidRPr="004807FB">
            <w:t xml:space="preserve">Page </w:t>
          </w:r>
          <w:r w:rsidRPr="004807FB">
            <w:rPr>
              <w:rStyle w:val="PageNumber"/>
            </w:rPr>
            <w:fldChar w:fldCharType="begin"/>
          </w:r>
          <w:r w:rsidRPr="004807FB">
            <w:rPr>
              <w:rStyle w:val="PageNumber"/>
            </w:rPr>
            <w:instrText xml:space="preserve"> PAGE </w:instrText>
          </w:r>
          <w:r w:rsidRPr="004807FB">
            <w:rPr>
              <w:rStyle w:val="PageNumber"/>
            </w:rPr>
            <w:fldChar w:fldCharType="separate"/>
          </w:r>
          <w:r>
            <w:rPr>
              <w:rStyle w:val="PageNumber"/>
              <w:noProof/>
            </w:rPr>
            <w:t>1</w:t>
          </w:r>
          <w:r w:rsidRPr="004807FB">
            <w:rPr>
              <w:rStyle w:val="PageNumber"/>
            </w:rPr>
            <w:fldChar w:fldCharType="end"/>
          </w:r>
          <w:r w:rsidRPr="004807FB">
            <w:rPr>
              <w:rStyle w:val="PageNumber"/>
            </w:rPr>
            <w:t xml:space="preserve"> of </w:t>
          </w:r>
          <w:r w:rsidRPr="004807FB">
            <w:rPr>
              <w:rStyle w:val="PageNumber"/>
            </w:rPr>
            <w:fldChar w:fldCharType="begin"/>
          </w:r>
          <w:r w:rsidRPr="004807FB">
            <w:rPr>
              <w:rStyle w:val="PageNumber"/>
            </w:rPr>
            <w:instrText xml:space="preserve"> NUMPAGES </w:instrText>
          </w:r>
          <w:r w:rsidRPr="004807FB">
            <w:rPr>
              <w:rStyle w:val="PageNumber"/>
            </w:rPr>
            <w:fldChar w:fldCharType="separate"/>
          </w:r>
          <w:r>
            <w:rPr>
              <w:rStyle w:val="PageNumber"/>
              <w:noProof/>
            </w:rPr>
            <w:t>14</w:t>
          </w:r>
          <w:r w:rsidRPr="004807FB">
            <w:rPr>
              <w:rStyle w:val="PageNumber"/>
            </w:rPr>
            <w:fldChar w:fldCharType="end"/>
          </w:r>
        </w:p>
      </w:tc>
    </w:tr>
  </w:tbl>
  <w:p w14:paraId="57ED77A1" w14:textId="77777777" w:rsidR="00BB413D" w:rsidRDefault="00BB413D" w:rsidP="000354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6" w:type="dxa"/>
      <w:tblBorders>
        <w:top w:val="single" w:sz="4" w:space="0" w:color="auto"/>
      </w:tblBorders>
      <w:tblLook w:val="0000" w:firstRow="0" w:lastRow="0" w:firstColumn="0" w:lastColumn="0" w:noHBand="0" w:noVBand="0"/>
    </w:tblPr>
    <w:tblGrid>
      <w:gridCol w:w="1809"/>
      <w:gridCol w:w="6520"/>
      <w:gridCol w:w="1667"/>
    </w:tblGrid>
    <w:tr w:rsidR="00BB413D" w:rsidRPr="00C45C50" w14:paraId="0E4AB7EF" w14:textId="77777777" w:rsidTr="00187AAC">
      <w:tc>
        <w:tcPr>
          <w:tcW w:w="1809" w:type="dxa"/>
        </w:tcPr>
        <w:p w14:paraId="0271FA4C" w14:textId="77777777" w:rsidR="00BB413D" w:rsidRPr="00C45C50" w:rsidRDefault="00BB413D" w:rsidP="00187AAC">
          <w:pPr>
            <w:pStyle w:val="Footer"/>
            <w:jc w:val="left"/>
          </w:pPr>
          <w:r w:rsidRPr="00C45C50">
            <w:t>SoW</w:t>
          </w:r>
          <w:r>
            <w:t xml:space="preserve"> </w:t>
          </w:r>
          <w:sdt>
            <w:sdtPr>
              <w:alias w:val="Keywords"/>
              <w:tag w:val=""/>
              <w:id w:val="-844393682"/>
              <w:placeholder>
                <w:docPart w:val="E5A06AECEBEA43708CCA3F924898A458"/>
              </w:placeholder>
              <w:dataBinding w:prefixMappings="xmlns:ns0='http://purl.org/dc/elements/1.1/' xmlns:ns1='http://schemas.openxmlformats.org/package/2006/metadata/core-properties' " w:xpath="/ns1:coreProperties[1]/ns1:keywords[1]" w:storeItemID="{6C3C8BC8-F283-45AE-878A-BAB7291924A1}"/>
              <w:text/>
            </w:sdtPr>
            <w:sdtEndPr/>
            <w:sdtContent>
              <w:r>
                <w:rPr>
                  <w:lang w:val="en-GB"/>
                </w:rPr>
                <w:t>[SoW ID]</w:t>
              </w:r>
            </w:sdtContent>
          </w:sdt>
        </w:p>
      </w:tc>
      <w:tc>
        <w:tcPr>
          <w:tcW w:w="6520" w:type="dxa"/>
          <w:vAlign w:val="center"/>
        </w:tcPr>
        <w:p w14:paraId="699BE93C" w14:textId="0BE34CEC" w:rsidR="00BB413D" w:rsidRPr="00C45C50" w:rsidRDefault="00BB413D" w:rsidP="00C45C50">
          <w:pPr>
            <w:pStyle w:val="Footer"/>
          </w:pPr>
          <w:r>
            <w:rPr>
              <w:i/>
              <w:iCs/>
            </w:rPr>
            <w:sym w:font="Symbol" w:char="F0D3"/>
          </w:r>
          <w:r>
            <w:rPr>
              <w:i/>
              <w:iCs/>
            </w:rPr>
            <w:t xml:space="preserve"> </w:t>
          </w:r>
          <w:r>
            <w:rPr>
              <w:i/>
              <w:iCs/>
            </w:rPr>
            <w:fldChar w:fldCharType="begin"/>
          </w:r>
          <w:r>
            <w:rPr>
              <w:i/>
              <w:iCs/>
            </w:rPr>
            <w:instrText xml:space="preserve"> DATE \@ "yyyy" \* MERGEFORMAT </w:instrText>
          </w:r>
          <w:r>
            <w:rPr>
              <w:i/>
              <w:iCs/>
            </w:rPr>
            <w:fldChar w:fldCharType="separate"/>
          </w:r>
          <w:r w:rsidR="00883091">
            <w:rPr>
              <w:i/>
              <w:iCs/>
              <w:noProof/>
            </w:rPr>
            <w:t>2022</w:t>
          </w:r>
          <w:r>
            <w:rPr>
              <w:i/>
              <w:iCs/>
            </w:rPr>
            <w:fldChar w:fldCharType="end"/>
          </w:r>
          <w:r>
            <w:rPr>
              <w:i/>
              <w:iCs/>
            </w:rPr>
            <w:t xml:space="preserve"> TruCert Assessment Services Inc.</w:t>
          </w:r>
        </w:p>
      </w:tc>
      <w:tc>
        <w:tcPr>
          <w:tcW w:w="1667" w:type="dxa"/>
          <w:vAlign w:val="center"/>
        </w:tcPr>
        <w:p w14:paraId="1D4F8269" w14:textId="77777777" w:rsidR="00BB413D" w:rsidRPr="00C45C50" w:rsidRDefault="00BB413D" w:rsidP="00C45C50">
          <w:pPr>
            <w:pStyle w:val="Footer"/>
          </w:pPr>
          <w:r w:rsidRPr="00C45C50">
            <w:t xml:space="preserve">Page </w:t>
          </w:r>
          <w:r w:rsidRPr="00C45C50">
            <w:rPr>
              <w:rStyle w:val="PageNumber"/>
            </w:rPr>
            <w:fldChar w:fldCharType="begin"/>
          </w:r>
          <w:r w:rsidRPr="00C45C50">
            <w:rPr>
              <w:rStyle w:val="PageNumber"/>
            </w:rPr>
            <w:instrText xml:space="preserve"> PAGE </w:instrText>
          </w:r>
          <w:r w:rsidRPr="00C45C50">
            <w:rPr>
              <w:rStyle w:val="PageNumber"/>
            </w:rPr>
            <w:fldChar w:fldCharType="separate"/>
          </w:r>
          <w:r>
            <w:rPr>
              <w:rStyle w:val="PageNumber"/>
              <w:noProof/>
            </w:rPr>
            <w:t>4</w:t>
          </w:r>
          <w:r w:rsidRPr="00C45C50">
            <w:rPr>
              <w:rStyle w:val="PageNumber"/>
            </w:rPr>
            <w:fldChar w:fldCharType="end"/>
          </w:r>
          <w:r w:rsidRPr="00C45C50">
            <w:rPr>
              <w:rStyle w:val="PageNumber"/>
            </w:rPr>
            <w:t xml:space="preserve"> of </w:t>
          </w:r>
          <w:r w:rsidRPr="00C45C50">
            <w:rPr>
              <w:rStyle w:val="PageNumber"/>
            </w:rPr>
            <w:fldChar w:fldCharType="begin"/>
          </w:r>
          <w:r w:rsidRPr="00C45C50">
            <w:rPr>
              <w:rStyle w:val="PageNumber"/>
            </w:rPr>
            <w:instrText xml:space="preserve"> NUMPAGES </w:instrText>
          </w:r>
          <w:r w:rsidRPr="00C45C50">
            <w:rPr>
              <w:rStyle w:val="PageNumber"/>
            </w:rPr>
            <w:fldChar w:fldCharType="separate"/>
          </w:r>
          <w:r>
            <w:rPr>
              <w:rStyle w:val="PageNumber"/>
              <w:noProof/>
            </w:rPr>
            <w:t>14</w:t>
          </w:r>
          <w:r w:rsidRPr="00C45C50">
            <w:rPr>
              <w:rStyle w:val="PageNumber"/>
            </w:rPr>
            <w:fldChar w:fldCharType="end"/>
          </w:r>
        </w:p>
      </w:tc>
    </w:tr>
  </w:tbl>
  <w:p w14:paraId="637F11BB" w14:textId="77777777" w:rsidR="00BB413D" w:rsidRDefault="00BB413D" w:rsidP="00187AA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226025" w14:textId="77777777" w:rsidR="002A00B3" w:rsidRDefault="002A00B3" w:rsidP="001E3B4A">
      <w:r>
        <w:separator/>
      </w:r>
    </w:p>
    <w:p w14:paraId="05CF3181" w14:textId="77777777" w:rsidR="002A00B3" w:rsidRDefault="002A00B3" w:rsidP="001E3B4A"/>
  </w:footnote>
  <w:footnote w:type="continuationSeparator" w:id="0">
    <w:p w14:paraId="4D8C236B" w14:textId="77777777" w:rsidR="002A00B3" w:rsidRDefault="002A00B3" w:rsidP="00E5390E">
      <w:r>
        <w:continuationSeparator/>
      </w:r>
    </w:p>
    <w:p w14:paraId="14379ECF" w14:textId="77777777" w:rsidR="002A00B3" w:rsidRDefault="002A00B3" w:rsidP="00E5390E"/>
    <w:p w14:paraId="34D423FF" w14:textId="77777777" w:rsidR="002A00B3" w:rsidRDefault="002A00B3"/>
    <w:p w14:paraId="4975BB56" w14:textId="77777777" w:rsidR="002A00B3" w:rsidRDefault="002A00B3" w:rsidP="009B7EF4"/>
    <w:p w14:paraId="44A0B9F1" w14:textId="77777777" w:rsidR="002A00B3" w:rsidRDefault="002A00B3"/>
    <w:p w14:paraId="650A3B60" w14:textId="77777777" w:rsidR="002A00B3" w:rsidRDefault="002A00B3" w:rsidP="001E3B4A"/>
    <w:p w14:paraId="5494B022" w14:textId="77777777" w:rsidR="002A00B3" w:rsidRDefault="002A00B3" w:rsidP="001E3B4A"/>
    <w:p w14:paraId="6735F585" w14:textId="77777777" w:rsidR="002A00B3" w:rsidRDefault="002A00B3" w:rsidP="001E3B4A"/>
    <w:p w14:paraId="1C18E21C" w14:textId="77777777" w:rsidR="002A00B3" w:rsidRDefault="002A00B3" w:rsidP="001E3B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935C5C" w14:textId="77777777" w:rsidR="00BB413D" w:rsidRDefault="00BB413D" w:rsidP="00E5390E">
    <w:pPr>
      <w:pStyle w:val="Header"/>
    </w:pPr>
  </w:p>
  <w:p w14:paraId="1B4B3075" w14:textId="77777777" w:rsidR="00BB413D" w:rsidRDefault="00BB413D" w:rsidP="00E5390E">
    <w:pPr>
      <w:pStyle w:val="Header"/>
    </w:pPr>
  </w:p>
  <w:p w14:paraId="2E8EB5B9" w14:textId="77777777" w:rsidR="00BB413D" w:rsidRDefault="00BB413D" w:rsidP="00E5390E">
    <w:pPr>
      <w:pStyle w:val="Header"/>
    </w:pPr>
  </w:p>
  <w:p w14:paraId="33DE3D0B" w14:textId="77777777" w:rsidR="00BB413D" w:rsidRDefault="00BB413D" w:rsidP="00E539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F2497" w14:textId="77777777" w:rsidR="00BB413D" w:rsidRDefault="00BB413D" w:rsidP="00E539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CF8F9F" w14:textId="77777777" w:rsidR="00BB413D" w:rsidRDefault="00BB413D" w:rsidP="00E539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062C2"/>
    <w:multiLevelType w:val="multilevel"/>
    <w:tmpl w:val="E5F0EEDA"/>
    <w:lvl w:ilvl="0">
      <w:start w:val="1"/>
      <w:numFmt w:val="decimal"/>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 w15:restartNumberingAfterBreak="0">
    <w:nsid w:val="052A3C8E"/>
    <w:multiLevelType w:val="multilevel"/>
    <w:tmpl w:val="1ABE31B4"/>
    <w:lvl w:ilvl="0">
      <w:start w:val="1"/>
      <w:numFmt w:val="bullet"/>
      <w:lvlText w:val="■"/>
      <w:lvlJc w:val="left"/>
      <w:pPr>
        <w:ind w:left="360" w:hanging="360"/>
      </w:pPr>
      <w:rPr>
        <w:rFonts w:ascii="Arial" w:hAnsi="Arial"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 w15:restartNumberingAfterBreak="0">
    <w:nsid w:val="0A4A686C"/>
    <w:multiLevelType w:val="hybridMultilevel"/>
    <w:tmpl w:val="0FE408DC"/>
    <w:lvl w:ilvl="0" w:tplc="6E68FC20">
      <w:start w:val="1"/>
      <w:numFmt w:val="bullet"/>
      <w:pStyle w:val="Bullet"/>
      <w:lvlText w:val=""/>
      <w:lvlJc w:val="left"/>
      <w:pPr>
        <w:tabs>
          <w:tab w:val="num" w:pos="920"/>
        </w:tabs>
        <w:ind w:left="920" w:hanging="360"/>
      </w:pPr>
      <w:rPr>
        <w:rFonts w:ascii="Wingdings" w:hAnsi="Wingdings" w:hint="default"/>
      </w:rPr>
    </w:lvl>
    <w:lvl w:ilvl="1" w:tplc="04090003" w:tentative="1">
      <w:start w:val="1"/>
      <w:numFmt w:val="bullet"/>
      <w:lvlText w:val="o"/>
      <w:lvlJc w:val="left"/>
      <w:pPr>
        <w:tabs>
          <w:tab w:val="num" w:pos="1640"/>
        </w:tabs>
        <w:ind w:left="1640" w:hanging="360"/>
      </w:pPr>
      <w:rPr>
        <w:rFonts w:ascii="Courier New" w:hAnsi="Courier New" w:cs="Courier New" w:hint="default"/>
      </w:rPr>
    </w:lvl>
    <w:lvl w:ilvl="2" w:tplc="04090005" w:tentative="1">
      <w:start w:val="1"/>
      <w:numFmt w:val="bullet"/>
      <w:lvlText w:val=""/>
      <w:lvlJc w:val="left"/>
      <w:pPr>
        <w:tabs>
          <w:tab w:val="num" w:pos="2360"/>
        </w:tabs>
        <w:ind w:left="2360" w:hanging="360"/>
      </w:pPr>
      <w:rPr>
        <w:rFonts w:ascii="Wingdings" w:hAnsi="Wingdings" w:hint="default"/>
      </w:rPr>
    </w:lvl>
    <w:lvl w:ilvl="3" w:tplc="04090001" w:tentative="1">
      <w:start w:val="1"/>
      <w:numFmt w:val="bullet"/>
      <w:lvlText w:val=""/>
      <w:lvlJc w:val="left"/>
      <w:pPr>
        <w:tabs>
          <w:tab w:val="num" w:pos="3080"/>
        </w:tabs>
        <w:ind w:left="3080" w:hanging="360"/>
      </w:pPr>
      <w:rPr>
        <w:rFonts w:ascii="Symbol" w:hAnsi="Symbol" w:hint="default"/>
      </w:rPr>
    </w:lvl>
    <w:lvl w:ilvl="4" w:tplc="04090003" w:tentative="1">
      <w:start w:val="1"/>
      <w:numFmt w:val="bullet"/>
      <w:lvlText w:val="o"/>
      <w:lvlJc w:val="left"/>
      <w:pPr>
        <w:tabs>
          <w:tab w:val="num" w:pos="3800"/>
        </w:tabs>
        <w:ind w:left="3800" w:hanging="360"/>
      </w:pPr>
      <w:rPr>
        <w:rFonts w:ascii="Courier New" w:hAnsi="Courier New" w:cs="Courier New" w:hint="default"/>
      </w:rPr>
    </w:lvl>
    <w:lvl w:ilvl="5" w:tplc="04090005" w:tentative="1">
      <w:start w:val="1"/>
      <w:numFmt w:val="bullet"/>
      <w:lvlText w:val=""/>
      <w:lvlJc w:val="left"/>
      <w:pPr>
        <w:tabs>
          <w:tab w:val="num" w:pos="4520"/>
        </w:tabs>
        <w:ind w:left="4520" w:hanging="360"/>
      </w:pPr>
      <w:rPr>
        <w:rFonts w:ascii="Wingdings" w:hAnsi="Wingdings" w:hint="default"/>
      </w:rPr>
    </w:lvl>
    <w:lvl w:ilvl="6" w:tplc="04090001" w:tentative="1">
      <w:start w:val="1"/>
      <w:numFmt w:val="bullet"/>
      <w:lvlText w:val=""/>
      <w:lvlJc w:val="left"/>
      <w:pPr>
        <w:tabs>
          <w:tab w:val="num" w:pos="5240"/>
        </w:tabs>
        <w:ind w:left="5240" w:hanging="360"/>
      </w:pPr>
      <w:rPr>
        <w:rFonts w:ascii="Symbol" w:hAnsi="Symbol" w:hint="default"/>
      </w:rPr>
    </w:lvl>
    <w:lvl w:ilvl="7" w:tplc="04090003" w:tentative="1">
      <w:start w:val="1"/>
      <w:numFmt w:val="bullet"/>
      <w:lvlText w:val="o"/>
      <w:lvlJc w:val="left"/>
      <w:pPr>
        <w:tabs>
          <w:tab w:val="num" w:pos="5960"/>
        </w:tabs>
        <w:ind w:left="5960" w:hanging="360"/>
      </w:pPr>
      <w:rPr>
        <w:rFonts w:ascii="Courier New" w:hAnsi="Courier New" w:cs="Courier New" w:hint="default"/>
      </w:rPr>
    </w:lvl>
    <w:lvl w:ilvl="8" w:tplc="04090005" w:tentative="1">
      <w:start w:val="1"/>
      <w:numFmt w:val="bullet"/>
      <w:lvlText w:val=""/>
      <w:lvlJc w:val="left"/>
      <w:pPr>
        <w:tabs>
          <w:tab w:val="num" w:pos="6680"/>
        </w:tabs>
        <w:ind w:left="6680" w:hanging="360"/>
      </w:pPr>
      <w:rPr>
        <w:rFonts w:ascii="Wingdings" w:hAnsi="Wingdings" w:hint="default"/>
      </w:rPr>
    </w:lvl>
  </w:abstractNum>
  <w:abstractNum w:abstractNumId="3" w15:restartNumberingAfterBreak="0">
    <w:nsid w:val="0F4D25F3"/>
    <w:multiLevelType w:val="multilevel"/>
    <w:tmpl w:val="64CC7826"/>
    <w:lvl w:ilvl="0">
      <w:start w:val="1"/>
      <w:numFmt w:val="decimal"/>
      <w:suff w:val="space"/>
      <w:lvlText w:val="%1. "/>
      <w:lvlJc w:val="left"/>
      <w:pPr>
        <w:ind w:left="0" w:hanging="709"/>
      </w:pPr>
      <w:rPr>
        <w:rFonts w:hint="default"/>
      </w:rPr>
    </w:lvl>
    <w:lvl w:ilvl="1">
      <w:start w:val="1"/>
      <w:numFmt w:val="decimal"/>
      <w:suff w:val="space"/>
      <w:lvlText w:val="%1.%2. "/>
      <w:lvlJc w:val="left"/>
      <w:pPr>
        <w:ind w:left="0" w:hanging="709"/>
      </w:pPr>
      <w:rPr>
        <w:rFonts w:hint="default"/>
      </w:rPr>
    </w:lvl>
    <w:lvl w:ilvl="2">
      <w:start w:val="1"/>
      <w:numFmt w:val="decimal"/>
      <w:suff w:val="space"/>
      <w:lvlText w:val="%1.%2.%3. "/>
      <w:lvlJc w:val="left"/>
      <w:pPr>
        <w:ind w:left="0" w:hanging="709"/>
      </w:pPr>
      <w:rPr>
        <w:rFonts w:hint="default"/>
      </w:rPr>
    </w:lvl>
    <w:lvl w:ilvl="3">
      <w:start w:val="1"/>
      <w:numFmt w:val="decimal"/>
      <w:suff w:val="space"/>
      <w:lvlText w:val="%1.%2.%3.%4. "/>
      <w:lvlJc w:val="left"/>
      <w:pPr>
        <w:ind w:left="0" w:hanging="709"/>
      </w:pPr>
      <w:rPr>
        <w:rFonts w:hint="default"/>
      </w:rPr>
    </w:lvl>
    <w:lvl w:ilvl="4">
      <w:start w:val="1"/>
      <w:numFmt w:val="decimal"/>
      <w:pStyle w:val="Heading5"/>
      <w:suff w:val="space"/>
      <w:lvlText w:val="%1.%2.%3.%4.%5. "/>
      <w:lvlJc w:val="left"/>
      <w:pPr>
        <w:ind w:left="0" w:hanging="709"/>
      </w:pPr>
      <w:rPr>
        <w:rFonts w:hint="default"/>
      </w:rPr>
    </w:lvl>
    <w:lvl w:ilvl="5">
      <w:start w:val="1"/>
      <w:numFmt w:val="decimal"/>
      <w:pStyle w:val="Heading6"/>
      <w:suff w:val="space"/>
      <w:lvlText w:val="%1.%2.%3.%4.%5.%6. "/>
      <w:lvlJc w:val="left"/>
      <w:pPr>
        <w:ind w:left="0" w:hanging="709"/>
      </w:pPr>
      <w:rPr>
        <w:rFonts w:hint="default"/>
      </w:rPr>
    </w:lvl>
    <w:lvl w:ilvl="6">
      <w:start w:val="1"/>
      <w:numFmt w:val="decimal"/>
      <w:pStyle w:val="Heading7"/>
      <w:suff w:val="space"/>
      <w:lvlText w:val="%1.%2.%3.%4.%5.%6.%7."/>
      <w:lvlJc w:val="left"/>
      <w:pPr>
        <w:ind w:left="0" w:hanging="709"/>
      </w:pPr>
      <w:rPr>
        <w:rFonts w:hint="default"/>
      </w:rPr>
    </w:lvl>
    <w:lvl w:ilvl="7">
      <w:start w:val="1"/>
      <w:numFmt w:val="decimal"/>
      <w:pStyle w:val="Heading8"/>
      <w:suff w:val="space"/>
      <w:lvlText w:val="%1.%2.%3.%4.%5.%6.%7.%8. "/>
      <w:lvlJc w:val="left"/>
      <w:pPr>
        <w:ind w:left="0" w:hanging="709"/>
      </w:pPr>
      <w:rPr>
        <w:rFonts w:hint="default"/>
      </w:rPr>
    </w:lvl>
    <w:lvl w:ilvl="8">
      <w:start w:val="1"/>
      <w:numFmt w:val="lowerLetter"/>
      <w:pStyle w:val="Listabc"/>
      <w:lvlText w:val="%9)"/>
      <w:lvlJc w:val="left"/>
      <w:pPr>
        <w:tabs>
          <w:tab w:val="num" w:pos="283"/>
        </w:tabs>
        <w:ind w:left="283" w:hanging="283"/>
      </w:pPr>
      <w:rPr>
        <w:rFonts w:hint="default"/>
      </w:rPr>
    </w:lvl>
  </w:abstractNum>
  <w:abstractNum w:abstractNumId="4" w15:restartNumberingAfterBreak="0">
    <w:nsid w:val="1A335269"/>
    <w:multiLevelType w:val="multilevel"/>
    <w:tmpl w:val="A53683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7F0B19"/>
    <w:multiLevelType w:val="hybridMultilevel"/>
    <w:tmpl w:val="CFF2FAE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799276A"/>
    <w:multiLevelType w:val="hybridMultilevel"/>
    <w:tmpl w:val="B3AEC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A44E51"/>
    <w:multiLevelType w:val="hybridMultilevel"/>
    <w:tmpl w:val="8CFE56A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3CF4128B"/>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3B8227D"/>
    <w:multiLevelType w:val="hybridMultilevel"/>
    <w:tmpl w:val="68B0B612"/>
    <w:lvl w:ilvl="0" w:tplc="AA286726">
      <w:start w:val="1"/>
      <w:numFmt w:val="bullet"/>
      <w:pStyle w:val="SubNumLis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995205A"/>
    <w:multiLevelType w:val="multilevel"/>
    <w:tmpl w:val="B3AEC590"/>
    <w:lvl w:ilvl="0">
      <w:start w:val="1"/>
      <w:numFmt w:val="bullet"/>
      <w:lvlText w:val=""/>
      <w:lvlJc w:val="left"/>
      <w:pPr>
        <w:ind w:left="720" w:hanging="360"/>
      </w:pPr>
      <w:rPr>
        <w:rFonts w:ascii="Symbol" w:hAnsi="Symbol"/>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4FC6289B"/>
    <w:multiLevelType w:val="multilevel"/>
    <w:tmpl w:val="153C23D6"/>
    <w:lvl w:ilvl="0">
      <w:start w:val="1"/>
      <w:numFmt w:val="decimal"/>
      <w:pStyle w:val="NumList"/>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2" w15:restartNumberingAfterBreak="0">
    <w:nsid w:val="4FD42E63"/>
    <w:multiLevelType w:val="multilevel"/>
    <w:tmpl w:val="F0CA2C4C"/>
    <w:lvl w:ilvl="0">
      <w:start w:val="1"/>
      <w:numFmt w:val="bullet"/>
      <w:pStyle w:val="BulletL1"/>
      <w:lvlText w:val=""/>
      <w:lvlJc w:val="left"/>
      <w:pPr>
        <w:tabs>
          <w:tab w:val="num" w:pos="357"/>
        </w:tabs>
        <w:ind w:left="357" w:hanging="357"/>
      </w:pPr>
      <w:rPr>
        <w:rFonts w:ascii="Wingdings" w:hAnsi="Wingding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3" w15:restartNumberingAfterBreak="0">
    <w:nsid w:val="51BD161F"/>
    <w:multiLevelType w:val="hybridMultilevel"/>
    <w:tmpl w:val="D6947C1E"/>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54FD2399"/>
    <w:multiLevelType w:val="hybridMultilevel"/>
    <w:tmpl w:val="7256C5EC"/>
    <w:lvl w:ilvl="0" w:tplc="FB14EA1A">
      <w:numFmt w:val="bullet"/>
      <w:lvlText w:val=""/>
      <w:lvlJc w:val="left"/>
      <w:pPr>
        <w:tabs>
          <w:tab w:val="num" w:pos="1065"/>
        </w:tabs>
        <w:ind w:left="1065" w:hanging="705"/>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D49040A"/>
    <w:multiLevelType w:val="multilevel"/>
    <w:tmpl w:val="A5CCFCEA"/>
    <w:lvl w:ilvl="0">
      <w:start w:val="1"/>
      <w:numFmt w:val="decimal"/>
      <w:pStyle w:val="SubNumLev1"/>
      <w:isLgl/>
      <w:suff w:val="space"/>
      <w:lvlText w:val="§ %1  "/>
      <w:lvlJc w:val="center"/>
      <w:pPr>
        <w:ind w:left="851" w:hanging="567"/>
      </w:pPr>
      <w:rPr>
        <w:rFonts w:hint="default"/>
      </w:rPr>
    </w:lvl>
    <w:lvl w:ilvl="1">
      <w:start w:val="1"/>
      <w:numFmt w:val="decimal"/>
      <w:pStyle w:val="SubNumLev3"/>
      <w:lvlText w:val="(%2)  "/>
      <w:lvlJc w:val="left"/>
      <w:pPr>
        <w:tabs>
          <w:tab w:val="num" w:pos="851"/>
        </w:tabs>
        <w:ind w:left="851" w:hanging="851"/>
      </w:pPr>
      <w:rPr>
        <w:rFonts w:ascii="Arial" w:hAnsi="Arial" w:hint="default"/>
      </w:rPr>
    </w:lvl>
    <w:lvl w:ilvl="2">
      <w:start w:val="1"/>
      <w:numFmt w:val="lowerLetter"/>
      <w:pStyle w:val="SubNumLev4"/>
      <w:lvlText w:val="(%3)"/>
      <w:lvlJc w:val="left"/>
      <w:pPr>
        <w:tabs>
          <w:tab w:val="num" w:pos="1701"/>
        </w:tabs>
        <w:ind w:left="1701" w:hanging="850"/>
      </w:pPr>
      <w:rPr>
        <w:rFonts w:hint="default"/>
      </w:rPr>
    </w:lvl>
    <w:lvl w:ilvl="3">
      <w:start w:val="1"/>
      <w:numFmt w:val="lowerRoman"/>
      <w:pStyle w:val="SubNumLev5"/>
      <w:lvlText w:val="(%4)"/>
      <w:lvlJc w:val="left"/>
      <w:pPr>
        <w:tabs>
          <w:tab w:val="num" w:pos="2552"/>
        </w:tabs>
        <w:ind w:left="2552" w:hanging="851"/>
      </w:pPr>
      <w:rPr>
        <w:rFonts w:hint="default"/>
      </w:rPr>
    </w:lvl>
    <w:lvl w:ilvl="4">
      <w:start w:val="1"/>
      <w:numFmt w:val="bullet"/>
      <w:lvlText w:val=""/>
      <w:lvlJc w:val="left"/>
      <w:pPr>
        <w:tabs>
          <w:tab w:val="num" w:pos="1292"/>
        </w:tabs>
        <w:ind w:left="1292" w:hanging="432"/>
      </w:pPr>
      <w:rPr>
        <w:rFonts w:ascii="Wingdings" w:hAnsi="Wingdings" w:hint="default"/>
      </w:rPr>
    </w:lvl>
    <w:lvl w:ilvl="5">
      <w:start w:val="1"/>
      <w:numFmt w:val="bullet"/>
      <w:lvlText w:val=""/>
      <w:lvlJc w:val="left"/>
      <w:pPr>
        <w:tabs>
          <w:tab w:val="num" w:pos="1436"/>
        </w:tabs>
        <w:ind w:left="1436" w:hanging="432"/>
      </w:pPr>
      <w:rPr>
        <w:rFonts w:ascii="Wingdings" w:hAnsi="Wingdings" w:hint="default"/>
      </w:rPr>
    </w:lvl>
    <w:lvl w:ilvl="6">
      <w:start w:val="1"/>
      <w:numFmt w:val="lowerRoman"/>
      <w:lvlText w:val="%7)"/>
      <w:lvlJc w:val="right"/>
      <w:pPr>
        <w:tabs>
          <w:tab w:val="num" w:pos="1580"/>
        </w:tabs>
        <w:ind w:left="1580" w:hanging="288"/>
      </w:pPr>
      <w:rPr>
        <w:rFonts w:hint="default"/>
      </w:rPr>
    </w:lvl>
    <w:lvl w:ilvl="7">
      <w:start w:val="1"/>
      <w:numFmt w:val="lowerLetter"/>
      <w:lvlText w:val="%8."/>
      <w:lvlJc w:val="left"/>
      <w:pPr>
        <w:tabs>
          <w:tab w:val="num" w:pos="1724"/>
        </w:tabs>
        <w:ind w:left="1724" w:hanging="432"/>
      </w:pPr>
      <w:rPr>
        <w:rFonts w:hint="default"/>
      </w:rPr>
    </w:lvl>
    <w:lvl w:ilvl="8">
      <w:start w:val="1"/>
      <w:numFmt w:val="lowerRoman"/>
      <w:lvlText w:val="%9."/>
      <w:lvlJc w:val="right"/>
      <w:pPr>
        <w:tabs>
          <w:tab w:val="num" w:pos="1868"/>
        </w:tabs>
        <w:ind w:left="1868" w:hanging="144"/>
      </w:pPr>
      <w:rPr>
        <w:rFonts w:hint="default"/>
      </w:rPr>
    </w:lvl>
  </w:abstractNum>
  <w:abstractNum w:abstractNumId="16" w15:restartNumberingAfterBreak="0">
    <w:nsid w:val="5F0C0BDA"/>
    <w:multiLevelType w:val="hybridMultilevel"/>
    <w:tmpl w:val="D39A6B9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611A7FDC"/>
    <w:multiLevelType w:val="hybridMultilevel"/>
    <w:tmpl w:val="34AAE35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AAF7A58"/>
    <w:multiLevelType w:val="hybridMultilevel"/>
    <w:tmpl w:val="8C064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3466A2"/>
    <w:multiLevelType w:val="multilevel"/>
    <w:tmpl w:val="153C23D6"/>
    <w:lvl w:ilvl="0">
      <w:start w:val="1"/>
      <w:numFmt w:val="decimal"/>
      <w:lvlText w:val="%1."/>
      <w:lvlJc w:val="left"/>
      <w:pPr>
        <w:tabs>
          <w:tab w:val="num" w:pos="357"/>
        </w:tabs>
        <w:ind w:left="357" w:hanging="357"/>
      </w:pPr>
      <w:rPr>
        <w:rFonts w:ascii="Arial" w:hAnsi="Arial"/>
        <w:sz w:val="22"/>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0" w15:restartNumberingAfterBreak="0">
    <w:nsid w:val="6D1E76AF"/>
    <w:multiLevelType w:val="hybridMultilevel"/>
    <w:tmpl w:val="D654D2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73C06FBD"/>
    <w:multiLevelType w:val="hybridMultilevel"/>
    <w:tmpl w:val="FC5018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795B5EA0"/>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845367457">
    <w:abstractNumId w:val="2"/>
  </w:num>
  <w:num w:numId="2" w16cid:durableId="1343582673">
    <w:abstractNumId w:val="2"/>
  </w:num>
  <w:num w:numId="3" w16cid:durableId="1881940001">
    <w:abstractNumId w:val="2"/>
  </w:num>
  <w:num w:numId="4" w16cid:durableId="1923247739">
    <w:abstractNumId w:val="12"/>
  </w:num>
  <w:num w:numId="5" w16cid:durableId="1415862463">
    <w:abstractNumId w:val="17"/>
  </w:num>
  <w:num w:numId="6" w16cid:durableId="1952935024">
    <w:abstractNumId w:val="8"/>
  </w:num>
  <w:num w:numId="7" w16cid:durableId="1065181462">
    <w:abstractNumId w:val="14"/>
  </w:num>
  <w:num w:numId="8" w16cid:durableId="1006983939">
    <w:abstractNumId w:val="22"/>
  </w:num>
  <w:num w:numId="9" w16cid:durableId="1838884739">
    <w:abstractNumId w:val="18"/>
  </w:num>
  <w:num w:numId="10" w16cid:durableId="1830095496">
    <w:abstractNumId w:val="11"/>
  </w:num>
  <w:num w:numId="11" w16cid:durableId="920990555">
    <w:abstractNumId w:val="0"/>
  </w:num>
  <w:num w:numId="12" w16cid:durableId="5821796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1750055">
    <w:abstractNumId w:val="6"/>
  </w:num>
  <w:num w:numId="14" w16cid:durableId="1283803779">
    <w:abstractNumId w:val="1"/>
  </w:num>
  <w:num w:numId="15" w16cid:durableId="4603483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78256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768344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26723313">
    <w:abstractNumId w:val="11"/>
  </w:num>
  <w:num w:numId="19" w16cid:durableId="21121176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75672167">
    <w:abstractNumId w:val="4"/>
  </w:num>
  <w:num w:numId="21" w16cid:durableId="440730834">
    <w:abstractNumId w:val="10"/>
  </w:num>
  <w:num w:numId="22" w16cid:durableId="810557567">
    <w:abstractNumId w:val="19"/>
  </w:num>
  <w:num w:numId="23" w16cid:durableId="8524504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23044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784210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022326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14757893">
    <w:abstractNumId w:val="3"/>
  </w:num>
  <w:num w:numId="28" w16cid:durableId="511606417">
    <w:abstractNumId w:val="15"/>
  </w:num>
  <w:num w:numId="29" w16cid:durableId="1286503218">
    <w:abstractNumId w:val="9"/>
  </w:num>
  <w:num w:numId="30" w16cid:durableId="503323009">
    <w:abstractNumId w:val="20"/>
  </w:num>
  <w:num w:numId="31" w16cid:durableId="1487086873">
    <w:abstractNumId w:val="21"/>
  </w:num>
  <w:num w:numId="32" w16cid:durableId="1917665128">
    <w:abstractNumId w:val="7"/>
  </w:num>
  <w:num w:numId="33" w16cid:durableId="275478750">
    <w:abstractNumId w:val="5"/>
  </w:num>
  <w:num w:numId="34" w16cid:durableId="661154101">
    <w:abstractNumId w:val="16"/>
  </w:num>
  <w:num w:numId="35" w16cid:durableId="9381747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DMFNeQDky5C6LshxQzc9IqQ9uSM+hAl7GuRwKus4O2FWiXwqUcLSQ87Bk6hlxN3dE5iedkhF/lsS8GgifSy7jQ==" w:salt="U9ODL8XwfmITbqi1u3BeSQ=="/>
  <w:defaultTabStop w:val="709"/>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D67"/>
    <w:rsid w:val="00001132"/>
    <w:rsid w:val="00003CB5"/>
    <w:rsid w:val="000057B4"/>
    <w:rsid w:val="00007093"/>
    <w:rsid w:val="0001029D"/>
    <w:rsid w:val="00013D6B"/>
    <w:rsid w:val="00014018"/>
    <w:rsid w:val="00017E0F"/>
    <w:rsid w:val="00020B90"/>
    <w:rsid w:val="000213C5"/>
    <w:rsid w:val="00025892"/>
    <w:rsid w:val="00031805"/>
    <w:rsid w:val="00031A31"/>
    <w:rsid w:val="0003525B"/>
    <w:rsid w:val="000354E8"/>
    <w:rsid w:val="0004439C"/>
    <w:rsid w:val="0004634E"/>
    <w:rsid w:val="000463D9"/>
    <w:rsid w:val="00047FD8"/>
    <w:rsid w:val="00051781"/>
    <w:rsid w:val="000522AA"/>
    <w:rsid w:val="00053084"/>
    <w:rsid w:val="00054681"/>
    <w:rsid w:val="000571F7"/>
    <w:rsid w:val="000602C6"/>
    <w:rsid w:val="000604DA"/>
    <w:rsid w:val="00060633"/>
    <w:rsid w:val="00061B36"/>
    <w:rsid w:val="00062AC1"/>
    <w:rsid w:val="000655A8"/>
    <w:rsid w:val="00067379"/>
    <w:rsid w:val="0007405B"/>
    <w:rsid w:val="000832E0"/>
    <w:rsid w:val="000848DD"/>
    <w:rsid w:val="000857F0"/>
    <w:rsid w:val="00085D30"/>
    <w:rsid w:val="00090A4A"/>
    <w:rsid w:val="0009107A"/>
    <w:rsid w:val="00092ADA"/>
    <w:rsid w:val="000958B3"/>
    <w:rsid w:val="000A07BD"/>
    <w:rsid w:val="000A0855"/>
    <w:rsid w:val="000A0C79"/>
    <w:rsid w:val="000A2F04"/>
    <w:rsid w:val="000B1B2D"/>
    <w:rsid w:val="000B2A60"/>
    <w:rsid w:val="000B4488"/>
    <w:rsid w:val="000B4802"/>
    <w:rsid w:val="000B63C0"/>
    <w:rsid w:val="000B69DF"/>
    <w:rsid w:val="000B7400"/>
    <w:rsid w:val="000C00CA"/>
    <w:rsid w:val="000C68DA"/>
    <w:rsid w:val="000C7745"/>
    <w:rsid w:val="000D02EB"/>
    <w:rsid w:val="000D0C49"/>
    <w:rsid w:val="000D66EF"/>
    <w:rsid w:val="000E1C1F"/>
    <w:rsid w:val="000E3BCF"/>
    <w:rsid w:val="000F2EB5"/>
    <w:rsid w:val="000F4533"/>
    <w:rsid w:val="00100F06"/>
    <w:rsid w:val="00101FD1"/>
    <w:rsid w:val="001049A0"/>
    <w:rsid w:val="001100E7"/>
    <w:rsid w:val="00110AAA"/>
    <w:rsid w:val="0011164A"/>
    <w:rsid w:val="00111FA5"/>
    <w:rsid w:val="00114BB6"/>
    <w:rsid w:val="00121C7F"/>
    <w:rsid w:val="0012716A"/>
    <w:rsid w:val="00130A60"/>
    <w:rsid w:val="0013623A"/>
    <w:rsid w:val="00137549"/>
    <w:rsid w:val="00137631"/>
    <w:rsid w:val="0014041A"/>
    <w:rsid w:val="0014144E"/>
    <w:rsid w:val="00147AD1"/>
    <w:rsid w:val="00167484"/>
    <w:rsid w:val="00170319"/>
    <w:rsid w:val="00174E26"/>
    <w:rsid w:val="00174F9D"/>
    <w:rsid w:val="0017596A"/>
    <w:rsid w:val="00175ACB"/>
    <w:rsid w:val="001801D1"/>
    <w:rsid w:val="00181A89"/>
    <w:rsid w:val="0018275E"/>
    <w:rsid w:val="00183AA6"/>
    <w:rsid w:val="00184BEA"/>
    <w:rsid w:val="00186259"/>
    <w:rsid w:val="00187AAC"/>
    <w:rsid w:val="00191E82"/>
    <w:rsid w:val="00197C68"/>
    <w:rsid w:val="001A1B67"/>
    <w:rsid w:val="001A3BB1"/>
    <w:rsid w:val="001A4640"/>
    <w:rsid w:val="001A5198"/>
    <w:rsid w:val="001A6686"/>
    <w:rsid w:val="001A79D8"/>
    <w:rsid w:val="001B115A"/>
    <w:rsid w:val="001B26B3"/>
    <w:rsid w:val="001B341A"/>
    <w:rsid w:val="001B7A02"/>
    <w:rsid w:val="001B7F2B"/>
    <w:rsid w:val="001C2DFE"/>
    <w:rsid w:val="001C3070"/>
    <w:rsid w:val="001C3169"/>
    <w:rsid w:val="001C39A3"/>
    <w:rsid w:val="001C5AC7"/>
    <w:rsid w:val="001C77F6"/>
    <w:rsid w:val="001D0ADA"/>
    <w:rsid w:val="001D2D09"/>
    <w:rsid w:val="001D44AF"/>
    <w:rsid w:val="001E20CB"/>
    <w:rsid w:val="001E3B4A"/>
    <w:rsid w:val="001F1235"/>
    <w:rsid w:val="001F21EE"/>
    <w:rsid w:val="001F2829"/>
    <w:rsid w:val="001F3384"/>
    <w:rsid w:val="001F6192"/>
    <w:rsid w:val="001F6877"/>
    <w:rsid w:val="0020243A"/>
    <w:rsid w:val="00206036"/>
    <w:rsid w:val="00206F8D"/>
    <w:rsid w:val="00207C2F"/>
    <w:rsid w:val="002143F5"/>
    <w:rsid w:val="00215607"/>
    <w:rsid w:val="00217D51"/>
    <w:rsid w:val="0022044B"/>
    <w:rsid w:val="00221350"/>
    <w:rsid w:val="00224C8B"/>
    <w:rsid w:val="0023737F"/>
    <w:rsid w:val="0024213A"/>
    <w:rsid w:val="00243CD6"/>
    <w:rsid w:val="0025390C"/>
    <w:rsid w:val="00254461"/>
    <w:rsid w:val="0025479C"/>
    <w:rsid w:val="002605A9"/>
    <w:rsid w:val="00265282"/>
    <w:rsid w:val="002652E2"/>
    <w:rsid w:val="00270C5A"/>
    <w:rsid w:val="00271B1A"/>
    <w:rsid w:val="00274030"/>
    <w:rsid w:val="00282202"/>
    <w:rsid w:val="002873BE"/>
    <w:rsid w:val="00287E72"/>
    <w:rsid w:val="00290A9E"/>
    <w:rsid w:val="00293B3B"/>
    <w:rsid w:val="00295125"/>
    <w:rsid w:val="002971BE"/>
    <w:rsid w:val="002A00B3"/>
    <w:rsid w:val="002A1C78"/>
    <w:rsid w:val="002B0D7F"/>
    <w:rsid w:val="002C37F8"/>
    <w:rsid w:val="002C3EB4"/>
    <w:rsid w:val="002C4167"/>
    <w:rsid w:val="002C4B59"/>
    <w:rsid w:val="002C637C"/>
    <w:rsid w:val="002C76E5"/>
    <w:rsid w:val="002D0B15"/>
    <w:rsid w:val="002D0B82"/>
    <w:rsid w:val="002D4AB2"/>
    <w:rsid w:val="002D6B21"/>
    <w:rsid w:val="002D7995"/>
    <w:rsid w:val="002E28B2"/>
    <w:rsid w:val="002E3173"/>
    <w:rsid w:val="002F3FB9"/>
    <w:rsid w:val="002F451C"/>
    <w:rsid w:val="002F48C0"/>
    <w:rsid w:val="002F51AF"/>
    <w:rsid w:val="002F6671"/>
    <w:rsid w:val="00305071"/>
    <w:rsid w:val="0031092E"/>
    <w:rsid w:val="0031428D"/>
    <w:rsid w:val="0031490A"/>
    <w:rsid w:val="00314B93"/>
    <w:rsid w:val="0032328F"/>
    <w:rsid w:val="003330B4"/>
    <w:rsid w:val="00333284"/>
    <w:rsid w:val="00333EBC"/>
    <w:rsid w:val="003342FC"/>
    <w:rsid w:val="00335433"/>
    <w:rsid w:val="00335E5F"/>
    <w:rsid w:val="003410BE"/>
    <w:rsid w:val="00342D5D"/>
    <w:rsid w:val="0034356F"/>
    <w:rsid w:val="00345E96"/>
    <w:rsid w:val="00346AF9"/>
    <w:rsid w:val="00351494"/>
    <w:rsid w:val="003515C0"/>
    <w:rsid w:val="003607BB"/>
    <w:rsid w:val="0036297F"/>
    <w:rsid w:val="00364D12"/>
    <w:rsid w:val="00364E81"/>
    <w:rsid w:val="00364F7B"/>
    <w:rsid w:val="003710C1"/>
    <w:rsid w:val="00371A09"/>
    <w:rsid w:val="00372BEE"/>
    <w:rsid w:val="00375538"/>
    <w:rsid w:val="00375AAB"/>
    <w:rsid w:val="00380F13"/>
    <w:rsid w:val="003819C8"/>
    <w:rsid w:val="00383596"/>
    <w:rsid w:val="0038674B"/>
    <w:rsid w:val="003A35D1"/>
    <w:rsid w:val="003A5A44"/>
    <w:rsid w:val="003B75F9"/>
    <w:rsid w:val="003B781B"/>
    <w:rsid w:val="003C17E0"/>
    <w:rsid w:val="003C2606"/>
    <w:rsid w:val="003D13E4"/>
    <w:rsid w:val="003D255A"/>
    <w:rsid w:val="003D6CB5"/>
    <w:rsid w:val="003E2B01"/>
    <w:rsid w:val="003E2D4D"/>
    <w:rsid w:val="003E48B5"/>
    <w:rsid w:val="003E4D4C"/>
    <w:rsid w:val="003E59E0"/>
    <w:rsid w:val="003E7B8C"/>
    <w:rsid w:val="003F12B6"/>
    <w:rsid w:val="003F3470"/>
    <w:rsid w:val="003F3EFD"/>
    <w:rsid w:val="00400055"/>
    <w:rsid w:val="00401A8E"/>
    <w:rsid w:val="00403B1E"/>
    <w:rsid w:val="004051EC"/>
    <w:rsid w:val="004115EF"/>
    <w:rsid w:val="004120E7"/>
    <w:rsid w:val="00412E3B"/>
    <w:rsid w:val="004161CA"/>
    <w:rsid w:val="00417172"/>
    <w:rsid w:val="00423089"/>
    <w:rsid w:val="004241D2"/>
    <w:rsid w:val="0043034D"/>
    <w:rsid w:val="00430E30"/>
    <w:rsid w:val="00433AB9"/>
    <w:rsid w:val="00434839"/>
    <w:rsid w:val="004426F2"/>
    <w:rsid w:val="00442CC3"/>
    <w:rsid w:val="00451FEF"/>
    <w:rsid w:val="004551AF"/>
    <w:rsid w:val="004552D0"/>
    <w:rsid w:val="004562FA"/>
    <w:rsid w:val="00461A14"/>
    <w:rsid w:val="00463AB1"/>
    <w:rsid w:val="00470519"/>
    <w:rsid w:val="0047133C"/>
    <w:rsid w:val="004728AF"/>
    <w:rsid w:val="00473021"/>
    <w:rsid w:val="00473D07"/>
    <w:rsid w:val="00477896"/>
    <w:rsid w:val="004807FB"/>
    <w:rsid w:val="00483DA2"/>
    <w:rsid w:val="00483ECC"/>
    <w:rsid w:val="004931FE"/>
    <w:rsid w:val="0049602C"/>
    <w:rsid w:val="00496584"/>
    <w:rsid w:val="00496F4E"/>
    <w:rsid w:val="004A065A"/>
    <w:rsid w:val="004A5704"/>
    <w:rsid w:val="004A6507"/>
    <w:rsid w:val="004A67FA"/>
    <w:rsid w:val="004A70F5"/>
    <w:rsid w:val="004A7C3E"/>
    <w:rsid w:val="004B03D4"/>
    <w:rsid w:val="004B1C9E"/>
    <w:rsid w:val="004B35CD"/>
    <w:rsid w:val="004C1818"/>
    <w:rsid w:val="004C3FD5"/>
    <w:rsid w:val="004C5128"/>
    <w:rsid w:val="004C5721"/>
    <w:rsid w:val="004C5C83"/>
    <w:rsid w:val="004D4E05"/>
    <w:rsid w:val="004D5974"/>
    <w:rsid w:val="004E1CE5"/>
    <w:rsid w:val="004E2D3C"/>
    <w:rsid w:val="004E3CAC"/>
    <w:rsid w:val="004E60CE"/>
    <w:rsid w:val="004E6E56"/>
    <w:rsid w:val="004F0F6E"/>
    <w:rsid w:val="004F18BC"/>
    <w:rsid w:val="004F1A58"/>
    <w:rsid w:val="004F2DC5"/>
    <w:rsid w:val="004F727E"/>
    <w:rsid w:val="004F7A41"/>
    <w:rsid w:val="004F7C9A"/>
    <w:rsid w:val="00503BFD"/>
    <w:rsid w:val="005044DD"/>
    <w:rsid w:val="00512DC3"/>
    <w:rsid w:val="005162B8"/>
    <w:rsid w:val="00517A59"/>
    <w:rsid w:val="00522397"/>
    <w:rsid w:val="005245A5"/>
    <w:rsid w:val="00524C67"/>
    <w:rsid w:val="00530B27"/>
    <w:rsid w:val="0053126C"/>
    <w:rsid w:val="0053573C"/>
    <w:rsid w:val="00540D9F"/>
    <w:rsid w:val="00542C50"/>
    <w:rsid w:val="005459EA"/>
    <w:rsid w:val="00547915"/>
    <w:rsid w:val="005507C3"/>
    <w:rsid w:val="00552E05"/>
    <w:rsid w:val="00557699"/>
    <w:rsid w:val="00557C8A"/>
    <w:rsid w:val="0056427D"/>
    <w:rsid w:val="005643F8"/>
    <w:rsid w:val="00567967"/>
    <w:rsid w:val="00573356"/>
    <w:rsid w:val="00586913"/>
    <w:rsid w:val="00586BB8"/>
    <w:rsid w:val="00591BC4"/>
    <w:rsid w:val="00591F70"/>
    <w:rsid w:val="00593C7F"/>
    <w:rsid w:val="00595B0C"/>
    <w:rsid w:val="005A4D34"/>
    <w:rsid w:val="005A5925"/>
    <w:rsid w:val="005B12A5"/>
    <w:rsid w:val="005B2C32"/>
    <w:rsid w:val="005B4B40"/>
    <w:rsid w:val="005C0611"/>
    <w:rsid w:val="005C0776"/>
    <w:rsid w:val="005C2E76"/>
    <w:rsid w:val="005C4873"/>
    <w:rsid w:val="005C5C7C"/>
    <w:rsid w:val="005C6A50"/>
    <w:rsid w:val="005C7CDE"/>
    <w:rsid w:val="005E1736"/>
    <w:rsid w:val="005E42D3"/>
    <w:rsid w:val="005E5695"/>
    <w:rsid w:val="005E7182"/>
    <w:rsid w:val="005E726D"/>
    <w:rsid w:val="005E734D"/>
    <w:rsid w:val="005F0CD6"/>
    <w:rsid w:val="005F3583"/>
    <w:rsid w:val="006022B7"/>
    <w:rsid w:val="0060254A"/>
    <w:rsid w:val="00603ABD"/>
    <w:rsid w:val="00606DE0"/>
    <w:rsid w:val="00610C8E"/>
    <w:rsid w:val="006137DC"/>
    <w:rsid w:val="00615915"/>
    <w:rsid w:val="00615A0F"/>
    <w:rsid w:val="00616CA4"/>
    <w:rsid w:val="00620403"/>
    <w:rsid w:val="00626045"/>
    <w:rsid w:val="00626692"/>
    <w:rsid w:val="00627427"/>
    <w:rsid w:val="0063083C"/>
    <w:rsid w:val="006337B5"/>
    <w:rsid w:val="0063529F"/>
    <w:rsid w:val="00640335"/>
    <w:rsid w:val="00647207"/>
    <w:rsid w:val="00651E42"/>
    <w:rsid w:val="00652793"/>
    <w:rsid w:val="006570CC"/>
    <w:rsid w:val="006639E6"/>
    <w:rsid w:val="00663E90"/>
    <w:rsid w:val="0066625B"/>
    <w:rsid w:val="00666E80"/>
    <w:rsid w:val="00672E1F"/>
    <w:rsid w:val="006753A1"/>
    <w:rsid w:val="00684009"/>
    <w:rsid w:val="006841A2"/>
    <w:rsid w:val="00685216"/>
    <w:rsid w:val="006936F9"/>
    <w:rsid w:val="00693E46"/>
    <w:rsid w:val="00693F87"/>
    <w:rsid w:val="00697059"/>
    <w:rsid w:val="006A1474"/>
    <w:rsid w:val="006A5C7C"/>
    <w:rsid w:val="006B2D6B"/>
    <w:rsid w:val="006B3264"/>
    <w:rsid w:val="006B5FCC"/>
    <w:rsid w:val="006B7FC5"/>
    <w:rsid w:val="006C1C06"/>
    <w:rsid w:val="006C23A1"/>
    <w:rsid w:val="006D3BCF"/>
    <w:rsid w:val="006E0315"/>
    <w:rsid w:val="006E5E01"/>
    <w:rsid w:val="006E7F45"/>
    <w:rsid w:val="006F0AE3"/>
    <w:rsid w:val="006F6FBC"/>
    <w:rsid w:val="007007F0"/>
    <w:rsid w:val="00702A1C"/>
    <w:rsid w:val="007049A3"/>
    <w:rsid w:val="00705292"/>
    <w:rsid w:val="00706088"/>
    <w:rsid w:val="00710005"/>
    <w:rsid w:val="00710B17"/>
    <w:rsid w:val="00713256"/>
    <w:rsid w:val="00713787"/>
    <w:rsid w:val="00716B4D"/>
    <w:rsid w:val="00716D5B"/>
    <w:rsid w:val="00717345"/>
    <w:rsid w:val="00725788"/>
    <w:rsid w:val="00725F0A"/>
    <w:rsid w:val="00727D67"/>
    <w:rsid w:val="0073014C"/>
    <w:rsid w:val="00733433"/>
    <w:rsid w:val="0073485E"/>
    <w:rsid w:val="00735550"/>
    <w:rsid w:val="00740B4F"/>
    <w:rsid w:val="007431FB"/>
    <w:rsid w:val="007433BE"/>
    <w:rsid w:val="0075015D"/>
    <w:rsid w:val="007526FD"/>
    <w:rsid w:val="007543C1"/>
    <w:rsid w:val="00756335"/>
    <w:rsid w:val="00757F4C"/>
    <w:rsid w:val="007603C3"/>
    <w:rsid w:val="007620F3"/>
    <w:rsid w:val="00776607"/>
    <w:rsid w:val="00780977"/>
    <w:rsid w:val="00781AEC"/>
    <w:rsid w:val="00785870"/>
    <w:rsid w:val="00787965"/>
    <w:rsid w:val="00790BB1"/>
    <w:rsid w:val="00792571"/>
    <w:rsid w:val="0079437F"/>
    <w:rsid w:val="00795B1A"/>
    <w:rsid w:val="0079615B"/>
    <w:rsid w:val="007A6EAB"/>
    <w:rsid w:val="007A7A03"/>
    <w:rsid w:val="007B0638"/>
    <w:rsid w:val="007B299F"/>
    <w:rsid w:val="007B5191"/>
    <w:rsid w:val="007B6F8C"/>
    <w:rsid w:val="007C122F"/>
    <w:rsid w:val="007C5A6A"/>
    <w:rsid w:val="007C77C7"/>
    <w:rsid w:val="007D24C7"/>
    <w:rsid w:val="007D4157"/>
    <w:rsid w:val="007D72F9"/>
    <w:rsid w:val="007E040B"/>
    <w:rsid w:val="007E0934"/>
    <w:rsid w:val="007E1245"/>
    <w:rsid w:val="007E263E"/>
    <w:rsid w:val="007E64F1"/>
    <w:rsid w:val="007E6D4F"/>
    <w:rsid w:val="007F099E"/>
    <w:rsid w:val="007F1813"/>
    <w:rsid w:val="007F28EA"/>
    <w:rsid w:val="007F5055"/>
    <w:rsid w:val="0080075C"/>
    <w:rsid w:val="00803D03"/>
    <w:rsid w:val="00804B5D"/>
    <w:rsid w:val="00806594"/>
    <w:rsid w:val="00806BFC"/>
    <w:rsid w:val="008102DA"/>
    <w:rsid w:val="008107ED"/>
    <w:rsid w:val="0081329E"/>
    <w:rsid w:val="0082064C"/>
    <w:rsid w:val="008229F5"/>
    <w:rsid w:val="008247E6"/>
    <w:rsid w:val="00826C65"/>
    <w:rsid w:val="00830B31"/>
    <w:rsid w:val="00831479"/>
    <w:rsid w:val="00832497"/>
    <w:rsid w:val="0083635B"/>
    <w:rsid w:val="00836AED"/>
    <w:rsid w:val="008415A1"/>
    <w:rsid w:val="00844014"/>
    <w:rsid w:val="0084512C"/>
    <w:rsid w:val="00850B69"/>
    <w:rsid w:val="008528AA"/>
    <w:rsid w:val="008531A6"/>
    <w:rsid w:val="008548FA"/>
    <w:rsid w:val="00856A75"/>
    <w:rsid w:val="008636C6"/>
    <w:rsid w:val="00867D65"/>
    <w:rsid w:val="008723FE"/>
    <w:rsid w:val="008765FB"/>
    <w:rsid w:val="00877337"/>
    <w:rsid w:val="0087781B"/>
    <w:rsid w:val="008807C8"/>
    <w:rsid w:val="00881D26"/>
    <w:rsid w:val="008820BB"/>
    <w:rsid w:val="00882B91"/>
    <w:rsid w:val="00883091"/>
    <w:rsid w:val="00890DDB"/>
    <w:rsid w:val="00890F80"/>
    <w:rsid w:val="008921C1"/>
    <w:rsid w:val="008930DE"/>
    <w:rsid w:val="00893423"/>
    <w:rsid w:val="00897880"/>
    <w:rsid w:val="008A0793"/>
    <w:rsid w:val="008A1077"/>
    <w:rsid w:val="008A40DC"/>
    <w:rsid w:val="008A6501"/>
    <w:rsid w:val="008A68EC"/>
    <w:rsid w:val="008B01CB"/>
    <w:rsid w:val="008B1483"/>
    <w:rsid w:val="008B54BF"/>
    <w:rsid w:val="008C284E"/>
    <w:rsid w:val="008C4E34"/>
    <w:rsid w:val="008D37D2"/>
    <w:rsid w:val="008E05F3"/>
    <w:rsid w:val="008E3A8A"/>
    <w:rsid w:val="008E412D"/>
    <w:rsid w:val="008F1E29"/>
    <w:rsid w:val="008F23BC"/>
    <w:rsid w:val="00903037"/>
    <w:rsid w:val="00903AF5"/>
    <w:rsid w:val="00912057"/>
    <w:rsid w:val="00914CCC"/>
    <w:rsid w:val="0091788F"/>
    <w:rsid w:val="00923CCE"/>
    <w:rsid w:val="0092527A"/>
    <w:rsid w:val="00930BC7"/>
    <w:rsid w:val="00933587"/>
    <w:rsid w:val="00934982"/>
    <w:rsid w:val="00935AE9"/>
    <w:rsid w:val="00935B0F"/>
    <w:rsid w:val="009379BD"/>
    <w:rsid w:val="00937AB4"/>
    <w:rsid w:val="00940405"/>
    <w:rsid w:val="00940E17"/>
    <w:rsid w:val="009436AB"/>
    <w:rsid w:val="00943820"/>
    <w:rsid w:val="00944EF5"/>
    <w:rsid w:val="00945390"/>
    <w:rsid w:val="00947C28"/>
    <w:rsid w:val="00952004"/>
    <w:rsid w:val="00963641"/>
    <w:rsid w:val="00964093"/>
    <w:rsid w:val="00967D40"/>
    <w:rsid w:val="00971C0F"/>
    <w:rsid w:val="00976866"/>
    <w:rsid w:val="009772C2"/>
    <w:rsid w:val="00980D4F"/>
    <w:rsid w:val="00981D19"/>
    <w:rsid w:val="009822C4"/>
    <w:rsid w:val="0099088E"/>
    <w:rsid w:val="00992460"/>
    <w:rsid w:val="009931ED"/>
    <w:rsid w:val="009946AD"/>
    <w:rsid w:val="0099783C"/>
    <w:rsid w:val="009A0B1C"/>
    <w:rsid w:val="009A30D0"/>
    <w:rsid w:val="009A4D33"/>
    <w:rsid w:val="009A7751"/>
    <w:rsid w:val="009B0A08"/>
    <w:rsid w:val="009B1D3A"/>
    <w:rsid w:val="009B392F"/>
    <w:rsid w:val="009B573F"/>
    <w:rsid w:val="009B7EF4"/>
    <w:rsid w:val="009C358C"/>
    <w:rsid w:val="009C4D94"/>
    <w:rsid w:val="009D5E21"/>
    <w:rsid w:val="009D5FFE"/>
    <w:rsid w:val="009D70ED"/>
    <w:rsid w:val="009E18CD"/>
    <w:rsid w:val="009E206C"/>
    <w:rsid w:val="009E217C"/>
    <w:rsid w:val="009E30B5"/>
    <w:rsid w:val="009E3326"/>
    <w:rsid w:val="009E6DCB"/>
    <w:rsid w:val="009F29AC"/>
    <w:rsid w:val="009F2B55"/>
    <w:rsid w:val="009F3500"/>
    <w:rsid w:val="009F4A02"/>
    <w:rsid w:val="00A05A6A"/>
    <w:rsid w:val="00A06135"/>
    <w:rsid w:val="00A06B6E"/>
    <w:rsid w:val="00A14861"/>
    <w:rsid w:val="00A17A36"/>
    <w:rsid w:val="00A227D4"/>
    <w:rsid w:val="00A228BB"/>
    <w:rsid w:val="00A2297D"/>
    <w:rsid w:val="00A22ED3"/>
    <w:rsid w:val="00A23D23"/>
    <w:rsid w:val="00A3520A"/>
    <w:rsid w:val="00A4194E"/>
    <w:rsid w:val="00A42969"/>
    <w:rsid w:val="00A438A2"/>
    <w:rsid w:val="00A465A2"/>
    <w:rsid w:val="00A5118A"/>
    <w:rsid w:val="00A558AB"/>
    <w:rsid w:val="00A56431"/>
    <w:rsid w:val="00A57630"/>
    <w:rsid w:val="00A6244D"/>
    <w:rsid w:val="00A62959"/>
    <w:rsid w:val="00A62E2E"/>
    <w:rsid w:val="00A632EA"/>
    <w:rsid w:val="00A723EE"/>
    <w:rsid w:val="00A76C71"/>
    <w:rsid w:val="00A80EF4"/>
    <w:rsid w:val="00A90B65"/>
    <w:rsid w:val="00A95B93"/>
    <w:rsid w:val="00AA0478"/>
    <w:rsid w:val="00AA3A20"/>
    <w:rsid w:val="00AA4279"/>
    <w:rsid w:val="00AA7D4C"/>
    <w:rsid w:val="00AB167C"/>
    <w:rsid w:val="00AB744C"/>
    <w:rsid w:val="00AB7859"/>
    <w:rsid w:val="00AC513F"/>
    <w:rsid w:val="00AC6666"/>
    <w:rsid w:val="00AC76BE"/>
    <w:rsid w:val="00AD2622"/>
    <w:rsid w:val="00AE1BE5"/>
    <w:rsid w:val="00AE1E97"/>
    <w:rsid w:val="00AE3885"/>
    <w:rsid w:val="00AF6096"/>
    <w:rsid w:val="00AF6165"/>
    <w:rsid w:val="00AF7EAF"/>
    <w:rsid w:val="00B00AF9"/>
    <w:rsid w:val="00B01857"/>
    <w:rsid w:val="00B01BAC"/>
    <w:rsid w:val="00B0210A"/>
    <w:rsid w:val="00B055FA"/>
    <w:rsid w:val="00B104F6"/>
    <w:rsid w:val="00B105AC"/>
    <w:rsid w:val="00B1261C"/>
    <w:rsid w:val="00B12A4B"/>
    <w:rsid w:val="00B17205"/>
    <w:rsid w:val="00B17A92"/>
    <w:rsid w:val="00B17FB9"/>
    <w:rsid w:val="00B20163"/>
    <w:rsid w:val="00B218C4"/>
    <w:rsid w:val="00B22BF8"/>
    <w:rsid w:val="00B25659"/>
    <w:rsid w:val="00B3426D"/>
    <w:rsid w:val="00B36FAA"/>
    <w:rsid w:val="00B42E4A"/>
    <w:rsid w:val="00B43017"/>
    <w:rsid w:val="00B43363"/>
    <w:rsid w:val="00B44098"/>
    <w:rsid w:val="00B44672"/>
    <w:rsid w:val="00B47012"/>
    <w:rsid w:val="00B5129D"/>
    <w:rsid w:val="00B51F64"/>
    <w:rsid w:val="00B52FD6"/>
    <w:rsid w:val="00B6004C"/>
    <w:rsid w:val="00B60666"/>
    <w:rsid w:val="00B62B5D"/>
    <w:rsid w:val="00B639B3"/>
    <w:rsid w:val="00B64098"/>
    <w:rsid w:val="00B6697E"/>
    <w:rsid w:val="00B66B5C"/>
    <w:rsid w:val="00B71D8E"/>
    <w:rsid w:val="00B727A0"/>
    <w:rsid w:val="00B745F2"/>
    <w:rsid w:val="00B750AA"/>
    <w:rsid w:val="00B766C1"/>
    <w:rsid w:val="00B801BF"/>
    <w:rsid w:val="00B86808"/>
    <w:rsid w:val="00B86BDB"/>
    <w:rsid w:val="00BA5DFC"/>
    <w:rsid w:val="00BB413D"/>
    <w:rsid w:val="00BB46E2"/>
    <w:rsid w:val="00BC10C5"/>
    <w:rsid w:val="00BC5DF3"/>
    <w:rsid w:val="00BD1804"/>
    <w:rsid w:val="00BD223F"/>
    <w:rsid w:val="00BD4925"/>
    <w:rsid w:val="00BD50EE"/>
    <w:rsid w:val="00BD60F6"/>
    <w:rsid w:val="00BD6D6F"/>
    <w:rsid w:val="00BE403B"/>
    <w:rsid w:val="00BE5700"/>
    <w:rsid w:val="00BF10FF"/>
    <w:rsid w:val="00BF469D"/>
    <w:rsid w:val="00BF4DF4"/>
    <w:rsid w:val="00C07016"/>
    <w:rsid w:val="00C10F2F"/>
    <w:rsid w:val="00C11F23"/>
    <w:rsid w:val="00C12CAB"/>
    <w:rsid w:val="00C13A71"/>
    <w:rsid w:val="00C211B8"/>
    <w:rsid w:val="00C264EA"/>
    <w:rsid w:val="00C3693A"/>
    <w:rsid w:val="00C36F44"/>
    <w:rsid w:val="00C40CF5"/>
    <w:rsid w:val="00C42810"/>
    <w:rsid w:val="00C45516"/>
    <w:rsid w:val="00C45B08"/>
    <w:rsid w:val="00C45C50"/>
    <w:rsid w:val="00C50E5C"/>
    <w:rsid w:val="00C57FD3"/>
    <w:rsid w:val="00C61674"/>
    <w:rsid w:val="00C6194F"/>
    <w:rsid w:val="00C63A00"/>
    <w:rsid w:val="00C64E73"/>
    <w:rsid w:val="00C705A8"/>
    <w:rsid w:val="00C70C28"/>
    <w:rsid w:val="00C72024"/>
    <w:rsid w:val="00C73391"/>
    <w:rsid w:val="00C756F1"/>
    <w:rsid w:val="00C833C6"/>
    <w:rsid w:val="00C86FD8"/>
    <w:rsid w:val="00C876F7"/>
    <w:rsid w:val="00C90170"/>
    <w:rsid w:val="00C904E8"/>
    <w:rsid w:val="00C924B0"/>
    <w:rsid w:val="00C93874"/>
    <w:rsid w:val="00C94DF5"/>
    <w:rsid w:val="00C96365"/>
    <w:rsid w:val="00CA203B"/>
    <w:rsid w:val="00CB469A"/>
    <w:rsid w:val="00CB5FEB"/>
    <w:rsid w:val="00CC096A"/>
    <w:rsid w:val="00CC2C64"/>
    <w:rsid w:val="00CC2EAC"/>
    <w:rsid w:val="00CC501E"/>
    <w:rsid w:val="00CC6015"/>
    <w:rsid w:val="00CC620F"/>
    <w:rsid w:val="00CC7B9B"/>
    <w:rsid w:val="00CD1D88"/>
    <w:rsid w:val="00CD21CD"/>
    <w:rsid w:val="00CD2555"/>
    <w:rsid w:val="00CD39A2"/>
    <w:rsid w:val="00CD441E"/>
    <w:rsid w:val="00CE1125"/>
    <w:rsid w:val="00CE3CEF"/>
    <w:rsid w:val="00CE3FF7"/>
    <w:rsid w:val="00CE6781"/>
    <w:rsid w:val="00CF09AB"/>
    <w:rsid w:val="00CF3B93"/>
    <w:rsid w:val="00CF59AA"/>
    <w:rsid w:val="00CF7C7D"/>
    <w:rsid w:val="00D01A4B"/>
    <w:rsid w:val="00D03459"/>
    <w:rsid w:val="00D0513A"/>
    <w:rsid w:val="00D06017"/>
    <w:rsid w:val="00D078E0"/>
    <w:rsid w:val="00D12F14"/>
    <w:rsid w:val="00D1665A"/>
    <w:rsid w:val="00D1694D"/>
    <w:rsid w:val="00D21B53"/>
    <w:rsid w:val="00D22368"/>
    <w:rsid w:val="00D25081"/>
    <w:rsid w:val="00D253F0"/>
    <w:rsid w:val="00D26E30"/>
    <w:rsid w:val="00D31249"/>
    <w:rsid w:val="00D317CA"/>
    <w:rsid w:val="00D317D4"/>
    <w:rsid w:val="00D35C9B"/>
    <w:rsid w:val="00D376DA"/>
    <w:rsid w:val="00D409D1"/>
    <w:rsid w:val="00D42E86"/>
    <w:rsid w:val="00D42EE5"/>
    <w:rsid w:val="00D431A3"/>
    <w:rsid w:val="00D433B8"/>
    <w:rsid w:val="00D4352A"/>
    <w:rsid w:val="00D44801"/>
    <w:rsid w:val="00D513CF"/>
    <w:rsid w:val="00D51767"/>
    <w:rsid w:val="00D52416"/>
    <w:rsid w:val="00D528C3"/>
    <w:rsid w:val="00D54332"/>
    <w:rsid w:val="00D54647"/>
    <w:rsid w:val="00D56471"/>
    <w:rsid w:val="00D6161F"/>
    <w:rsid w:val="00D636E4"/>
    <w:rsid w:val="00D70E58"/>
    <w:rsid w:val="00D71952"/>
    <w:rsid w:val="00D71A20"/>
    <w:rsid w:val="00D72FAB"/>
    <w:rsid w:val="00D77975"/>
    <w:rsid w:val="00D9268D"/>
    <w:rsid w:val="00D9700A"/>
    <w:rsid w:val="00DA0346"/>
    <w:rsid w:val="00DA37C9"/>
    <w:rsid w:val="00DA42EF"/>
    <w:rsid w:val="00DB13E4"/>
    <w:rsid w:val="00DB1C8C"/>
    <w:rsid w:val="00DB335B"/>
    <w:rsid w:val="00DB59F9"/>
    <w:rsid w:val="00DC0FAC"/>
    <w:rsid w:val="00DC1E22"/>
    <w:rsid w:val="00DC41CC"/>
    <w:rsid w:val="00DC66CF"/>
    <w:rsid w:val="00DD09F0"/>
    <w:rsid w:val="00DD11AA"/>
    <w:rsid w:val="00DD2CB1"/>
    <w:rsid w:val="00DD33A7"/>
    <w:rsid w:val="00DE3F3A"/>
    <w:rsid w:val="00DE5E95"/>
    <w:rsid w:val="00DE5FFB"/>
    <w:rsid w:val="00DF58AD"/>
    <w:rsid w:val="00DF732A"/>
    <w:rsid w:val="00DF7861"/>
    <w:rsid w:val="00DF7897"/>
    <w:rsid w:val="00E01DCC"/>
    <w:rsid w:val="00E0650D"/>
    <w:rsid w:val="00E06DF9"/>
    <w:rsid w:val="00E07AE8"/>
    <w:rsid w:val="00E1054F"/>
    <w:rsid w:val="00E152E4"/>
    <w:rsid w:val="00E1563A"/>
    <w:rsid w:val="00E20BE6"/>
    <w:rsid w:val="00E24B7F"/>
    <w:rsid w:val="00E25445"/>
    <w:rsid w:val="00E27F96"/>
    <w:rsid w:val="00E30C67"/>
    <w:rsid w:val="00E333FA"/>
    <w:rsid w:val="00E4219F"/>
    <w:rsid w:val="00E4237C"/>
    <w:rsid w:val="00E436D4"/>
    <w:rsid w:val="00E4537B"/>
    <w:rsid w:val="00E479F5"/>
    <w:rsid w:val="00E47ACF"/>
    <w:rsid w:val="00E5134C"/>
    <w:rsid w:val="00E52744"/>
    <w:rsid w:val="00E527DD"/>
    <w:rsid w:val="00E5390E"/>
    <w:rsid w:val="00E55659"/>
    <w:rsid w:val="00E55923"/>
    <w:rsid w:val="00E6525B"/>
    <w:rsid w:val="00E72906"/>
    <w:rsid w:val="00E72B92"/>
    <w:rsid w:val="00E816E9"/>
    <w:rsid w:val="00E8181F"/>
    <w:rsid w:val="00E84CD8"/>
    <w:rsid w:val="00E854C5"/>
    <w:rsid w:val="00E85880"/>
    <w:rsid w:val="00E85ACB"/>
    <w:rsid w:val="00E87023"/>
    <w:rsid w:val="00E921DF"/>
    <w:rsid w:val="00E9256B"/>
    <w:rsid w:val="00E92D9C"/>
    <w:rsid w:val="00E961DB"/>
    <w:rsid w:val="00EA394B"/>
    <w:rsid w:val="00EB30C9"/>
    <w:rsid w:val="00EB37D8"/>
    <w:rsid w:val="00EB436C"/>
    <w:rsid w:val="00EB57F3"/>
    <w:rsid w:val="00EC0647"/>
    <w:rsid w:val="00EC5B85"/>
    <w:rsid w:val="00EC7AF1"/>
    <w:rsid w:val="00EE0BCE"/>
    <w:rsid w:val="00EE3C7E"/>
    <w:rsid w:val="00EE3CFF"/>
    <w:rsid w:val="00EE6E41"/>
    <w:rsid w:val="00EE751C"/>
    <w:rsid w:val="00EE7625"/>
    <w:rsid w:val="00EF42A3"/>
    <w:rsid w:val="00EF4AC8"/>
    <w:rsid w:val="00EF5FD2"/>
    <w:rsid w:val="00F048EE"/>
    <w:rsid w:val="00F053B9"/>
    <w:rsid w:val="00F10E10"/>
    <w:rsid w:val="00F112FC"/>
    <w:rsid w:val="00F11721"/>
    <w:rsid w:val="00F12E0A"/>
    <w:rsid w:val="00F13C0F"/>
    <w:rsid w:val="00F15AEC"/>
    <w:rsid w:val="00F15DA3"/>
    <w:rsid w:val="00F20C71"/>
    <w:rsid w:val="00F26DD2"/>
    <w:rsid w:val="00F316EE"/>
    <w:rsid w:val="00F33B08"/>
    <w:rsid w:val="00F41C82"/>
    <w:rsid w:val="00F43E96"/>
    <w:rsid w:val="00F44AE5"/>
    <w:rsid w:val="00F53BE1"/>
    <w:rsid w:val="00F6282A"/>
    <w:rsid w:val="00F6307D"/>
    <w:rsid w:val="00F73152"/>
    <w:rsid w:val="00F75AD4"/>
    <w:rsid w:val="00F800B3"/>
    <w:rsid w:val="00F80EFD"/>
    <w:rsid w:val="00F80FFA"/>
    <w:rsid w:val="00F81864"/>
    <w:rsid w:val="00F85047"/>
    <w:rsid w:val="00F87CCA"/>
    <w:rsid w:val="00F92CAF"/>
    <w:rsid w:val="00F9454C"/>
    <w:rsid w:val="00F959D2"/>
    <w:rsid w:val="00FA4727"/>
    <w:rsid w:val="00FA4E5D"/>
    <w:rsid w:val="00FA57E4"/>
    <w:rsid w:val="00FA6C5E"/>
    <w:rsid w:val="00FB3E21"/>
    <w:rsid w:val="00FB667B"/>
    <w:rsid w:val="00FB741B"/>
    <w:rsid w:val="00FB757F"/>
    <w:rsid w:val="00FC041F"/>
    <w:rsid w:val="00FC207C"/>
    <w:rsid w:val="00FC419A"/>
    <w:rsid w:val="00FC4C5A"/>
    <w:rsid w:val="00FC5709"/>
    <w:rsid w:val="00FC5A7B"/>
    <w:rsid w:val="00FD0AEE"/>
    <w:rsid w:val="00FD51B1"/>
    <w:rsid w:val="00FD736C"/>
    <w:rsid w:val="00FD7AE9"/>
    <w:rsid w:val="00FE0AE4"/>
    <w:rsid w:val="00FE1A70"/>
    <w:rsid w:val="00FE3D93"/>
    <w:rsid w:val="00FE7A5F"/>
    <w:rsid w:val="00FF35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579A2CC3"/>
  <w15:docId w15:val="{3898A814-ABBA-49F0-8A9D-42C38C41A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utch SWA" w:eastAsia="Times New Roman" w:hAnsi="Dutch SWA"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317D4"/>
    <w:pPr>
      <w:spacing w:after="120"/>
      <w:jc w:val="both"/>
    </w:pPr>
    <w:rPr>
      <w:rFonts w:ascii="Arial Nova Light" w:hAnsi="Arial Nova Light"/>
      <w:sz w:val="22"/>
      <w:lang w:eastAsia="en-US"/>
    </w:rPr>
  </w:style>
  <w:style w:type="paragraph" w:styleId="Heading1">
    <w:name w:val="heading 1"/>
    <w:aliases w:val="h1"/>
    <w:basedOn w:val="Normal"/>
    <w:next w:val="Normal"/>
    <w:link w:val="Heading1Char"/>
    <w:qFormat/>
    <w:rsid w:val="00D317D4"/>
    <w:pPr>
      <w:keepNext/>
      <w:spacing w:before="360"/>
      <w:outlineLvl w:val="0"/>
    </w:pPr>
    <w:rPr>
      <w:b/>
      <w:i/>
      <w:sz w:val="28"/>
      <w:u w:val="single"/>
      <w:lang w:val="de-DE"/>
    </w:rPr>
  </w:style>
  <w:style w:type="paragraph" w:styleId="Heading2">
    <w:name w:val="heading 2"/>
    <w:aliases w:val="h2"/>
    <w:basedOn w:val="Normal"/>
    <w:next w:val="Normal"/>
    <w:link w:val="Heading2Char"/>
    <w:qFormat/>
    <w:rsid w:val="00D317D4"/>
    <w:pPr>
      <w:keepNext/>
      <w:spacing w:before="240" w:after="60"/>
      <w:outlineLvl w:val="1"/>
    </w:pPr>
    <w:rPr>
      <w:rFonts w:cs="Arial"/>
      <w:b/>
      <w:bCs/>
      <w:iCs/>
      <w:sz w:val="28"/>
      <w:szCs w:val="28"/>
    </w:rPr>
  </w:style>
  <w:style w:type="paragraph" w:styleId="Heading3">
    <w:name w:val="heading 3"/>
    <w:aliases w:val="h3"/>
    <w:basedOn w:val="Normal"/>
    <w:next w:val="Normal"/>
    <w:link w:val="Heading3Char"/>
    <w:qFormat/>
    <w:rsid w:val="00D317D4"/>
    <w:pPr>
      <w:keepNext/>
      <w:spacing w:before="240"/>
      <w:outlineLvl w:val="2"/>
    </w:pPr>
    <w:rPr>
      <w:rFonts w:cs="Arial"/>
      <w:b/>
      <w:bCs/>
      <w:sz w:val="24"/>
      <w:szCs w:val="26"/>
    </w:rPr>
  </w:style>
  <w:style w:type="paragraph" w:styleId="Heading4">
    <w:name w:val="heading 4"/>
    <w:aliases w:val="h4"/>
    <w:basedOn w:val="Normal"/>
    <w:next w:val="Normal"/>
    <w:link w:val="Heading4Char"/>
    <w:qFormat/>
    <w:rsid w:val="00D317D4"/>
    <w:pPr>
      <w:keepNext/>
      <w:spacing w:before="120"/>
      <w:outlineLvl w:val="3"/>
    </w:pPr>
    <w:rPr>
      <w:rFonts w:ascii="Arial (W1)" w:hAnsi="Arial (W1)"/>
      <w:bCs/>
      <w:i/>
      <w:sz w:val="24"/>
      <w:szCs w:val="28"/>
    </w:rPr>
  </w:style>
  <w:style w:type="paragraph" w:styleId="Heading5">
    <w:name w:val="heading 5"/>
    <w:aliases w:val="h5"/>
    <w:basedOn w:val="Heading4"/>
    <w:next w:val="Normal"/>
    <w:link w:val="Heading5Char"/>
    <w:qFormat/>
    <w:rsid w:val="00D317D4"/>
    <w:pPr>
      <w:numPr>
        <w:ilvl w:val="4"/>
        <w:numId w:val="27"/>
      </w:numPr>
      <w:outlineLvl w:val="4"/>
    </w:pPr>
    <w:rPr>
      <w:smallCaps/>
    </w:rPr>
  </w:style>
  <w:style w:type="paragraph" w:styleId="Heading6">
    <w:name w:val="heading 6"/>
    <w:aliases w:val="h6"/>
    <w:basedOn w:val="Heading5"/>
    <w:next w:val="Normal"/>
    <w:link w:val="Heading6Char"/>
    <w:qFormat/>
    <w:rsid w:val="00D317D4"/>
    <w:pPr>
      <w:numPr>
        <w:ilvl w:val="5"/>
      </w:numPr>
      <w:outlineLvl w:val="5"/>
    </w:pPr>
    <w:rPr>
      <w:b/>
      <w:i w:val="0"/>
    </w:rPr>
  </w:style>
  <w:style w:type="paragraph" w:styleId="Heading7">
    <w:name w:val="heading 7"/>
    <w:basedOn w:val="Heading6"/>
    <w:next w:val="Normal"/>
    <w:link w:val="Heading7Char"/>
    <w:qFormat/>
    <w:rsid w:val="00D317D4"/>
    <w:pPr>
      <w:numPr>
        <w:ilvl w:val="6"/>
      </w:numPr>
      <w:outlineLvl w:val="6"/>
    </w:pPr>
    <w:rPr>
      <w:b w:val="0"/>
      <w:i/>
      <w:smallCaps w:val="0"/>
      <w:sz w:val="20"/>
    </w:rPr>
  </w:style>
  <w:style w:type="paragraph" w:styleId="Heading8">
    <w:name w:val="heading 8"/>
    <w:basedOn w:val="Heading7"/>
    <w:next w:val="Normal"/>
    <w:link w:val="Heading8Char"/>
    <w:qFormat/>
    <w:rsid w:val="00D317D4"/>
    <w:pPr>
      <w:numPr>
        <w:ilvl w:val="7"/>
      </w:numPr>
      <w:outlineLvl w:val="7"/>
    </w:pPr>
    <w:rPr>
      <w:smallCaps/>
    </w:rPr>
  </w:style>
  <w:style w:type="paragraph" w:styleId="Heading9">
    <w:name w:val="heading 9"/>
    <w:basedOn w:val="Heading8"/>
    <w:next w:val="Normal"/>
    <w:link w:val="Heading9Char"/>
    <w:qFormat/>
    <w:rsid w:val="00D317D4"/>
    <w:pPr>
      <w:numPr>
        <w:ilvl w:val="0"/>
        <w:numId w:val="0"/>
      </w:numPr>
      <w:outlineLvl w:val="8"/>
    </w:pPr>
    <w:rPr>
      <w:i w:val="0"/>
      <w:snapToGrid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autoRedefine/>
    <w:rsid w:val="00D317D4"/>
    <w:pPr>
      <w:tabs>
        <w:tab w:val="left" w:pos="2269"/>
        <w:tab w:val="left" w:pos="4253"/>
        <w:tab w:val="center" w:pos="4819"/>
        <w:tab w:val="left" w:pos="6237"/>
        <w:tab w:val="right" w:pos="9071"/>
      </w:tabs>
      <w:spacing w:after="0"/>
      <w:jc w:val="center"/>
    </w:pPr>
    <w:rPr>
      <w:sz w:val="18"/>
      <w:lang w:val="en-US"/>
    </w:rPr>
  </w:style>
  <w:style w:type="paragraph" w:styleId="Header">
    <w:name w:val="header"/>
    <w:basedOn w:val="Normal"/>
    <w:link w:val="HeaderChar"/>
    <w:rsid w:val="00D317D4"/>
    <w:pPr>
      <w:tabs>
        <w:tab w:val="center" w:pos="4819"/>
        <w:tab w:val="right" w:pos="9071"/>
      </w:tabs>
    </w:pPr>
  </w:style>
  <w:style w:type="character" w:styleId="PageNumber">
    <w:name w:val="page number"/>
    <w:basedOn w:val="DefaultParagraphFont"/>
    <w:rsid w:val="00D317D4"/>
  </w:style>
  <w:style w:type="paragraph" w:customStyle="1" w:styleId="Addressblock">
    <w:name w:val="Addressblock"/>
    <w:basedOn w:val="Normal"/>
    <w:link w:val="AddressblockChar"/>
    <w:rsid w:val="00D317D4"/>
    <w:pPr>
      <w:framePr w:w="3237" w:h="4860" w:hRule="exact" w:hSpace="142" w:wrap="around" w:vAnchor="page" w:hAnchor="page" w:x="8363" w:y="365"/>
      <w:tabs>
        <w:tab w:val="left" w:pos="709"/>
      </w:tabs>
      <w:spacing w:after="0"/>
      <w:ind w:left="284"/>
    </w:pPr>
    <w:rPr>
      <w:sz w:val="18"/>
      <w:lang w:val="en-US"/>
    </w:rPr>
  </w:style>
  <w:style w:type="paragraph" w:customStyle="1" w:styleId="Bullet">
    <w:name w:val="Bullet"/>
    <w:basedOn w:val="Normal"/>
    <w:autoRedefine/>
    <w:rsid w:val="00D317D4"/>
    <w:pPr>
      <w:numPr>
        <w:numId w:val="1"/>
      </w:numPr>
      <w:spacing w:afterLines="50"/>
      <w:jc w:val="left"/>
    </w:pPr>
  </w:style>
  <w:style w:type="paragraph" w:customStyle="1" w:styleId="AddressblockBold">
    <w:name w:val="AddressblockBold"/>
    <w:basedOn w:val="Addressblock"/>
    <w:link w:val="AddressblockBoldChar"/>
    <w:autoRedefine/>
    <w:rsid w:val="00D317D4"/>
    <w:pPr>
      <w:framePr w:wrap="around"/>
    </w:pPr>
    <w:rPr>
      <w:b/>
    </w:rPr>
  </w:style>
  <w:style w:type="paragraph" w:customStyle="1" w:styleId="AddressMini">
    <w:name w:val="AddressMini"/>
    <w:basedOn w:val="Normal"/>
    <w:next w:val="Normal"/>
    <w:rsid w:val="00D317D4"/>
    <w:pPr>
      <w:framePr w:w="5103" w:h="2268" w:hRule="exact" w:hSpace="142" w:wrap="notBeside" w:vAnchor="page" w:hAnchor="page" w:x="1142" w:y="2599"/>
      <w:ind w:right="-171"/>
    </w:pPr>
    <w:rPr>
      <w:b/>
      <w:sz w:val="14"/>
      <w:lang w:val="en-US"/>
    </w:rPr>
  </w:style>
  <w:style w:type="paragraph" w:customStyle="1" w:styleId="Address">
    <w:name w:val="Address"/>
    <w:basedOn w:val="Normal"/>
    <w:rsid w:val="00D317D4"/>
    <w:pPr>
      <w:framePr w:w="5103" w:h="2268" w:hRule="exact" w:hSpace="142" w:wrap="notBeside" w:vAnchor="page" w:hAnchor="page" w:x="1142" w:y="2599"/>
      <w:spacing w:after="0"/>
      <w:ind w:right="-170"/>
    </w:pPr>
    <w:rPr>
      <w:bCs/>
      <w:lang w:val="en-US"/>
    </w:rPr>
  </w:style>
  <w:style w:type="paragraph" w:customStyle="1" w:styleId="AddressBold">
    <w:name w:val="AddressBold"/>
    <w:basedOn w:val="Address"/>
    <w:rsid w:val="00D317D4"/>
    <w:pPr>
      <w:framePr w:wrap="notBeside"/>
    </w:pPr>
    <w:rPr>
      <w:b/>
    </w:rPr>
  </w:style>
  <w:style w:type="character" w:styleId="Hyperlink">
    <w:name w:val="Hyperlink"/>
    <w:basedOn w:val="DefaultParagraphFont"/>
    <w:rsid w:val="00D317D4"/>
    <w:rPr>
      <w:color w:val="0000FF"/>
      <w:u w:val="single"/>
    </w:rPr>
  </w:style>
  <w:style w:type="paragraph" w:customStyle="1" w:styleId="BulletL1">
    <w:name w:val="BulletL1"/>
    <w:basedOn w:val="Normal"/>
    <w:link w:val="BulletL1Char"/>
    <w:qFormat/>
    <w:rsid w:val="00D317D4"/>
    <w:pPr>
      <w:numPr>
        <w:numId w:val="4"/>
      </w:numPr>
      <w:jc w:val="left"/>
    </w:pPr>
    <w:rPr>
      <w:szCs w:val="22"/>
      <w:lang w:val="en-US"/>
    </w:rPr>
  </w:style>
  <w:style w:type="paragraph" w:customStyle="1" w:styleId="msoorganizationname2">
    <w:name w:val="msoorganizationname2"/>
    <w:rsid w:val="00D317D4"/>
    <w:pPr>
      <w:jc w:val="center"/>
    </w:pPr>
    <w:rPr>
      <w:rFonts w:ascii="Arial" w:hAnsi="Arial" w:cs="Arial"/>
      <w:color w:val="000000"/>
      <w:kern w:val="28"/>
      <w:sz w:val="17"/>
      <w:szCs w:val="27"/>
      <w:lang w:val="en-US" w:eastAsia="en-US"/>
    </w:rPr>
  </w:style>
  <w:style w:type="character" w:customStyle="1" w:styleId="AddressblockChar">
    <w:name w:val="Addressblock Char"/>
    <w:basedOn w:val="DefaultParagraphFont"/>
    <w:link w:val="Addressblock"/>
    <w:rsid w:val="00D317D4"/>
    <w:rPr>
      <w:rFonts w:ascii="Arial Nova Light" w:hAnsi="Arial Nova Light"/>
      <w:sz w:val="18"/>
      <w:lang w:val="en-US" w:eastAsia="en-US"/>
    </w:rPr>
  </w:style>
  <w:style w:type="character" w:customStyle="1" w:styleId="AddressblockBoldChar">
    <w:name w:val="AddressblockBold Char"/>
    <w:basedOn w:val="AddressblockChar"/>
    <w:link w:val="AddressblockBold"/>
    <w:rsid w:val="00D317D4"/>
    <w:rPr>
      <w:rFonts w:ascii="Arial Nova Light" w:hAnsi="Arial Nova Light"/>
      <w:b/>
      <w:sz w:val="18"/>
      <w:lang w:val="en-US" w:eastAsia="en-US"/>
    </w:rPr>
  </w:style>
  <w:style w:type="table" w:styleId="TableGrid">
    <w:name w:val="Table Grid"/>
    <w:basedOn w:val="TableNormal"/>
    <w:rsid w:val="00D317D4"/>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L2">
    <w:name w:val="BulletL2"/>
    <w:basedOn w:val="Normal"/>
    <w:rsid w:val="00D317D4"/>
    <w:pPr>
      <w:ind w:left="1560" w:hanging="709"/>
      <w:jc w:val="left"/>
    </w:pPr>
    <w:rPr>
      <w:sz w:val="20"/>
      <w:lang w:val="en-US"/>
    </w:rPr>
  </w:style>
  <w:style w:type="paragraph" w:customStyle="1" w:styleId="BulletL3">
    <w:name w:val="BulletL3"/>
    <w:basedOn w:val="Normal"/>
    <w:rsid w:val="00D317D4"/>
    <w:pPr>
      <w:ind w:left="2410" w:hanging="709"/>
      <w:jc w:val="left"/>
    </w:pPr>
    <w:rPr>
      <w:sz w:val="20"/>
      <w:lang w:val="en-US"/>
    </w:rPr>
  </w:style>
  <w:style w:type="paragraph" w:styleId="BalloonText">
    <w:name w:val="Balloon Text"/>
    <w:basedOn w:val="Normal"/>
    <w:link w:val="BalloonTextChar"/>
    <w:rsid w:val="00D317D4"/>
    <w:pPr>
      <w:spacing w:after="0"/>
    </w:pPr>
    <w:rPr>
      <w:rFonts w:ascii="Tahoma" w:hAnsi="Tahoma" w:cs="Tahoma"/>
      <w:sz w:val="16"/>
      <w:szCs w:val="16"/>
    </w:rPr>
  </w:style>
  <w:style w:type="character" w:customStyle="1" w:styleId="BalloonTextChar">
    <w:name w:val="Balloon Text Char"/>
    <w:basedOn w:val="DefaultParagraphFont"/>
    <w:link w:val="BalloonText"/>
    <w:rsid w:val="00D317D4"/>
    <w:rPr>
      <w:rFonts w:ascii="Tahoma" w:hAnsi="Tahoma" w:cs="Tahoma"/>
      <w:sz w:val="16"/>
      <w:szCs w:val="16"/>
      <w:lang w:eastAsia="en-US"/>
    </w:rPr>
  </w:style>
  <w:style w:type="paragraph" w:styleId="FootnoteText">
    <w:name w:val="footnote text"/>
    <w:basedOn w:val="Normal"/>
    <w:link w:val="FootnoteTextChar"/>
    <w:rsid w:val="00D317D4"/>
    <w:pPr>
      <w:spacing w:after="0"/>
    </w:pPr>
    <w:rPr>
      <w:sz w:val="20"/>
    </w:rPr>
  </w:style>
  <w:style w:type="character" w:customStyle="1" w:styleId="FootnoteTextChar">
    <w:name w:val="Footnote Text Char"/>
    <w:basedOn w:val="DefaultParagraphFont"/>
    <w:link w:val="FootnoteText"/>
    <w:rsid w:val="00D317D4"/>
    <w:rPr>
      <w:rFonts w:ascii="Arial Nova Light" w:hAnsi="Arial Nova Light"/>
      <w:lang w:eastAsia="en-US"/>
    </w:rPr>
  </w:style>
  <w:style w:type="character" w:styleId="FootnoteReference">
    <w:name w:val="footnote reference"/>
    <w:basedOn w:val="DefaultParagraphFont"/>
    <w:rsid w:val="00D317D4"/>
    <w:rPr>
      <w:vertAlign w:val="superscript"/>
    </w:rPr>
  </w:style>
  <w:style w:type="paragraph" w:styleId="ListParagraph">
    <w:name w:val="List Paragraph"/>
    <w:basedOn w:val="Normal"/>
    <w:uiPriority w:val="34"/>
    <w:qFormat/>
    <w:rsid w:val="00D317D4"/>
    <w:pPr>
      <w:ind w:left="720"/>
      <w:contextualSpacing/>
    </w:pPr>
  </w:style>
  <w:style w:type="character" w:styleId="PlaceholderText">
    <w:name w:val="Placeholder Text"/>
    <w:basedOn w:val="DefaultParagraphFont"/>
    <w:uiPriority w:val="99"/>
    <w:semiHidden/>
    <w:rsid w:val="00D317D4"/>
    <w:rPr>
      <w:color w:val="808080"/>
    </w:rPr>
  </w:style>
  <w:style w:type="paragraph" w:customStyle="1" w:styleId="NumList">
    <w:name w:val="NumList"/>
    <w:basedOn w:val="BulletL1"/>
    <w:link w:val="NumListChar"/>
    <w:qFormat/>
    <w:rsid w:val="00D317D4"/>
    <w:pPr>
      <w:numPr>
        <w:numId w:val="19"/>
      </w:numPr>
    </w:pPr>
  </w:style>
  <w:style w:type="character" w:customStyle="1" w:styleId="BulletL1Char">
    <w:name w:val="BulletL1 Char"/>
    <w:basedOn w:val="DefaultParagraphFont"/>
    <w:link w:val="BulletL1"/>
    <w:rsid w:val="00D317D4"/>
    <w:rPr>
      <w:rFonts w:ascii="Arial Nova Light" w:hAnsi="Arial Nova Light"/>
      <w:sz w:val="22"/>
      <w:szCs w:val="22"/>
      <w:lang w:val="en-US" w:eastAsia="en-US"/>
    </w:rPr>
  </w:style>
  <w:style w:type="character" w:customStyle="1" w:styleId="NumListChar">
    <w:name w:val="NumList Char"/>
    <w:basedOn w:val="BulletL1Char"/>
    <w:link w:val="NumList"/>
    <w:rsid w:val="00D317D4"/>
    <w:rPr>
      <w:rFonts w:ascii="Arial Nova Light" w:hAnsi="Arial Nova Light"/>
      <w:sz w:val="22"/>
      <w:szCs w:val="22"/>
      <w:lang w:val="en-US" w:eastAsia="en-US"/>
    </w:rPr>
  </w:style>
  <w:style w:type="character" w:styleId="Strong">
    <w:name w:val="Strong"/>
    <w:basedOn w:val="DefaultParagraphFont"/>
    <w:uiPriority w:val="22"/>
    <w:qFormat/>
    <w:rsid w:val="00D317D4"/>
    <w:rPr>
      <w:b/>
      <w:bCs/>
    </w:rPr>
  </w:style>
  <w:style w:type="paragraph" w:styleId="CommentText">
    <w:name w:val="annotation text"/>
    <w:basedOn w:val="Normal"/>
    <w:link w:val="CommentTextChar"/>
    <w:uiPriority w:val="99"/>
    <w:semiHidden/>
    <w:unhideWhenUsed/>
    <w:rsid w:val="00D317D4"/>
    <w:rPr>
      <w:sz w:val="20"/>
    </w:rPr>
  </w:style>
  <w:style w:type="character" w:customStyle="1" w:styleId="FooterChar">
    <w:name w:val="Footer Char"/>
    <w:basedOn w:val="DefaultParagraphFont"/>
    <w:link w:val="Footer"/>
    <w:rsid w:val="00D317D4"/>
    <w:rPr>
      <w:rFonts w:ascii="Arial Nova Light" w:hAnsi="Arial Nova Light"/>
      <w:sz w:val="18"/>
      <w:lang w:val="en-US" w:eastAsia="en-US"/>
    </w:rPr>
  </w:style>
  <w:style w:type="character" w:customStyle="1" w:styleId="Heading5Char">
    <w:name w:val="Heading 5 Char"/>
    <w:aliases w:val="h5 Char"/>
    <w:link w:val="Heading5"/>
    <w:rsid w:val="00D317D4"/>
    <w:rPr>
      <w:rFonts w:ascii="Arial (W1)" w:hAnsi="Arial (W1)"/>
      <w:bCs/>
      <w:i/>
      <w:smallCaps/>
      <w:sz w:val="24"/>
      <w:szCs w:val="28"/>
      <w:lang w:eastAsia="en-US"/>
    </w:rPr>
  </w:style>
  <w:style w:type="character" w:customStyle="1" w:styleId="Heading6Char">
    <w:name w:val="Heading 6 Char"/>
    <w:aliases w:val="h6 Char"/>
    <w:link w:val="Heading6"/>
    <w:rsid w:val="00D317D4"/>
    <w:rPr>
      <w:rFonts w:ascii="Arial (W1)" w:hAnsi="Arial (W1)"/>
      <w:b/>
      <w:bCs/>
      <w:smallCaps/>
      <w:sz w:val="24"/>
      <w:szCs w:val="28"/>
      <w:lang w:eastAsia="en-US"/>
    </w:rPr>
  </w:style>
  <w:style w:type="character" w:customStyle="1" w:styleId="Heading7Char">
    <w:name w:val="Heading 7 Char"/>
    <w:link w:val="Heading7"/>
    <w:rsid w:val="00D317D4"/>
    <w:rPr>
      <w:rFonts w:ascii="Arial (W1)" w:hAnsi="Arial (W1)"/>
      <w:bCs/>
      <w:i/>
      <w:szCs w:val="28"/>
      <w:lang w:eastAsia="en-US"/>
    </w:rPr>
  </w:style>
  <w:style w:type="character" w:customStyle="1" w:styleId="Heading8Char">
    <w:name w:val="Heading 8 Char"/>
    <w:link w:val="Heading8"/>
    <w:rsid w:val="00D317D4"/>
    <w:rPr>
      <w:rFonts w:ascii="Arial (W1)" w:hAnsi="Arial (W1)"/>
      <w:bCs/>
      <w:i/>
      <w:smallCaps/>
      <w:szCs w:val="28"/>
      <w:lang w:eastAsia="en-US"/>
    </w:rPr>
  </w:style>
  <w:style w:type="character" w:customStyle="1" w:styleId="Heading9Char">
    <w:name w:val="Heading 9 Char"/>
    <w:link w:val="Heading9"/>
    <w:rsid w:val="00D317D4"/>
    <w:rPr>
      <w:rFonts w:ascii="Arial (W1)" w:hAnsi="Arial (W1)"/>
      <w:bCs/>
      <w:smallCaps/>
      <w:snapToGrid w:val="0"/>
      <w:szCs w:val="28"/>
      <w:lang w:eastAsia="en-US"/>
    </w:rPr>
  </w:style>
  <w:style w:type="character" w:customStyle="1" w:styleId="HeaderChar">
    <w:name w:val="Header Char"/>
    <w:basedOn w:val="DefaultParagraphFont"/>
    <w:link w:val="Header"/>
    <w:rsid w:val="00D317D4"/>
    <w:rPr>
      <w:rFonts w:ascii="Arial Nova Light" w:hAnsi="Arial Nova Light"/>
      <w:sz w:val="22"/>
      <w:lang w:eastAsia="en-US"/>
    </w:rPr>
  </w:style>
  <w:style w:type="character" w:customStyle="1" w:styleId="Heading1Char">
    <w:name w:val="Heading 1 Char"/>
    <w:aliases w:val="h1 Char"/>
    <w:link w:val="Heading1"/>
    <w:rsid w:val="00D317D4"/>
    <w:rPr>
      <w:rFonts w:ascii="Arial Nova Light" w:hAnsi="Arial Nova Light"/>
      <w:b/>
      <w:i/>
      <w:sz w:val="28"/>
      <w:u w:val="single"/>
      <w:lang w:val="de-DE" w:eastAsia="en-US"/>
    </w:rPr>
  </w:style>
  <w:style w:type="character" w:customStyle="1" w:styleId="Heading3Char">
    <w:name w:val="Heading 3 Char"/>
    <w:aliases w:val="h3 Char"/>
    <w:link w:val="Heading3"/>
    <w:rsid w:val="00D317D4"/>
    <w:rPr>
      <w:rFonts w:ascii="Arial Nova Light" w:hAnsi="Arial Nova Light" w:cs="Arial"/>
      <w:b/>
      <w:bCs/>
      <w:sz w:val="24"/>
      <w:szCs w:val="26"/>
      <w:lang w:eastAsia="en-US"/>
    </w:rPr>
  </w:style>
  <w:style w:type="character" w:customStyle="1" w:styleId="Heading4Char">
    <w:name w:val="Heading 4 Char"/>
    <w:aliases w:val="h4 Char"/>
    <w:link w:val="Heading4"/>
    <w:rsid w:val="00D317D4"/>
    <w:rPr>
      <w:rFonts w:ascii="Arial (W1)" w:hAnsi="Arial (W1)"/>
      <w:bCs/>
      <w:i/>
      <w:sz w:val="24"/>
      <w:szCs w:val="28"/>
      <w:lang w:eastAsia="en-US"/>
    </w:rPr>
  </w:style>
  <w:style w:type="paragraph" w:customStyle="1" w:styleId="AuditFinding">
    <w:name w:val="AuditFinding"/>
    <w:basedOn w:val="Normal"/>
    <w:link w:val="AuditFindingChar"/>
    <w:autoRedefine/>
    <w:rsid w:val="00D317D4"/>
    <w:pPr>
      <w:shd w:val="clear" w:color="auto" w:fill="00CCFF"/>
    </w:pPr>
    <w:rPr>
      <w:b/>
      <w:i/>
      <w:lang w:val="en-US"/>
    </w:rPr>
  </w:style>
  <w:style w:type="character" w:customStyle="1" w:styleId="AuditFindingChar">
    <w:name w:val="AuditFinding Char"/>
    <w:link w:val="AuditFinding"/>
    <w:rsid w:val="00D317D4"/>
    <w:rPr>
      <w:rFonts w:ascii="Arial Nova Light" w:hAnsi="Arial Nova Light"/>
      <w:b/>
      <w:i/>
      <w:sz w:val="22"/>
      <w:shd w:val="clear" w:color="auto" w:fill="00CCFF"/>
      <w:lang w:val="en-US" w:eastAsia="en-US"/>
    </w:rPr>
  </w:style>
  <w:style w:type="paragraph" w:customStyle="1" w:styleId="AuditFindingCritical">
    <w:name w:val="AuditFindingCritical"/>
    <w:basedOn w:val="AuditFinding"/>
    <w:autoRedefine/>
    <w:rsid w:val="00D317D4"/>
    <w:pPr>
      <w:shd w:val="clear" w:color="auto" w:fill="FFFF00"/>
    </w:pPr>
  </w:style>
  <w:style w:type="paragraph" w:customStyle="1" w:styleId="AuditFindingVeryCritical">
    <w:name w:val="AuditFindingVeryCritical"/>
    <w:basedOn w:val="AuditFinding"/>
    <w:next w:val="Normal"/>
    <w:autoRedefine/>
    <w:rsid w:val="00D317D4"/>
    <w:pPr>
      <w:shd w:val="clear" w:color="auto" w:fill="FF0000"/>
    </w:pPr>
  </w:style>
  <w:style w:type="paragraph" w:customStyle="1" w:styleId="AudtiFindingResolved">
    <w:name w:val="AudtiFindingResolved"/>
    <w:basedOn w:val="AuditFinding"/>
    <w:link w:val="AudtiFindingResolvedChar"/>
    <w:qFormat/>
    <w:rsid w:val="00D317D4"/>
    <w:pPr>
      <w:shd w:val="clear" w:color="auto" w:fill="00FF00"/>
    </w:pPr>
  </w:style>
  <w:style w:type="character" w:customStyle="1" w:styleId="AudtiFindingResolvedChar">
    <w:name w:val="AudtiFindingResolved Char"/>
    <w:link w:val="AudtiFindingResolved"/>
    <w:rsid w:val="00D317D4"/>
    <w:rPr>
      <w:rFonts w:ascii="Arial Nova Light" w:hAnsi="Arial Nova Light"/>
      <w:b/>
      <w:i/>
      <w:sz w:val="22"/>
      <w:shd w:val="clear" w:color="auto" w:fill="00FF00"/>
      <w:lang w:val="en-US" w:eastAsia="en-US"/>
    </w:rPr>
  </w:style>
  <w:style w:type="paragraph" w:customStyle="1" w:styleId="Heading1Intro">
    <w:name w:val="Heading 1 Intro"/>
    <w:basedOn w:val="Normal"/>
    <w:next w:val="Normal"/>
    <w:rsid w:val="00D317D4"/>
    <w:pPr>
      <w:keepNext/>
      <w:keepLines/>
      <w:pageBreakBefore/>
      <w:spacing w:before="240"/>
      <w:ind w:hanging="709"/>
      <w:jc w:val="left"/>
    </w:pPr>
    <w:rPr>
      <w:b/>
      <w:caps/>
      <w:sz w:val="30"/>
      <w:lang w:val="en-US"/>
    </w:rPr>
  </w:style>
  <w:style w:type="paragraph" w:customStyle="1" w:styleId="Heading2Intro">
    <w:name w:val="Heading 2 Intro"/>
    <w:basedOn w:val="Normal"/>
    <w:next w:val="Normal"/>
    <w:rsid w:val="00D317D4"/>
    <w:pPr>
      <w:keepNext/>
      <w:keepLines/>
      <w:spacing w:before="240"/>
      <w:ind w:hanging="709"/>
      <w:jc w:val="left"/>
    </w:pPr>
    <w:rPr>
      <w:b/>
      <w:sz w:val="28"/>
      <w:lang w:val="en-US"/>
    </w:rPr>
  </w:style>
  <w:style w:type="character" w:customStyle="1" w:styleId="Heading2Char">
    <w:name w:val="Heading 2 Char"/>
    <w:aliases w:val="h2 Char"/>
    <w:link w:val="Heading2"/>
    <w:rsid w:val="00D317D4"/>
    <w:rPr>
      <w:rFonts w:ascii="Arial Nova Light" w:hAnsi="Arial Nova Light" w:cs="Arial"/>
      <w:b/>
      <w:bCs/>
      <w:iCs/>
      <w:sz w:val="28"/>
      <w:szCs w:val="28"/>
      <w:lang w:eastAsia="en-US"/>
    </w:rPr>
  </w:style>
  <w:style w:type="paragraph" w:customStyle="1" w:styleId="Listabc">
    <w:name w:val="Listabc"/>
    <w:basedOn w:val="Normal"/>
    <w:rsid w:val="00D317D4"/>
    <w:pPr>
      <w:numPr>
        <w:ilvl w:val="8"/>
        <w:numId w:val="27"/>
      </w:numPr>
    </w:pPr>
    <w:rPr>
      <w:sz w:val="20"/>
      <w:lang w:val="en-US"/>
    </w:rPr>
  </w:style>
  <w:style w:type="paragraph" w:customStyle="1" w:styleId="NormalBold">
    <w:name w:val="NormalBold"/>
    <w:basedOn w:val="Normal"/>
    <w:next w:val="Normal"/>
    <w:rsid w:val="00D317D4"/>
    <w:rPr>
      <w:b/>
      <w:sz w:val="20"/>
      <w:lang w:val="en-US"/>
    </w:rPr>
  </w:style>
  <w:style w:type="paragraph" w:customStyle="1" w:styleId="NormalCentered">
    <w:name w:val="NormalCentered"/>
    <w:basedOn w:val="Normal"/>
    <w:rsid w:val="00D317D4"/>
    <w:pPr>
      <w:jc w:val="center"/>
    </w:pPr>
    <w:rPr>
      <w:sz w:val="20"/>
      <w:lang w:val="en-US"/>
    </w:rPr>
  </w:style>
  <w:style w:type="paragraph" w:customStyle="1" w:styleId="NormalCenteredBold">
    <w:name w:val="NormalCenteredBold"/>
    <w:basedOn w:val="NormalBold"/>
    <w:rsid w:val="00D317D4"/>
    <w:pPr>
      <w:jc w:val="center"/>
    </w:pPr>
  </w:style>
  <w:style w:type="paragraph" w:customStyle="1" w:styleId="NormalFlat">
    <w:name w:val="NormalFlat"/>
    <w:basedOn w:val="Normal"/>
    <w:rsid w:val="00D317D4"/>
    <w:pPr>
      <w:spacing w:after="0"/>
      <w:ind w:left="1287" w:hanging="425"/>
      <w:jc w:val="left"/>
    </w:pPr>
    <w:rPr>
      <w:sz w:val="20"/>
      <w:lang w:val="en-US"/>
    </w:rPr>
  </w:style>
  <w:style w:type="paragraph" w:customStyle="1" w:styleId="NormalIndent">
    <w:name w:val="NormalIndent"/>
    <w:basedOn w:val="Normal"/>
    <w:rsid w:val="00D317D4"/>
    <w:pPr>
      <w:ind w:left="1287" w:hanging="425"/>
    </w:pPr>
    <w:rPr>
      <w:sz w:val="20"/>
      <w:lang w:val="en-US"/>
    </w:rPr>
  </w:style>
  <w:style w:type="paragraph" w:customStyle="1" w:styleId="NormalIndentBold">
    <w:name w:val="NormalIndentBold"/>
    <w:basedOn w:val="NormalIndent"/>
    <w:rsid w:val="00D317D4"/>
    <w:rPr>
      <w:b/>
    </w:rPr>
  </w:style>
  <w:style w:type="paragraph" w:customStyle="1" w:styleId="NormalLeft">
    <w:name w:val="NormalLeft"/>
    <w:basedOn w:val="Normal"/>
    <w:rsid w:val="00D317D4"/>
    <w:pPr>
      <w:ind w:left="1287" w:hanging="425"/>
      <w:jc w:val="left"/>
    </w:pPr>
    <w:rPr>
      <w:sz w:val="20"/>
      <w:lang w:val="en-US"/>
    </w:rPr>
  </w:style>
  <w:style w:type="paragraph" w:customStyle="1" w:styleId="NormalRight">
    <w:name w:val="NormalRight"/>
    <w:basedOn w:val="Normal"/>
    <w:next w:val="Normal"/>
    <w:rsid w:val="00D317D4"/>
    <w:pPr>
      <w:spacing w:after="0"/>
      <w:jc w:val="right"/>
    </w:pPr>
    <w:rPr>
      <w:sz w:val="20"/>
      <w:lang w:val="en-US"/>
    </w:rPr>
  </w:style>
  <w:style w:type="paragraph" w:customStyle="1" w:styleId="StandardMini">
    <w:name w:val="StandardMini"/>
    <w:basedOn w:val="Normal"/>
    <w:rsid w:val="00D317D4"/>
    <w:pPr>
      <w:keepLines/>
      <w:spacing w:after="0"/>
      <w:jc w:val="center"/>
    </w:pPr>
    <w:rPr>
      <w:rFonts w:ascii="Arial Narrow" w:hAnsi="Arial Narrow"/>
      <w:sz w:val="16"/>
      <w:lang w:val="en-US"/>
    </w:rPr>
  </w:style>
  <w:style w:type="paragraph" w:customStyle="1" w:styleId="SubNumHeading">
    <w:name w:val="SubNumHeading"/>
    <w:basedOn w:val="Normal"/>
    <w:next w:val="Normal"/>
    <w:rsid w:val="00D317D4"/>
    <w:pPr>
      <w:ind w:left="-709"/>
    </w:pPr>
    <w:rPr>
      <w:sz w:val="20"/>
      <w:lang w:val="en-US"/>
    </w:rPr>
  </w:style>
  <w:style w:type="paragraph" w:customStyle="1" w:styleId="SubNumNrm">
    <w:name w:val="SubNumNrm"/>
    <w:basedOn w:val="Normal"/>
    <w:rsid w:val="00D317D4"/>
    <w:pPr>
      <w:keepLines/>
      <w:spacing w:before="120"/>
    </w:pPr>
    <w:rPr>
      <w:sz w:val="20"/>
      <w:lang w:val="en-US"/>
    </w:rPr>
  </w:style>
  <w:style w:type="paragraph" w:customStyle="1" w:styleId="SubNumLev1">
    <w:name w:val="SubNumLev1"/>
    <w:basedOn w:val="SubNumNrm"/>
    <w:rsid w:val="00D317D4"/>
    <w:pPr>
      <w:keepNext/>
      <w:numPr>
        <w:numId w:val="28"/>
      </w:numPr>
      <w:spacing w:before="480"/>
      <w:jc w:val="center"/>
      <w:outlineLvl w:val="0"/>
    </w:pPr>
    <w:rPr>
      <w:b/>
      <w:sz w:val="24"/>
    </w:rPr>
  </w:style>
  <w:style w:type="paragraph" w:customStyle="1" w:styleId="SubNumLev1Thin">
    <w:name w:val="SubNumLev1Thin"/>
    <w:basedOn w:val="SubNumLev1"/>
    <w:next w:val="SubNumNrm"/>
    <w:rsid w:val="00D317D4"/>
    <w:pPr>
      <w:keepNext w:val="0"/>
      <w:numPr>
        <w:numId w:val="0"/>
      </w:numPr>
    </w:pPr>
    <w:rPr>
      <w:b w:val="0"/>
    </w:rPr>
  </w:style>
  <w:style w:type="paragraph" w:customStyle="1" w:styleId="SubNumLev2">
    <w:name w:val="SubNumLev2"/>
    <w:basedOn w:val="SubNumNrm"/>
    <w:next w:val="SubNumNrm"/>
    <w:rsid w:val="00D317D4"/>
  </w:style>
  <w:style w:type="paragraph" w:customStyle="1" w:styleId="SubNumLev3">
    <w:name w:val="SubNumLev3"/>
    <w:basedOn w:val="SubNumNrm"/>
    <w:rsid w:val="00D317D4"/>
    <w:pPr>
      <w:numPr>
        <w:ilvl w:val="1"/>
        <w:numId w:val="28"/>
      </w:numPr>
      <w:outlineLvl w:val="1"/>
    </w:pPr>
  </w:style>
  <w:style w:type="paragraph" w:customStyle="1" w:styleId="SubNumLev4">
    <w:name w:val="SubNumLev4"/>
    <w:basedOn w:val="SubNumNrm"/>
    <w:rsid w:val="00D317D4"/>
    <w:pPr>
      <w:numPr>
        <w:ilvl w:val="2"/>
        <w:numId w:val="28"/>
      </w:numPr>
      <w:outlineLvl w:val="2"/>
    </w:pPr>
  </w:style>
  <w:style w:type="paragraph" w:customStyle="1" w:styleId="SubNumLev5">
    <w:name w:val="SubNumLev5"/>
    <w:basedOn w:val="SubNumNrm"/>
    <w:rsid w:val="00D317D4"/>
    <w:pPr>
      <w:numPr>
        <w:ilvl w:val="3"/>
        <w:numId w:val="28"/>
      </w:numPr>
      <w:outlineLvl w:val="3"/>
    </w:pPr>
  </w:style>
  <w:style w:type="paragraph" w:customStyle="1" w:styleId="SubNumLevPreamble">
    <w:name w:val="SubNumLevPreamble"/>
    <w:basedOn w:val="SubNumNrm"/>
    <w:next w:val="SubNumNrm"/>
    <w:rsid w:val="00D317D4"/>
    <w:pPr>
      <w:spacing w:before="480"/>
      <w:jc w:val="center"/>
    </w:pPr>
    <w:rPr>
      <w:b/>
      <w:sz w:val="24"/>
    </w:rPr>
  </w:style>
  <w:style w:type="paragraph" w:customStyle="1" w:styleId="SubNumLevExhibit">
    <w:name w:val="SubNumLevExhibit"/>
    <w:basedOn w:val="SubNumLevPreamble"/>
    <w:rsid w:val="00D317D4"/>
    <w:pPr>
      <w:keepNext/>
      <w:pageBreakBefore/>
    </w:pPr>
  </w:style>
  <w:style w:type="paragraph" w:customStyle="1" w:styleId="SubNumLevHead">
    <w:name w:val="SubNumLevHead"/>
    <w:basedOn w:val="SubNumNrm"/>
    <w:next w:val="SubNumNrm"/>
    <w:rsid w:val="00D317D4"/>
    <w:pPr>
      <w:pageBreakBefore/>
      <w:jc w:val="center"/>
    </w:pPr>
    <w:rPr>
      <w:b/>
      <w:sz w:val="28"/>
    </w:rPr>
  </w:style>
  <w:style w:type="paragraph" w:customStyle="1" w:styleId="SubNumList">
    <w:name w:val="SubNumList"/>
    <w:basedOn w:val="SubNumNrm"/>
    <w:rsid w:val="00D317D4"/>
    <w:pPr>
      <w:numPr>
        <w:numId w:val="29"/>
      </w:numPr>
      <w:spacing w:before="0"/>
    </w:pPr>
  </w:style>
  <w:style w:type="paragraph" w:customStyle="1" w:styleId="SubNumNrmLeft">
    <w:name w:val="SubNumNrmLeft"/>
    <w:basedOn w:val="SubNumNrm"/>
    <w:rsid w:val="00D317D4"/>
    <w:pPr>
      <w:ind w:left="-720"/>
      <w:jc w:val="left"/>
    </w:pPr>
  </w:style>
  <w:style w:type="paragraph" w:customStyle="1" w:styleId="TableBlock">
    <w:name w:val="TableBlock"/>
    <w:basedOn w:val="Normal"/>
    <w:rsid w:val="00D317D4"/>
    <w:pPr>
      <w:keepLines/>
      <w:spacing w:before="60" w:after="60"/>
    </w:pPr>
    <w:rPr>
      <w:sz w:val="20"/>
      <w:lang w:val="en-US"/>
    </w:rPr>
  </w:style>
  <w:style w:type="paragraph" w:customStyle="1" w:styleId="TableCenter">
    <w:name w:val="TableCenter"/>
    <w:basedOn w:val="Normal"/>
    <w:rsid w:val="00D317D4"/>
    <w:pPr>
      <w:keepLines/>
      <w:spacing w:before="60" w:after="60"/>
      <w:jc w:val="center"/>
    </w:pPr>
    <w:rPr>
      <w:sz w:val="20"/>
      <w:lang w:val="en-US"/>
    </w:rPr>
  </w:style>
  <w:style w:type="character" w:customStyle="1" w:styleId="TableFootNoteXref">
    <w:name w:val="TableFootNoteXref"/>
    <w:rsid w:val="00D317D4"/>
    <w:rPr>
      <w:position w:val="6"/>
      <w:sz w:val="16"/>
    </w:rPr>
  </w:style>
  <w:style w:type="paragraph" w:customStyle="1" w:styleId="TableHeadingCenter">
    <w:name w:val="TableHeadingCenter"/>
    <w:basedOn w:val="Normal"/>
    <w:rsid w:val="00D317D4"/>
    <w:pPr>
      <w:keepNext/>
      <w:keepLines/>
      <w:spacing w:before="60" w:after="60"/>
      <w:jc w:val="center"/>
    </w:pPr>
    <w:rPr>
      <w:b/>
      <w:sz w:val="20"/>
      <w:lang w:val="en-US"/>
    </w:rPr>
  </w:style>
  <w:style w:type="paragraph" w:customStyle="1" w:styleId="TableHeadingLeft">
    <w:name w:val="TableHeadingLeft"/>
    <w:basedOn w:val="Normal"/>
    <w:autoRedefine/>
    <w:rsid w:val="00D317D4"/>
    <w:pPr>
      <w:keepNext/>
      <w:keepLines/>
      <w:spacing w:before="60" w:after="60"/>
      <w:jc w:val="left"/>
    </w:pPr>
    <w:rPr>
      <w:b/>
      <w:lang w:val="en-US"/>
    </w:rPr>
  </w:style>
  <w:style w:type="paragraph" w:customStyle="1" w:styleId="TableLeft">
    <w:name w:val="TableLeft"/>
    <w:basedOn w:val="Normal"/>
    <w:rsid w:val="00D317D4"/>
    <w:pPr>
      <w:keepLines/>
      <w:spacing w:before="60" w:after="60"/>
      <w:jc w:val="left"/>
    </w:pPr>
    <w:rPr>
      <w:sz w:val="20"/>
      <w:lang w:val="en-US"/>
    </w:rPr>
  </w:style>
  <w:style w:type="paragraph" w:customStyle="1" w:styleId="TableItalics">
    <w:name w:val="TableItalics"/>
    <w:basedOn w:val="TableLeft"/>
    <w:autoRedefine/>
    <w:rsid w:val="00D317D4"/>
    <w:rPr>
      <w:i/>
      <w:iCs/>
    </w:rPr>
  </w:style>
  <w:style w:type="paragraph" w:customStyle="1" w:styleId="TableNote">
    <w:name w:val="TableNote"/>
    <w:basedOn w:val="Normal"/>
    <w:rsid w:val="00D317D4"/>
    <w:pPr>
      <w:keepLines/>
      <w:spacing w:after="0"/>
      <w:jc w:val="left"/>
    </w:pPr>
    <w:rPr>
      <w:sz w:val="18"/>
      <w:lang w:val="en-US"/>
    </w:rPr>
  </w:style>
  <w:style w:type="paragraph" w:customStyle="1" w:styleId="TableRight">
    <w:name w:val="TableRight"/>
    <w:basedOn w:val="Normal"/>
    <w:rsid w:val="00D317D4"/>
    <w:pPr>
      <w:keepLines/>
      <w:spacing w:before="60" w:after="60"/>
      <w:jc w:val="right"/>
    </w:pPr>
    <w:rPr>
      <w:sz w:val="20"/>
      <w:lang w:val="en-US"/>
    </w:rPr>
  </w:style>
  <w:style w:type="character" w:styleId="UnresolvedMention">
    <w:name w:val="Unresolved Mention"/>
    <w:basedOn w:val="DefaultParagraphFont"/>
    <w:uiPriority w:val="99"/>
    <w:semiHidden/>
    <w:unhideWhenUsed/>
    <w:rsid w:val="00EB30C9"/>
    <w:rPr>
      <w:color w:val="605E5C"/>
      <w:shd w:val="clear" w:color="auto" w:fill="E1DFDD"/>
    </w:rPr>
  </w:style>
  <w:style w:type="character" w:styleId="FollowedHyperlink">
    <w:name w:val="FollowedHyperlink"/>
    <w:basedOn w:val="DefaultParagraphFont"/>
    <w:semiHidden/>
    <w:unhideWhenUsed/>
    <w:rsid w:val="00B5129D"/>
    <w:rPr>
      <w:color w:val="800080" w:themeColor="followedHyperlink"/>
      <w:u w:val="single"/>
    </w:rPr>
  </w:style>
  <w:style w:type="paragraph" w:customStyle="1" w:styleId="BulletL1NoSpace">
    <w:name w:val="BulletL1 NoSpace"/>
    <w:basedOn w:val="BulletL1"/>
    <w:qFormat/>
    <w:rsid w:val="00D317D4"/>
    <w:pPr>
      <w:spacing w:after="0"/>
      <w:ind w:left="0" w:firstLine="0"/>
    </w:pPr>
  </w:style>
  <w:style w:type="paragraph" w:customStyle="1" w:styleId="Small">
    <w:name w:val="Small"/>
    <w:basedOn w:val="Normal"/>
    <w:qFormat/>
    <w:rsid w:val="00D317D4"/>
    <w:pPr>
      <w:spacing w:after="0"/>
    </w:pPr>
    <w:rPr>
      <w:rFonts w:ascii="Arial Nova Cond Light" w:hAnsi="Arial Nova Cond Light"/>
      <w:sz w:val="12"/>
      <w:szCs w:val="12"/>
    </w:rPr>
  </w:style>
  <w:style w:type="paragraph" w:customStyle="1" w:styleId="Style1">
    <w:name w:val="Style1"/>
    <w:basedOn w:val="Normal"/>
    <w:qFormat/>
    <w:rsid w:val="00D317D4"/>
    <w:pPr>
      <w:spacing w:after="0"/>
    </w:pPr>
    <w:rPr>
      <w:rFonts w:ascii="Arial Nova Cond Light" w:hAnsi="Arial Nova Cond Light"/>
      <w:sz w:val="12"/>
      <w:szCs w:val="12"/>
    </w:rPr>
  </w:style>
  <w:style w:type="character" w:styleId="CommentReference">
    <w:name w:val="annotation reference"/>
    <w:basedOn w:val="DefaultParagraphFont"/>
    <w:semiHidden/>
    <w:unhideWhenUsed/>
    <w:rsid w:val="00F44AE5"/>
    <w:rPr>
      <w:sz w:val="16"/>
      <w:szCs w:val="16"/>
    </w:rPr>
  </w:style>
  <w:style w:type="paragraph" w:styleId="CommentSubject">
    <w:name w:val="annotation subject"/>
    <w:basedOn w:val="CommentText"/>
    <w:next w:val="CommentText"/>
    <w:link w:val="CommentSubjectChar"/>
    <w:semiHidden/>
    <w:unhideWhenUsed/>
    <w:rsid w:val="00F44AE5"/>
    <w:rPr>
      <w:b/>
      <w:bCs/>
    </w:rPr>
  </w:style>
  <w:style w:type="character" w:customStyle="1" w:styleId="CommentTextChar">
    <w:name w:val="Comment Text Char"/>
    <w:basedOn w:val="DefaultParagraphFont"/>
    <w:link w:val="CommentText"/>
    <w:uiPriority w:val="99"/>
    <w:semiHidden/>
    <w:rsid w:val="00F44AE5"/>
    <w:rPr>
      <w:rFonts w:ascii="Arial Nova Light" w:hAnsi="Arial Nova Light"/>
      <w:lang w:eastAsia="en-US"/>
    </w:rPr>
  </w:style>
  <w:style w:type="character" w:customStyle="1" w:styleId="CommentSubjectChar">
    <w:name w:val="Comment Subject Char"/>
    <w:basedOn w:val="CommentTextChar"/>
    <w:link w:val="CommentSubject"/>
    <w:semiHidden/>
    <w:rsid w:val="00F44AE5"/>
    <w:rPr>
      <w:rFonts w:ascii="Arial Nova" w:hAnsi="Arial Nova"/>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081416">
      <w:bodyDiv w:val="1"/>
      <w:marLeft w:val="0"/>
      <w:marRight w:val="0"/>
      <w:marTop w:val="0"/>
      <w:marBottom w:val="0"/>
      <w:divBdr>
        <w:top w:val="none" w:sz="0" w:space="0" w:color="auto"/>
        <w:left w:val="none" w:sz="0" w:space="0" w:color="auto"/>
        <w:bottom w:val="none" w:sz="0" w:space="0" w:color="auto"/>
        <w:right w:val="none" w:sz="0" w:space="0" w:color="auto"/>
      </w:divBdr>
    </w:div>
    <w:div w:id="473136760">
      <w:bodyDiv w:val="1"/>
      <w:marLeft w:val="0"/>
      <w:marRight w:val="0"/>
      <w:marTop w:val="0"/>
      <w:marBottom w:val="0"/>
      <w:divBdr>
        <w:top w:val="none" w:sz="0" w:space="0" w:color="auto"/>
        <w:left w:val="none" w:sz="0" w:space="0" w:color="auto"/>
        <w:bottom w:val="none" w:sz="0" w:space="0" w:color="auto"/>
        <w:right w:val="none" w:sz="0" w:space="0" w:color="auto"/>
      </w:divBdr>
    </w:div>
    <w:div w:id="645011418">
      <w:bodyDiv w:val="1"/>
      <w:marLeft w:val="0"/>
      <w:marRight w:val="0"/>
      <w:marTop w:val="0"/>
      <w:marBottom w:val="0"/>
      <w:divBdr>
        <w:top w:val="none" w:sz="0" w:space="0" w:color="auto"/>
        <w:left w:val="none" w:sz="0" w:space="0" w:color="auto"/>
        <w:bottom w:val="none" w:sz="0" w:space="0" w:color="auto"/>
        <w:right w:val="none" w:sz="0" w:space="0" w:color="auto"/>
      </w:divBdr>
    </w:div>
    <w:div w:id="1641765704">
      <w:bodyDiv w:val="1"/>
      <w:marLeft w:val="0"/>
      <w:marRight w:val="0"/>
      <w:marTop w:val="0"/>
      <w:marBottom w:val="0"/>
      <w:divBdr>
        <w:top w:val="none" w:sz="0" w:space="0" w:color="auto"/>
        <w:left w:val="none" w:sz="0" w:space="0" w:color="auto"/>
        <w:bottom w:val="none" w:sz="0" w:space="0" w:color="auto"/>
        <w:right w:val="none" w:sz="0" w:space="0" w:color="auto"/>
      </w:divBdr>
    </w:div>
    <w:div w:id="1710911732">
      <w:bodyDiv w:val="1"/>
      <w:marLeft w:val="0"/>
      <w:marRight w:val="0"/>
      <w:marTop w:val="0"/>
      <w:marBottom w:val="0"/>
      <w:divBdr>
        <w:top w:val="none" w:sz="0" w:space="0" w:color="auto"/>
        <w:left w:val="none" w:sz="0" w:space="0" w:color="auto"/>
        <w:bottom w:val="none" w:sz="0" w:space="0" w:color="auto"/>
        <w:right w:val="none" w:sz="0" w:space="0" w:color="auto"/>
      </w:divBdr>
    </w:div>
    <w:div w:id="1814056753">
      <w:bodyDiv w:val="1"/>
      <w:marLeft w:val="0"/>
      <w:marRight w:val="0"/>
      <w:marTop w:val="0"/>
      <w:marBottom w:val="0"/>
      <w:divBdr>
        <w:top w:val="none" w:sz="0" w:space="0" w:color="auto"/>
        <w:left w:val="none" w:sz="0" w:space="0" w:color="auto"/>
        <w:bottom w:val="none" w:sz="0" w:space="0" w:color="auto"/>
        <w:right w:val="none" w:sz="0" w:space="0" w:color="auto"/>
      </w:divBdr>
    </w:div>
    <w:div w:id="1885752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contact@cecocert.com" TargetMode="External"/><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image" Target="media/image3.emf"/><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2.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contact@cecocert.com"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yperlink" Target="mailto:contact@cecocert.com" TargetMode="Externa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3.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cecocert.com/bin/view/CEC%20Home/C0600%20-%20Environmental%20Claim%20Renewal/C0660%20-%20Certificate%20Extension%20-%20Guidance/C0662%20-%20CEC%20Assessment%20Order%20Form%20-%20Guidance/" TargetMode="External"/><Relationship Id="rId22" Type="http://schemas.openxmlformats.org/officeDocument/2006/relationships/package" Target="embeddings/Microsoft_Excel_Worksheet.xlsx"/></Relationships>
</file>

<file path=word/_rels/settings.xml.rels><?xml version="1.0" encoding="UTF-8" standalone="yes"?>
<Relationships xmlns="http://schemas.openxmlformats.org/package/2006/relationships"><Relationship Id="rId1" Type="http://schemas.openxmlformats.org/officeDocument/2006/relationships/attachedTemplate" Target="file:///\\TruServ5\Projects\_CEC%20Development\Forms\CECAOF\SoW%20CEC%20Assessment%20Audit%20USD%20V01-00%20UTR%202022-04-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AB944AE817A4481823FD40530BA7C4B"/>
        <w:category>
          <w:name w:val="General"/>
          <w:gallery w:val="placeholder"/>
        </w:category>
        <w:types>
          <w:type w:val="bbPlcHdr"/>
        </w:types>
        <w:behaviors>
          <w:behavior w:val="content"/>
        </w:behaviors>
        <w:guid w:val="{EFB92248-EF63-482A-AE21-BCD8A746E96C}"/>
      </w:docPartPr>
      <w:docPartBody>
        <w:p w:rsidR="00BB1903" w:rsidRDefault="007C5899">
          <w:pPr>
            <w:pStyle w:val="1AB944AE817A4481823FD40530BA7C4B"/>
          </w:pPr>
          <w:r w:rsidRPr="00C07A44">
            <w:rPr>
              <w:rStyle w:val="PlaceholderText"/>
            </w:rPr>
            <w:t>[Publish Date]</w:t>
          </w:r>
        </w:p>
      </w:docPartBody>
    </w:docPart>
    <w:docPart>
      <w:docPartPr>
        <w:name w:val="4F4AEB846254465899DBA80C7148B0D8"/>
        <w:category>
          <w:name w:val="General"/>
          <w:gallery w:val="placeholder"/>
        </w:category>
        <w:types>
          <w:type w:val="bbPlcHdr"/>
        </w:types>
        <w:behaviors>
          <w:behavior w:val="content"/>
        </w:behaviors>
        <w:guid w:val="{A3AF445F-0A09-4EA4-9898-73251A1A75BE}"/>
      </w:docPartPr>
      <w:docPartBody>
        <w:p w:rsidR="00BB1903" w:rsidRDefault="007C5899">
          <w:pPr>
            <w:pStyle w:val="4F4AEB846254465899DBA80C7148B0D8"/>
          </w:pPr>
          <w:r w:rsidRPr="00F07182">
            <w:rPr>
              <w:rStyle w:val="PlaceholderText"/>
            </w:rPr>
            <w:t>[Keywords]</w:t>
          </w:r>
        </w:p>
      </w:docPartBody>
    </w:docPart>
    <w:docPart>
      <w:docPartPr>
        <w:name w:val="042ED912E3AE4496A994E7CE6E5A341E"/>
        <w:category>
          <w:name w:val="General"/>
          <w:gallery w:val="placeholder"/>
        </w:category>
        <w:types>
          <w:type w:val="bbPlcHdr"/>
        </w:types>
        <w:behaviors>
          <w:behavior w:val="content"/>
        </w:behaviors>
        <w:guid w:val="{BC1B4BA0-EA52-41C6-8B56-F891B394AEDA}"/>
      </w:docPartPr>
      <w:docPartBody>
        <w:p w:rsidR="00BB1903" w:rsidRDefault="007C5899">
          <w:pPr>
            <w:pStyle w:val="042ED912E3AE4496A994E7CE6E5A341E"/>
          </w:pPr>
          <w:r w:rsidRPr="00F07182">
            <w:rPr>
              <w:rStyle w:val="PlaceholderText"/>
            </w:rPr>
            <w:t>[Keywords]</w:t>
          </w:r>
        </w:p>
      </w:docPartBody>
    </w:docPart>
    <w:docPart>
      <w:docPartPr>
        <w:name w:val="A45892487FC54CDA8464DD347316D41A"/>
        <w:category>
          <w:name w:val="General"/>
          <w:gallery w:val="placeholder"/>
        </w:category>
        <w:types>
          <w:type w:val="bbPlcHdr"/>
        </w:types>
        <w:behaviors>
          <w:behavior w:val="content"/>
        </w:behaviors>
        <w:guid w:val="{15823A48-34BC-4B2B-AB16-021CB125D51A}"/>
      </w:docPartPr>
      <w:docPartBody>
        <w:p w:rsidR="00BB1903" w:rsidRDefault="007C5899">
          <w:pPr>
            <w:pStyle w:val="A45892487FC54CDA8464DD347316D41A"/>
          </w:pPr>
          <w:r w:rsidRPr="00A55B4C">
            <w:rPr>
              <w:rStyle w:val="PlaceholderText"/>
            </w:rPr>
            <w:t>[Company]</w:t>
          </w:r>
        </w:p>
      </w:docPartBody>
    </w:docPart>
    <w:docPart>
      <w:docPartPr>
        <w:name w:val="67FEA5E9C4694D169309802FE23D5105"/>
        <w:category>
          <w:name w:val="General"/>
          <w:gallery w:val="placeholder"/>
        </w:category>
        <w:types>
          <w:type w:val="bbPlcHdr"/>
        </w:types>
        <w:behaviors>
          <w:behavior w:val="content"/>
        </w:behaviors>
        <w:guid w:val="{B5678E22-6BCF-4579-B5E9-D9DB577861BD}"/>
      </w:docPartPr>
      <w:docPartBody>
        <w:p w:rsidR="00BB1903" w:rsidRDefault="007C5899">
          <w:pPr>
            <w:pStyle w:val="67FEA5E9C4694D169309802FE23D5105"/>
          </w:pPr>
          <w:r w:rsidRPr="001B74BC">
            <w:rPr>
              <w:rStyle w:val="PlaceholderText"/>
            </w:rPr>
            <w:t>[Publish Date]</w:t>
          </w:r>
        </w:p>
      </w:docPartBody>
    </w:docPart>
    <w:docPart>
      <w:docPartPr>
        <w:name w:val="0F229E945B6143CA8487AFEB5C3B950F"/>
        <w:category>
          <w:name w:val="General"/>
          <w:gallery w:val="placeholder"/>
        </w:category>
        <w:types>
          <w:type w:val="bbPlcHdr"/>
        </w:types>
        <w:behaviors>
          <w:behavior w:val="content"/>
        </w:behaviors>
        <w:guid w:val="{57172B15-9658-48A7-9E24-21AFE6759900}"/>
      </w:docPartPr>
      <w:docPartBody>
        <w:p w:rsidR="00BB1903" w:rsidRDefault="007C5899">
          <w:pPr>
            <w:pStyle w:val="0F229E945B6143CA8487AFEB5C3B950F"/>
          </w:pPr>
          <w:r w:rsidRPr="00F07182">
            <w:rPr>
              <w:rStyle w:val="PlaceholderText"/>
            </w:rPr>
            <w:t>[Keywords]</w:t>
          </w:r>
        </w:p>
      </w:docPartBody>
    </w:docPart>
    <w:docPart>
      <w:docPartPr>
        <w:name w:val="DEAB25BFDF314D4DB43C596917D3D1A5"/>
        <w:category>
          <w:name w:val="General"/>
          <w:gallery w:val="placeholder"/>
        </w:category>
        <w:types>
          <w:type w:val="bbPlcHdr"/>
        </w:types>
        <w:behaviors>
          <w:behavior w:val="content"/>
        </w:behaviors>
        <w:guid w:val="{487DC79D-D8B3-4368-AE34-64E58294036A}"/>
      </w:docPartPr>
      <w:docPartBody>
        <w:p w:rsidR="00BB1903" w:rsidRDefault="007C5899">
          <w:pPr>
            <w:pStyle w:val="DEAB25BFDF314D4DB43C596917D3D1A5"/>
          </w:pPr>
          <w:r w:rsidRPr="0055486C">
            <w:rPr>
              <w:rStyle w:val="PlaceholderText"/>
            </w:rPr>
            <w:t>[Company]</w:t>
          </w:r>
        </w:p>
      </w:docPartBody>
    </w:docPart>
    <w:docPart>
      <w:docPartPr>
        <w:name w:val="A1EBFA3E486A43BBAA8CF1310345EFC0"/>
        <w:category>
          <w:name w:val="General"/>
          <w:gallery w:val="placeholder"/>
        </w:category>
        <w:types>
          <w:type w:val="bbPlcHdr"/>
        </w:types>
        <w:behaviors>
          <w:behavior w:val="content"/>
        </w:behaviors>
        <w:guid w:val="{D648B0DF-B5D5-482A-8902-9DAB44668DC9}"/>
      </w:docPartPr>
      <w:docPartBody>
        <w:p w:rsidR="00BB1903" w:rsidRDefault="007C5899">
          <w:pPr>
            <w:pStyle w:val="A1EBFA3E486A43BBAA8CF1310345EFC0"/>
          </w:pPr>
          <w:r w:rsidRPr="0055486C">
            <w:rPr>
              <w:rStyle w:val="PlaceholderText"/>
            </w:rPr>
            <w:t>[Company]</w:t>
          </w:r>
        </w:p>
      </w:docPartBody>
    </w:docPart>
    <w:docPart>
      <w:docPartPr>
        <w:name w:val="9F90B26807AC4ADA96C817AED7B9CCF8"/>
        <w:category>
          <w:name w:val="General"/>
          <w:gallery w:val="placeholder"/>
        </w:category>
        <w:types>
          <w:type w:val="bbPlcHdr"/>
        </w:types>
        <w:behaviors>
          <w:behavior w:val="content"/>
        </w:behaviors>
        <w:guid w:val="{290BEB73-C8BF-40B6-AD6C-C7323EDC0EE4}"/>
      </w:docPartPr>
      <w:docPartBody>
        <w:p w:rsidR="00BB1903" w:rsidRDefault="007C5899">
          <w:pPr>
            <w:pStyle w:val="9F90B26807AC4ADA96C817AED7B9CCF8"/>
          </w:pPr>
          <w:r w:rsidRPr="0055486C">
            <w:rPr>
              <w:rStyle w:val="PlaceholderText"/>
            </w:rPr>
            <w:t>[Company]</w:t>
          </w:r>
        </w:p>
      </w:docPartBody>
    </w:docPart>
    <w:docPart>
      <w:docPartPr>
        <w:name w:val="127EE21330344C63B9B08EF6A1AA4BA3"/>
        <w:category>
          <w:name w:val="General"/>
          <w:gallery w:val="placeholder"/>
        </w:category>
        <w:types>
          <w:type w:val="bbPlcHdr"/>
        </w:types>
        <w:behaviors>
          <w:behavior w:val="content"/>
        </w:behaviors>
        <w:guid w:val="{8A9ECAA4-F856-47E6-83CA-86E431ECA58B}"/>
      </w:docPartPr>
      <w:docPartBody>
        <w:p w:rsidR="00BB1903" w:rsidRDefault="007C5899">
          <w:pPr>
            <w:pStyle w:val="127EE21330344C63B9B08EF6A1AA4BA3"/>
          </w:pPr>
          <w:r w:rsidRPr="00D71953">
            <w:rPr>
              <w:rStyle w:val="PlaceholderText"/>
            </w:rPr>
            <w:t>[Keywords]</w:t>
          </w:r>
        </w:p>
      </w:docPartBody>
    </w:docPart>
    <w:docPart>
      <w:docPartPr>
        <w:name w:val="1ED24930A0ED43DD8C5A292BE4943756"/>
        <w:category>
          <w:name w:val="General"/>
          <w:gallery w:val="placeholder"/>
        </w:category>
        <w:types>
          <w:type w:val="bbPlcHdr"/>
        </w:types>
        <w:behaviors>
          <w:behavior w:val="content"/>
        </w:behaviors>
        <w:guid w:val="{A214BECB-8389-43AB-BF31-7E4B3BA5514B}"/>
      </w:docPartPr>
      <w:docPartBody>
        <w:p w:rsidR="00BB1903" w:rsidRDefault="007C5899">
          <w:pPr>
            <w:pStyle w:val="1ED24930A0ED43DD8C5A292BE4943756"/>
          </w:pPr>
          <w:r w:rsidRPr="00D71953">
            <w:rPr>
              <w:rStyle w:val="PlaceholderText"/>
            </w:rPr>
            <w:t>[Publish Date]</w:t>
          </w:r>
        </w:p>
      </w:docPartBody>
    </w:docPart>
    <w:docPart>
      <w:docPartPr>
        <w:name w:val="E5A06AECEBEA43708CCA3F924898A458"/>
        <w:category>
          <w:name w:val="General"/>
          <w:gallery w:val="placeholder"/>
        </w:category>
        <w:types>
          <w:type w:val="bbPlcHdr"/>
        </w:types>
        <w:behaviors>
          <w:behavior w:val="content"/>
        </w:behaviors>
        <w:guid w:val="{70CDA491-4F16-4234-9266-D80044D53055}"/>
      </w:docPartPr>
      <w:docPartBody>
        <w:p w:rsidR="00BB1903" w:rsidRDefault="007C5899">
          <w:pPr>
            <w:pStyle w:val="E5A06AECEBEA43708CCA3F924898A458"/>
          </w:pPr>
          <w:r w:rsidRPr="00F07182">
            <w:rPr>
              <w:rStyle w:val="PlaceholderText"/>
            </w:rPr>
            <w:t>[Keywords]</w:t>
          </w:r>
        </w:p>
      </w:docPartBody>
    </w:docPart>
    <w:docPart>
      <w:docPartPr>
        <w:name w:val="D18E940DAB2E44B7B2BB9708D4CD5AB9"/>
        <w:category>
          <w:name w:val="General"/>
          <w:gallery w:val="placeholder"/>
        </w:category>
        <w:types>
          <w:type w:val="bbPlcHdr"/>
        </w:types>
        <w:behaviors>
          <w:behavior w:val="content"/>
        </w:behaviors>
        <w:guid w:val="{75B31123-9BF5-4DE2-9BE5-6829630344BE}"/>
      </w:docPartPr>
      <w:docPartBody>
        <w:p w:rsidR="008B0A01" w:rsidRDefault="005D09DC" w:rsidP="005D09DC">
          <w:pPr>
            <w:pStyle w:val="D18E940DAB2E44B7B2BB9708D4CD5AB9"/>
          </w:pPr>
          <w:r w:rsidRPr="00891F79">
            <w:rPr>
              <w:rStyle w:val="PlaceholderText"/>
            </w:rPr>
            <w:t>[Subject]</w:t>
          </w:r>
        </w:p>
      </w:docPartBody>
    </w:docPart>
    <w:docPart>
      <w:docPartPr>
        <w:name w:val="F9CF2F2160294FF4A50753A7B505EDB4"/>
        <w:category>
          <w:name w:val="General"/>
          <w:gallery w:val="placeholder"/>
        </w:category>
        <w:types>
          <w:type w:val="bbPlcHdr"/>
        </w:types>
        <w:behaviors>
          <w:behavior w:val="content"/>
        </w:behaviors>
        <w:guid w:val="{420C9A89-A35A-4C02-947B-8B0368C1902D}"/>
      </w:docPartPr>
      <w:docPartBody>
        <w:p w:rsidR="007540CB" w:rsidRDefault="0013624C" w:rsidP="0013624C">
          <w:pPr>
            <w:pStyle w:val="F9CF2F2160294FF4A50753A7B505EDB4"/>
          </w:pPr>
          <w:r w:rsidRPr="0055486C">
            <w:rPr>
              <w:rStyle w:val="PlaceholderText"/>
            </w:rPr>
            <w:t>[Company]</w:t>
          </w:r>
        </w:p>
      </w:docPartBody>
    </w:docPart>
    <w:docPart>
      <w:docPartPr>
        <w:name w:val="2D5765897D7F4D2C81B66A5F2E366D18"/>
        <w:category>
          <w:name w:val="General"/>
          <w:gallery w:val="placeholder"/>
        </w:category>
        <w:types>
          <w:type w:val="bbPlcHdr"/>
        </w:types>
        <w:behaviors>
          <w:behavior w:val="content"/>
        </w:behaviors>
        <w:guid w:val="{089B3CB4-97C1-46A3-A9B4-7C073E988CD8}"/>
      </w:docPartPr>
      <w:docPartBody>
        <w:p w:rsidR="007540CB" w:rsidRDefault="0013624C" w:rsidP="0013624C">
          <w:pPr>
            <w:pStyle w:val="2D5765897D7F4D2C81B66A5F2E366D18"/>
          </w:pPr>
          <w:r w:rsidRPr="00A55B4C">
            <w:rPr>
              <w:rStyle w:val="PlaceholderText"/>
            </w:rPr>
            <w:t>[Company]</w:t>
          </w:r>
        </w:p>
      </w:docPartBody>
    </w:docPart>
    <w:docPart>
      <w:docPartPr>
        <w:name w:val="8F6AC6BC16AF4594835149E5239A9A9F"/>
        <w:category>
          <w:name w:val="General"/>
          <w:gallery w:val="placeholder"/>
        </w:category>
        <w:types>
          <w:type w:val="bbPlcHdr"/>
        </w:types>
        <w:behaviors>
          <w:behavior w:val="content"/>
        </w:behaviors>
        <w:guid w:val="{11615598-0ADE-4B94-944D-5F4CDEF089DA}"/>
      </w:docPartPr>
      <w:docPartBody>
        <w:p w:rsidR="00B5513C" w:rsidRDefault="002E233E" w:rsidP="002E233E">
          <w:pPr>
            <w:pStyle w:val="8F6AC6BC16AF4594835149E5239A9A9F"/>
          </w:pPr>
          <w:r w:rsidRPr="0055486C">
            <w:rPr>
              <w:rStyle w:val="PlaceholderText"/>
            </w:rPr>
            <w:t>[Company]</w:t>
          </w:r>
        </w:p>
      </w:docPartBody>
    </w:docPart>
    <w:docPart>
      <w:docPartPr>
        <w:name w:val="DC417BA23BB7495C823520C42567ACE2"/>
        <w:category>
          <w:name w:val="General"/>
          <w:gallery w:val="placeholder"/>
        </w:category>
        <w:types>
          <w:type w:val="bbPlcHdr"/>
        </w:types>
        <w:behaviors>
          <w:behavior w:val="content"/>
        </w:behaviors>
        <w:guid w:val="{E067C6FC-2089-483F-A5C5-C1C920BCEFC9}"/>
      </w:docPartPr>
      <w:docPartBody>
        <w:p w:rsidR="00B5513C" w:rsidRDefault="002E233E">
          <w:r w:rsidRPr="003B2F66">
            <w:rPr>
              <w:rStyle w:val="PlaceholderText"/>
            </w:rPr>
            <w:t>[Author]</w:t>
          </w:r>
        </w:p>
      </w:docPartBody>
    </w:docPart>
    <w:docPart>
      <w:docPartPr>
        <w:name w:val="E5A3FA748DA840C6BDA9707E5F4EE94E"/>
        <w:category>
          <w:name w:val="General"/>
          <w:gallery w:val="placeholder"/>
        </w:category>
        <w:types>
          <w:type w:val="bbPlcHdr"/>
        </w:types>
        <w:behaviors>
          <w:behavior w:val="content"/>
        </w:behaviors>
        <w:guid w:val="{D77F42A4-E918-48C0-A8D9-827FD268C842}"/>
      </w:docPartPr>
      <w:docPartBody>
        <w:p w:rsidR="00B5513C" w:rsidRDefault="002E233E" w:rsidP="002E233E">
          <w:pPr>
            <w:pStyle w:val="E5A3FA748DA840C6BDA9707E5F4EE94E"/>
          </w:pPr>
          <w:r w:rsidRPr="003B2F66">
            <w:rPr>
              <w:rStyle w:val="PlaceholderText"/>
            </w:rPr>
            <w:t>[Author]</w:t>
          </w:r>
        </w:p>
      </w:docPartBody>
    </w:docPart>
    <w:docPart>
      <w:docPartPr>
        <w:name w:val="4C0587E9FAD240F39DC3867B1177E206"/>
        <w:category>
          <w:name w:val="General"/>
          <w:gallery w:val="placeholder"/>
        </w:category>
        <w:types>
          <w:type w:val="bbPlcHdr"/>
        </w:types>
        <w:behaviors>
          <w:behavior w:val="content"/>
        </w:behaviors>
        <w:guid w:val="{2D358956-FB9A-4AD1-A530-83D3266073D4}"/>
      </w:docPartPr>
      <w:docPartBody>
        <w:p w:rsidR="00505E75" w:rsidRDefault="009365E1" w:rsidP="009365E1">
          <w:pPr>
            <w:pStyle w:val="4C0587E9FAD240F39DC3867B1177E2061"/>
            <w:framePr w:wrap="notBeside"/>
          </w:pPr>
          <w:r w:rsidRPr="003B2F66">
            <w:rPr>
              <w:rStyle w:val="PlaceholderText"/>
            </w:rPr>
            <w:t>Click or tap here to enter text.</w:t>
          </w:r>
        </w:p>
      </w:docPartBody>
    </w:docPart>
    <w:docPart>
      <w:docPartPr>
        <w:name w:val="C5B27B9D813144AFBD7222009E7211A9"/>
        <w:category>
          <w:name w:val="General"/>
          <w:gallery w:val="placeholder"/>
        </w:category>
        <w:types>
          <w:type w:val="bbPlcHdr"/>
        </w:types>
        <w:behaviors>
          <w:behavior w:val="content"/>
        </w:behaviors>
        <w:guid w:val="{C44627A9-FAB1-4449-914E-2471FB8510BF}"/>
      </w:docPartPr>
      <w:docPartBody>
        <w:p w:rsidR="004E4381" w:rsidRDefault="009365E1" w:rsidP="009365E1">
          <w:pPr>
            <w:pStyle w:val="C5B27B9D813144AFBD7222009E7211A9"/>
            <w:framePr w:wrap="notBeside"/>
          </w:pPr>
          <w:r w:rsidRPr="00FC041F">
            <w:rPr>
              <w:rStyle w:val="PlaceholderText"/>
              <w:shd w:val="clear" w:color="auto" w:fill="D9E2F3" w:themeFill="accent1" w:themeFillTint="33"/>
            </w:rPr>
            <w:t>[Company E-mail]</w:t>
          </w:r>
        </w:p>
      </w:docPartBody>
    </w:docPart>
    <w:docPart>
      <w:docPartPr>
        <w:name w:val="36E852B413BB46A2A427BF005BB7606A"/>
        <w:category>
          <w:name w:val="General"/>
          <w:gallery w:val="placeholder"/>
        </w:category>
        <w:types>
          <w:type w:val="bbPlcHdr"/>
        </w:types>
        <w:behaviors>
          <w:behavior w:val="content"/>
        </w:behaviors>
        <w:guid w:val="{2167548E-66D9-4DC4-94CA-C7FB2159BC5D}"/>
      </w:docPartPr>
      <w:docPartBody>
        <w:p w:rsidR="00712B15" w:rsidRDefault="009365E1" w:rsidP="009365E1">
          <w:pPr>
            <w:pStyle w:val="36E852B413BB46A2A427BF005BB7606A1"/>
          </w:pPr>
          <w:r w:rsidRPr="003B2F66">
            <w:rPr>
              <w:rStyle w:val="PlaceholderText"/>
            </w:rPr>
            <w:t>Click or tap here to enter text.</w:t>
          </w:r>
        </w:p>
      </w:docPartBody>
    </w:docPart>
    <w:docPart>
      <w:docPartPr>
        <w:name w:val="C534671711F844399FFC827DBE3B8B68"/>
        <w:category>
          <w:name w:val="General"/>
          <w:gallery w:val="placeholder"/>
        </w:category>
        <w:types>
          <w:type w:val="bbPlcHdr"/>
        </w:types>
        <w:behaviors>
          <w:behavior w:val="content"/>
        </w:behaviors>
        <w:guid w:val="{A69E985D-301E-49D3-BB42-18F211D3A93B}"/>
      </w:docPartPr>
      <w:docPartBody>
        <w:p w:rsidR="00712B15" w:rsidRDefault="009365E1" w:rsidP="009365E1">
          <w:pPr>
            <w:pStyle w:val="C534671711F844399FFC827DBE3B8B681"/>
          </w:pPr>
          <w:r w:rsidRPr="003B2F66">
            <w:rPr>
              <w:rStyle w:val="PlaceholderText"/>
            </w:rPr>
            <w:t>Click or tap to enter a date.</w:t>
          </w:r>
        </w:p>
      </w:docPartBody>
    </w:docPart>
    <w:docPart>
      <w:docPartPr>
        <w:name w:val="5E0BC8A3F0964E7ABB1781DA20DAFDFB"/>
        <w:category>
          <w:name w:val="General"/>
          <w:gallery w:val="placeholder"/>
        </w:category>
        <w:types>
          <w:type w:val="bbPlcHdr"/>
        </w:types>
        <w:behaviors>
          <w:behavior w:val="content"/>
        </w:behaviors>
        <w:guid w:val="{C8B4367B-F983-4B97-BC4A-229302C0D67B}"/>
      </w:docPartPr>
      <w:docPartBody>
        <w:p w:rsidR="00712B15" w:rsidRDefault="009365E1" w:rsidP="009365E1">
          <w:pPr>
            <w:pStyle w:val="5E0BC8A3F0964E7ABB1781DA20DAFDFB1"/>
          </w:pPr>
          <w:r w:rsidRPr="003B2F66">
            <w:rPr>
              <w:rStyle w:val="PlaceholderText"/>
            </w:rPr>
            <w:t>Click or tap here to enter text.</w:t>
          </w:r>
        </w:p>
      </w:docPartBody>
    </w:docPart>
    <w:docPart>
      <w:docPartPr>
        <w:name w:val="9D624558D96249A690E0576C29442EA3"/>
        <w:category>
          <w:name w:val="General"/>
          <w:gallery w:val="placeholder"/>
        </w:category>
        <w:types>
          <w:type w:val="bbPlcHdr"/>
        </w:types>
        <w:behaviors>
          <w:behavior w:val="content"/>
        </w:behaviors>
        <w:guid w:val="{6DF2ED7E-C3EA-44E4-8D30-12C068BFE4AC}"/>
      </w:docPartPr>
      <w:docPartBody>
        <w:p w:rsidR="00712B15" w:rsidRDefault="009365E1" w:rsidP="009365E1">
          <w:pPr>
            <w:pStyle w:val="9D624558D96249A690E0576C29442EA31"/>
          </w:pPr>
          <w:r w:rsidRPr="003B2F66">
            <w:rPr>
              <w:rStyle w:val="PlaceholderText"/>
            </w:rPr>
            <w:t>Click or tap here to enter text.</w:t>
          </w:r>
        </w:p>
      </w:docPartBody>
    </w:docPart>
    <w:docPart>
      <w:docPartPr>
        <w:name w:val="A54AAEC08136424B8D8D88A5DC9BF64C"/>
        <w:category>
          <w:name w:val="General"/>
          <w:gallery w:val="placeholder"/>
        </w:category>
        <w:types>
          <w:type w:val="bbPlcHdr"/>
        </w:types>
        <w:behaviors>
          <w:behavior w:val="content"/>
        </w:behaviors>
        <w:guid w:val="{E223B07A-12B6-42AF-8A55-5469B78A52F5}"/>
      </w:docPartPr>
      <w:docPartBody>
        <w:p w:rsidR="002E4FE0" w:rsidRDefault="009365E1" w:rsidP="009365E1">
          <w:pPr>
            <w:pStyle w:val="A54AAEC08136424B8D8D88A5DC9BF64C"/>
          </w:pPr>
          <w:r w:rsidRPr="003B2F66">
            <w:rPr>
              <w:rStyle w:val="PlaceholderText"/>
            </w:rPr>
            <w:t>Click or tap here to enter text.</w:t>
          </w:r>
        </w:p>
      </w:docPartBody>
    </w:docPart>
    <w:docPart>
      <w:docPartPr>
        <w:name w:val="A78C7670337E4623900D78C83FBF3656"/>
        <w:category>
          <w:name w:val="General"/>
          <w:gallery w:val="placeholder"/>
        </w:category>
        <w:types>
          <w:type w:val="bbPlcHdr"/>
        </w:types>
        <w:behaviors>
          <w:behavior w:val="content"/>
        </w:behaviors>
        <w:guid w:val="{B8FB4D8C-3352-45EB-BA4C-EE32A418681F}"/>
      </w:docPartPr>
      <w:docPartBody>
        <w:p w:rsidR="002E4FE0" w:rsidRDefault="009365E1" w:rsidP="009365E1">
          <w:pPr>
            <w:pStyle w:val="A78C7670337E4623900D78C83FBF3656"/>
          </w:pPr>
          <w:r w:rsidRPr="00003CB5">
            <w:rPr>
              <w:rStyle w:val="PlaceholderText"/>
              <w:color w:val="808080" w:themeColor="background1" w:themeShade="80"/>
            </w:rPr>
            <w:t>Click or tap here to enter text.</w:t>
          </w:r>
        </w:p>
      </w:docPartBody>
    </w:docPart>
    <w:docPart>
      <w:docPartPr>
        <w:name w:val="E5988595E8904516B09A328A9989AA9C"/>
        <w:category>
          <w:name w:val="General"/>
          <w:gallery w:val="placeholder"/>
        </w:category>
        <w:types>
          <w:type w:val="bbPlcHdr"/>
        </w:types>
        <w:behaviors>
          <w:behavior w:val="content"/>
        </w:behaviors>
        <w:guid w:val="{462CE0CB-1976-48DA-82EE-BD61E1C3122B}"/>
      </w:docPartPr>
      <w:docPartBody>
        <w:p w:rsidR="002E4FE0" w:rsidRDefault="009365E1" w:rsidP="009365E1">
          <w:pPr>
            <w:pStyle w:val="E5988595E8904516B09A328A9989AA9C"/>
          </w:pPr>
          <w:r w:rsidRPr="003B2F66">
            <w:rPr>
              <w:rStyle w:val="PlaceholderText"/>
            </w:rPr>
            <w:t>Click or tap here to enter text.</w:t>
          </w:r>
        </w:p>
      </w:docPartBody>
    </w:docPart>
    <w:docPart>
      <w:docPartPr>
        <w:name w:val="C01291F6E1BE41D6BA4DF9171DD20F8E"/>
        <w:category>
          <w:name w:val="General"/>
          <w:gallery w:val="placeholder"/>
        </w:category>
        <w:types>
          <w:type w:val="bbPlcHdr"/>
        </w:types>
        <w:behaviors>
          <w:behavior w:val="content"/>
        </w:behaviors>
        <w:guid w:val="{44CB0403-B49B-42CD-B442-1764ECD12E18}"/>
      </w:docPartPr>
      <w:docPartBody>
        <w:p w:rsidR="002E4FE0" w:rsidRDefault="009365E1" w:rsidP="009365E1">
          <w:pPr>
            <w:pStyle w:val="C01291F6E1BE41D6BA4DF9171DD20F8E"/>
          </w:pPr>
          <w:r w:rsidRPr="003B2F66">
            <w:rPr>
              <w:rStyle w:val="PlaceholderText"/>
            </w:rPr>
            <w:t>Click or tap here to enter text.</w:t>
          </w:r>
        </w:p>
      </w:docPartBody>
    </w:docPart>
    <w:docPart>
      <w:docPartPr>
        <w:name w:val="4B61357B17B04D81AEAF16FD26E86487"/>
        <w:category>
          <w:name w:val="General"/>
          <w:gallery w:val="placeholder"/>
        </w:category>
        <w:types>
          <w:type w:val="bbPlcHdr"/>
        </w:types>
        <w:behaviors>
          <w:behavior w:val="content"/>
        </w:behaviors>
        <w:guid w:val="{BE579694-8919-4E29-87AE-D580CBDE9DD5}"/>
      </w:docPartPr>
      <w:docPartBody>
        <w:p w:rsidR="002E4FE0" w:rsidRDefault="009365E1" w:rsidP="009365E1">
          <w:pPr>
            <w:pStyle w:val="4B61357B17B04D81AEAF16FD26E86487"/>
          </w:pPr>
          <w:r w:rsidRPr="003B2F66">
            <w:rPr>
              <w:rStyle w:val="PlaceholderText"/>
            </w:rPr>
            <w:t>Click or tap here to enter text.</w:t>
          </w:r>
        </w:p>
      </w:docPartBody>
    </w:docPart>
    <w:docPart>
      <w:docPartPr>
        <w:name w:val="D3CEBE1B1CE744A88DB42CAB825D55B9"/>
        <w:category>
          <w:name w:val="General"/>
          <w:gallery w:val="placeholder"/>
        </w:category>
        <w:types>
          <w:type w:val="bbPlcHdr"/>
        </w:types>
        <w:behaviors>
          <w:behavior w:val="content"/>
        </w:behaviors>
        <w:guid w:val="{8917655D-67DA-40ED-A95C-00FA7F363F6E}"/>
      </w:docPartPr>
      <w:docPartBody>
        <w:p w:rsidR="002E4FE0" w:rsidRDefault="009365E1" w:rsidP="009365E1">
          <w:pPr>
            <w:pStyle w:val="D3CEBE1B1CE744A88DB42CAB825D55B9"/>
          </w:pPr>
          <w:r w:rsidRPr="003B2F66">
            <w:rPr>
              <w:rStyle w:val="PlaceholderText"/>
            </w:rPr>
            <w:t>Click or tap here to enter text.</w:t>
          </w:r>
        </w:p>
      </w:docPartBody>
    </w:docPart>
    <w:docPart>
      <w:docPartPr>
        <w:name w:val="83FFB8075B70405B80B77EDCE0ADF08E"/>
        <w:category>
          <w:name w:val="General"/>
          <w:gallery w:val="placeholder"/>
        </w:category>
        <w:types>
          <w:type w:val="bbPlcHdr"/>
        </w:types>
        <w:behaviors>
          <w:behavior w:val="content"/>
        </w:behaviors>
        <w:guid w:val="{8D7CE303-2191-44E6-8962-2492F9353BCB}"/>
      </w:docPartPr>
      <w:docPartBody>
        <w:p w:rsidR="002E4FE0" w:rsidRDefault="009365E1" w:rsidP="009365E1">
          <w:pPr>
            <w:pStyle w:val="83FFB8075B70405B80B77EDCE0ADF08E"/>
          </w:pPr>
          <w:r w:rsidRPr="003B2F66">
            <w:rPr>
              <w:rStyle w:val="PlaceholderText"/>
            </w:rPr>
            <w:t>Click or tap here to enter text.</w:t>
          </w:r>
        </w:p>
      </w:docPartBody>
    </w:docPart>
    <w:docPart>
      <w:docPartPr>
        <w:name w:val="165EF979FC34478CAB20B187FCC5F22C"/>
        <w:category>
          <w:name w:val="General"/>
          <w:gallery w:val="placeholder"/>
        </w:category>
        <w:types>
          <w:type w:val="bbPlcHdr"/>
        </w:types>
        <w:behaviors>
          <w:behavior w:val="content"/>
        </w:behaviors>
        <w:guid w:val="{974D9013-6B4C-4AAB-A69E-CA506AF444A3}"/>
      </w:docPartPr>
      <w:docPartBody>
        <w:p w:rsidR="002E4FE0" w:rsidRDefault="009365E1" w:rsidP="009365E1">
          <w:pPr>
            <w:pStyle w:val="165EF979FC34478CAB20B187FCC5F22C"/>
          </w:pPr>
          <w:r w:rsidRPr="003B2F66">
            <w:rPr>
              <w:rStyle w:val="PlaceholderText"/>
            </w:rPr>
            <w:t>Click or tap here to enter text.</w:t>
          </w:r>
        </w:p>
      </w:docPartBody>
    </w:docPart>
    <w:docPart>
      <w:docPartPr>
        <w:name w:val="56D65D90DB224D458B88F8983CFDD779"/>
        <w:category>
          <w:name w:val="General"/>
          <w:gallery w:val="placeholder"/>
        </w:category>
        <w:types>
          <w:type w:val="bbPlcHdr"/>
        </w:types>
        <w:behaviors>
          <w:behavior w:val="content"/>
        </w:behaviors>
        <w:guid w:val="{BE1344DE-457D-4C1F-92C7-75039ED1DCE5}"/>
      </w:docPartPr>
      <w:docPartBody>
        <w:p w:rsidR="002E4FE0" w:rsidRDefault="009365E1" w:rsidP="009365E1">
          <w:pPr>
            <w:pStyle w:val="56D65D90DB224D458B88F8983CFDD779"/>
          </w:pPr>
          <w:r w:rsidRPr="003B2F66">
            <w:rPr>
              <w:rStyle w:val="PlaceholderText"/>
            </w:rPr>
            <w:t>Click or tap here to enter text.</w:t>
          </w:r>
        </w:p>
      </w:docPartBody>
    </w:docPart>
    <w:docPart>
      <w:docPartPr>
        <w:name w:val="445776FDAFDC47888D2EFA8404206160"/>
        <w:category>
          <w:name w:val="General"/>
          <w:gallery w:val="placeholder"/>
        </w:category>
        <w:types>
          <w:type w:val="bbPlcHdr"/>
        </w:types>
        <w:behaviors>
          <w:behavior w:val="content"/>
        </w:behaviors>
        <w:guid w:val="{27446B87-B471-4886-AC80-5B1E8EFECF4A}"/>
      </w:docPartPr>
      <w:docPartBody>
        <w:p w:rsidR="002E4FE0" w:rsidRDefault="009365E1" w:rsidP="009365E1">
          <w:pPr>
            <w:pStyle w:val="445776FDAFDC47888D2EFA8404206160"/>
          </w:pPr>
          <w:r w:rsidRPr="003B2F66">
            <w:rPr>
              <w:rStyle w:val="PlaceholderText"/>
            </w:rPr>
            <w:t>Click or tap here to enter text.</w:t>
          </w:r>
        </w:p>
      </w:docPartBody>
    </w:docPart>
    <w:docPart>
      <w:docPartPr>
        <w:name w:val="B251D3F646B2421D88A732CDA452EA79"/>
        <w:category>
          <w:name w:val="General"/>
          <w:gallery w:val="placeholder"/>
        </w:category>
        <w:types>
          <w:type w:val="bbPlcHdr"/>
        </w:types>
        <w:behaviors>
          <w:behavior w:val="content"/>
        </w:behaviors>
        <w:guid w:val="{C21D48A6-4AB3-4E51-9118-BE8231106B01}"/>
      </w:docPartPr>
      <w:docPartBody>
        <w:p w:rsidR="002E4FE0" w:rsidRDefault="009365E1" w:rsidP="009365E1">
          <w:pPr>
            <w:pStyle w:val="B251D3F646B2421D88A732CDA452EA79"/>
          </w:pPr>
          <w:r w:rsidRPr="003B2F66">
            <w:rPr>
              <w:rStyle w:val="PlaceholderText"/>
            </w:rPr>
            <w:t>Click or tap here to enter text.</w:t>
          </w:r>
        </w:p>
      </w:docPartBody>
    </w:docPart>
    <w:docPart>
      <w:docPartPr>
        <w:name w:val="8066482371854C4C9499AF294FEA1B1C"/>
        <w:category>
          <w:name w:val="General"/>
          <w:gallery w:val="placeholder"/>
        </w:category>
        <w:types>
          <w:type w:val="bbPlcHdr"/>
        </w:types>
        <w:behaviors>
          <w:behavior w:val="content"/>
        </w:behaviors>
        <w:guid w:val="{044F9940-252A-49C8-94AC-5A2F9AC82DAE}"/>
      </w:docPartPr>
      <w:docPartBody>
        <w:p w:rsidR="009C45CA" w:rsidRDefault="0080406C" w:rsidP="0080406C">
          <w:pPr>
            <w:pStyle w:val="8066482371854C4C9499AF294FEA1B1C"/>
          </w:pPr>
          <w:r w:rsidRPr="00A55B4C">
            <w:rPr>
              <w:rStyle w:val="PlaceholderText"/>
            </w:rPr>
            <w:t>[Company]</w:t>
          </w:r>
        </w:p>
      </w:docPartBody>
    </w:docPart>
    <w:docPart>
      <w:docPartPr>
        <w:name w:val="8D14EA55A70B4A6885E4A23E2B2888A2"/>
        <w:category>
          <w:name w:val="General"/>
          <w:gallery w:val="placeholder"/>
        </w:category>
        <w:types>
          <w:type w:val="bbPlcHdr"/>
        </w:types>
        <w:behaviors>
          <w:behavior w:val="content"/>
        </w:behaviors>
        <w:guid w:val="{78D6EF12-49AC-46BB-94E2-E690309A56C3}"/>
      </w:docPartPr>
      <w:docPartBody>
        <w:p w:rsidR="009C45CA" w:rsidRDefault="0080406C" w:rsidP="0080406C">
          <w:pPr>
            <w:pStyle w:val="8D14EA55A70B4A6885E4A23E2B2888A2"/>
          </w:pPr>
          <w:r w:rsidRPr="00A55B4C">
            <w:rPr>
              <w:rStyle w:val="PlaceholderText"/>
            </w:rPr>
            <w:t>[Company]</w:t>
          </w:r>
        </w:p>
      </w:docPartBody>
    </w:docPart>
    <w:docPart>
      <w:docPartPr>
        <w:name w:val="C0534F640E46439C991653AE73795E21"/>
        <w:category>
          <w:name w:val="General"/>
          <w:gallery w:val="placeholder"/>
        </w:category>
        <w:types>
          <w:type w:val="bbPlcHdr"/>
        </w:types>
        <w:behaviors>
          <w:behavior w:val="content"/>
        </w:behaviors>
        <w:guid w:val="{F294DF72-5417-47FC-A09E-98F6A9F998C4}"/>
      </w:docPartPr>
      <w:docPartBody>
        <w:p w:rsidR="009C45CA" w:rsidRDefault="0080406C" w:rsidP="0080406C">
          <w:pPr>
            <w:pStyle w:val="C0534F640E46439C991653AE73795E21"/>
          </w:pPr>
          <w:r w:rsidRPr="00A55B4C">
            <w:rPr>
              <w:rStyle w:val="PlaceholderText"/>
            </w:rPr>
            <w:t>[Company]</w:t>
          </w:r>
        </w:p>
      </w:docPartBody>
    </w:docPart>
    <w:docPart>
      <w:docPartPr>
        <w:name w:val="3DDB533C5BDC4929BB7527262F9E7888"/>
        <w:category>
          <w:name w:val="General"/>
          <w:gallery w:val="placeholder"/>
        </w:category>
        <w:types>
          <w:type w:val="bbPlcHdr"/>
        </w:types>
        <w:behaviors>
          <w:behavior w:val="content"/>
        </w:behaviors>
        <w:guid w:val="{BC3B1DA9-0028-43BF-AF71-CD02C25F3280}"/>
      </w:docPartPr>
      <w:docPartBody>
        <w:p w:rsidR="009C45CA" w:rsidRDefault="0080406C" w:rsidP="0080406C">
          <w:pPr>
            <w:pStyle w:val="3DDB533C5BDC4929BB7527262F9E7888"/>
          </w:pPr>
          <w:r w:rsidRPr="00A55B4C">
            <w:rPr>
              <w:rStyle w:val="PlaceholderText"/>
            </w:rPr>
            <w:t>[Company]</w:t>
          </w:r>
        </w:p>
      </w:docPartBody>
    </w:docPart>
    <w:docPart>
      <w:docPartPr>
        <w:name w:val="EDA7649A776E492284B9456856D7F177"/>
        <w:category>
          <w:name w:val="General"/>
          <w:gallery w:val="placeholder"/>
        </w:category>
        <w:types>
          <w:type w:val="bbPlcHdr"/>
        </w:types>
        <w:behaviors>
          <w:behavior w:val="content"/>
        </w:behaviors>
        <w:guid w:val="{407989A4-4DB3-41E8-9C7D-128660206F34}"/>
      </w:docPartPr>
      <w:docPartBody>
        <w:p w:rsidR="009C45CA" w:rsidRDefault="0080406C" w:rsidP="0080406C">
          <w:pPr>
            <w:pStyle w:val="EDA7649A776E492284B9456856D7F177"/>
          </w:pPr>
          <w:r w:rsidRPr="00A55B4C">
            <w:rPr>
              <w:rStyle w:val="PlaceholderText"/>
            </w:rPr>
            <w:t>[Company]</w:t>
          </w:r>
        </w:p>
      </w:docPartBody>
    </w:docPart>
    <w:docPart>
      <w:docPartPr>
        <w:name w:val="B2591F2E475F42D38D6D8842290B9422"/>
        <w:category>
          <w:name w:val="General"/>
          <w:gallery w:val="placeholder"/>
        </w:category>
        <w:types>
          <w:type w:val="bbPlcHdr"/>
        </w:types>
        <w:behaviors>
          <w:behavior w:val="content"/>
        </w:behaviors>
        <w:guid w:val="{C910417A-39B2-4707-A9B5-4D7753EFEDB0}"/>
      </w:docPartPr>
      <w:docPartBody>
        <w:p w:rsidR="009C45CA" w:rsidRDefault="0080406C" w:rsidP="0080406C">
          <w:pPr>
            <w:pStyle w:val="B2591F2E475F42D38D6D8842290B9422"/>
          </w:pPr>
          <w:r w:rsidRPr="00A55B4C">
            <w:rPr>
              <w:rStyle w:val="PlaceholderText"/>
            </w:rPr>
            <w:t>[Company]</w:t>
          </w:r>
        </w:p>
      </w:docPartBody>
    </w:docPart>
    <w:docPart>
      <w:docPartPr>
        <w:name w:val="2D4F7AB1F548467C991ABF031B714FEA"/>
        <w:category>
          <w:name w:val="General"/>
          <w:gallery w:val="placeholder"/>
        </w:category>
        <w:types>
          <w:type w:val="bbPlcHdr"/>
        </w:types>
        <w:behaviors>
          <w:behavior w:val="content"/>
        </w:behaviors>
        <w:guid w:val="{0BFE7CFF-AABF-4545-BC30-60871327C994}"/>
      </w:docPartPr>
      <w:docPartBody>
        <w:p w:rsidR="009C45CA" w:rsidRDefault="0080406C" w:rsidP="0080406C">
          <w:pPr>
            <w:pStyle w:val="2D4F7AB1F548467C991ABF031B714FEA"/>
          </w:pPr>
          <w:r w:rsidRPr="00A55B4C">
            <w:rPr>
              <w:rStyle w:val="PlaceholderText"/>
            </w:rPr>
            <w:t>[Company]</w:t>
          </w:r>
        </w:p>
      </w:docPartBody>
    </w:docPart>
    <w:docPart>
      <w:docPartPr>
        <w:name w:val="6CAF4F38DC34400EAC3BC99C03C69B7C"/>
        <w:category>
          <w:name w:val="General"/>
          <w:gallery w:val="placeholder"/>
        </w:category>
        <w:types>
          <w:type w:val="bbPlcHdr"/>
        </w:types>
        <w:behaviors>
          <w:behavior w:val="content"/>
        </w:behaviors>
        <w:guid w:val="{D4D4A876-0F1B-46B0-BDE7-A41BD5E376D7}"/>
      </w:docPartPr>
      <w:docPartBody>
        <w:p w:rsidR="009C45CA" w:rsidRDefault="0080406C" w:rsidP="0080406C">
          <w:pPr>
            <w:pStyle w:val="6CAF4F38DC34400EAC3BC99C03C69B7C"/>
          </w:pPr>
          <w:r w:rsidRPr="00A55B4C">
            <w:rPr>
              <w:rStyle w:val="PlaceholderText"/>
            </w:rPr>
            <w:t>[Company]</w:t>
          </w:r>
        </w:p>
      </w:docPartBody>
    </w:docPart>
    <w:docPart>
      <w:docPartPr>
        <w:name w:val="ADA7FD95478A4760BE2A5A5D08D6D316"/>
        <w:category>
          <w:name w:val="General"/>
          <w:gallery w:val="placeholder"/>
        </w:category>
        <w:types>
          <w:type w:val="bbPlcHdr"/>
        </w:types>
        <w:behaviors>
          <w:behavior w:val="content"/>
        </w:behaviors>
        <w:guid w:val="{AE3C8552-63DF-4E5A-83C5-E18531C81CDD}"/>
      </w:docPartPr>
      <w:docPartBody>
        <w:p w:rsidR="009C45CA" w:rsidRDefault="0080406C" w:rsidP="0080406C">
          <w:pPr>
            <w:pStyle w:val="ADA7FD95478A4760BE2A5A5D08D6D316"/>
          </w:pPr>
          <w:r w:rsidRPr="00A55B4C">
            <w:rPr>
              <w:rStyle w:val="PlaceholderText"/>
            </w:rPr>
            <w:t>[Company]</w:t>
          </w:r>
        </w:p>
      </w:docPartBody>
    </w:docPart>
    <w:docPart>
      <w:docPartPr>
        <w:name w:val="513A3E958489442EAD8215472A4A72C6"/>
        <w:category>
          <w:name w:val="General"/>
          <w:gallery w:val="placeholder"/>
        </w:category>
        <w:types>
          <w:type w:val="bbPlcHdr"/>
        </w:types>
        <w:behaviors>
          <w:behavior w:val="content"/>
        </w:behaviors>
        <w:guid w:val="{91A9E214-4ADE-42C8-8503-ADDAA8F76943}"/>
      </w:docPartPr>
      <w:docPartBody>
        <w:p w:rsidR="009C45CA" w:rsidRDefault="0080406C" w:rsidP="0080406C">
          <w:pPr>
            <w:pStyle w:val="513A3E958489442EAD8215472A4A72C6"/>
          </w:pPr>
          <w:r w:rsidRPr="00A55B4C">
            <w:rPr>
              <w:rStyle w:val="PlaceholderText"/>
            </w:rPr>
            <w:t>[Company]</w:t>
          </w:r>
        </w:p>
      </w:docPartBody>
    </w:docPart>
    <w:docPart>
      <w:docPartPr>
        <w:name w:val="DefaultPlaceholder_-1854013440"/>
        <w:category>
          <w:name w:val="General"/>
          <w:gallery w:val="placeholder"/>
        </w:category>
        <w:types>
          <w:type w:val="bbPlcHdr"/>
        </w:types>
        <w:behaviors>
          <w:behavior w:val="content"/>
        </w:behaviors>
        <w:guid w:val="{0B2C3F80-9AB9-411D-A020-D20727BBD2EB}"/>
      </w:docPartPr>
      <w:docPartBody>
        <w:p w:rsidR="00D252D5" w:rsidRDefault="009C45CA">
          <w:r w:rsidRPr="00B4648C">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062B01D2-573E-4A13-9221-CAD0870C0B10}"/>
      </w:docPartPr>
      <w:docPartBody>
        <w:p w:rsidR="00D252D5" w:rsidRDefault="009C45CA">
          <w:r w:rsidRPr="00B4648C">
            <w:rPr>
              <w:rStyle w:val="PlaceholderText"/>
            </w:rPr>
            <w:t>Click or tap to enter a date.</w:t>
          </w:r>
        </w:p>
      </w:docPartBody>
    </w:docPart>
    <w:docPart>
      <w:docPartPr>
        <w:name w:val="9FD7192906F44F9FB221CCCFA6A319BC"/>
        <w:category>
          <w:name w:val="General"/>
          <w:gallery w:val="placeholder"/>
        </w:category>
        <w:types>
          <w:type w:val="bbPlcHdr"/>
        </w:types>
        <w:behaviors>
          <w:behavior w:val="content"/>
        </w:behaviors>
        <w:guid w:val="{0352C8ED-93AC-4A61-B434-23A42F1BA1BF}"/>
      </w:docPartPr>
      <w:docPartBody>
        <w:p w:rsidR="00D252D5" w:rsidRDefault="009C45CA" w:rsidP="009C45CA">
          <w:pPr>
            <w:pStyle w:val="9FD7192906F44F9FB221CCCFA6A319BC"/>
          </w:pPr>
          <w:r w:rsidRPr="00A55B4C">
            <w:rPr>
              <w:rStyle w:val="PlaceholderText"/>
            </w:rPr>
            <w:t>[Company]</w:t>
          </w:r>
        </w:p>
      </w:docPartBody>
    </w:docPart>
    <w:docPart>
      <w:docPartPr>
        <w:name w:val="A4AB0DEF6A794DD7B3AA49243F2763B1"/>
        <w:category>
          <w:name w:val="General"/>
          <w:gallery w:val="placeholder"/>
        </w:category>
        <w:types>
          <w:type w:val="bbPlcHdr"/>
        </w:types>
        <w:behaviors>
          <w:behavior w:val="content"/>
        </w:behaviors>
        <w:guid w:val="{0E2EB181-223F-4385-90E6-458F92C74B9A}"/>
      </w:docPartPr>
      <w:docPartBody>
        <w:p w:rsidR="00000000" w:rsidRDefault="0050591A" w:rsidP="0050591A">
          <w:pPr>
            <w:pStyle w:val="A4AB0DEF6A794DD7B3AA49243F2763B1"/>
          </w:pPr>
          <w:r w:rsidRPr="003B2F6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altName w:val="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altName w:val="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00767"/>
    <w:multiLevelType w:val="multilevel"/>
    <w:tmpl w:val="4F247DDC"/>
    <w:lvl w:ilvl="0">
      <w:start w:val="1"/>
      <w:numFmt w:val="decimal"/>
      <w:pStyle w:val="A54AAEC08136424B8D8D88A5DC9BF64C"/>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221741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5899"/>
    <w:rsid w:val="0013624C"/>
    <w:rsid w:val="00246888"/>
    <w:rsid w:val="002E233E"/>
    <w:rsid w:val="002E4FE0"/>
    <w:rsid w:val="004E4381"/>
    <w:rsid w:val="0050591A"/>
    <w:rsid w:val="00505E75"/>
    <w:rsid w:val="005D09DC"/>
    <w:rsid w:val="00712B15"/>
    <w:rsid w:val="007540CB"/>
    <w:rsid w:val="0077239B"/>
    <w:rsid w:val="007C5899"/>
    <w:rsid w:val="0080406C"/>
    <w:rsid w:val="008B0A01"/>
    <w:rsid w:val="008B7570"/>
    <w:rsid w:val="009365E1"/>
    <w:rsid w:val="009C45CA"/>
    <w:rsid w:val="00B5513C"/>
    <w:rsid w:val="00BB1903"/>
    <w:rsid w:val="00D252D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0591A"/>
    <w:rPr>
      <w:color w:val="808080"/>
    </w:rPr>
  </w:style>
  <w:style w:type="paragraph" w:customStyle="1" w:styleId="9FD7192906F44F9FB221CCCFA6A319BC">
    <w:name w:val="9FD7192906F44F9FB221CCCFA6A319BC"/>
    <w:rsid w:val="009C45CA"/>
  </w:style>
  <w:style w:type="paragraph" w:customStyle="1" w:styleId="1AB944AE817A4481823FD40530BA7C4B">
    <w:name w:val="1AB944AE817A4481823FD40530BA7C4B"/>
  </w:style>
  <w:style w:type="paragraph" w:customStyle="1" w:styleId="4F4AEB846254465899DBA80C7148B0D8">
    <w:name w:val="4F4AEB846254465899DBA80C7148B0D8"/>
  </w:style>
  <w:style w:type="paragraph" w:customStyle="1" w:styleId="042ED912E3AE4496A994E7CE6E5A341E">
    <w:name w:val="042ED912E3AE4496A994E7CE6E5A341E"/>
  </w:style>
  <w:style w:type="paragraph" w:customStyle="1" w:styleId="A45892487FC54CDA8464DD347316D41A">
    <w:name w:val="A45892487FC54CDA8464DD347316D41A"/>
  </w:style>
  <w:style w:type="paragraph" w:customStyle="1" w:styleId="67FEA5E9C4694D169309802FE23D5105">
    <w:name w:val="67FEA5E9C4694D169309802FE23D5105"/>
  </w:style>
  <w:style w:type="paragraph" w:customStyle="1" w:styleId="0F229E945B6143CA8487AFEB5C3B950F">
    <w:name w:val="0F229E945B6143CA8487AFEB5C3B950F"/>
  </w:style>
  <w:style w:type="paragraph" w:customStyle="1" w:styleId="DEAB25BFDF314D4DB43C596917D3D1A5">
    <w:name w:val="DEAB25BFDF314D4DB43C596917D3D1A5"/>
  </w:style>
  <w:style w:type="paragraph" w:customStyle="1" w:styleId="A1EBFA3E486A43BBAA8CF1310345EFC0">
    <w:name w:val="A1EBFA3E486A43BBAA8CF1310345EFC0"/>
  </w:style>
  <w:style w:type="paragraph" w:customStyle="1" w:styleId="9F90B26807AC4ADA96C817AED7B9CCF8">
    <w:name w:val="9F90B26807AC4ADA96C817AED7B9CCF8"/>
  </w:style>
  <w:style w:type="paragraph" w:customStyle="1" w:styleId="127EE21330344C63B9B08EF6A1AA4BA3">
    <w:name w:val="127EE21330344C63B9B08EF6A1AA4BA3"/>
  </w:style>
  <w:style w:type="paragraph" w:customStyle="1" w:styleId="1ED24930A0ED43DD8C5A292BE4943756">
    <w:name w:val="1ED24930A0ED43DD8C5A292BE4943756"/>
  </w:style>
  <w:style w:type="paragraph" w:customStyle="1" w:styleId="E5A06AECEBEA43708CCA3F924898A458">
    <w:name w:val="E5A06AECEBEA43708CCA3F924898A458"/>
  </w:style>
  <w:style w:type="paragraph" w:customStyle="1" w:styleId="D18E940DAB2E44B7B2BB9708D4CD5AB9">
    <w:name w:val="D18E940DAB2E44B7B2BB9708D4CD5AB9"/>
    <w:rsid w:val="005D09DC"/>
  </w:style>
  <w:style w:type="paragraph" w:customStyle="1" w:styleId="F9CF2F2160294FF4A50753A7B505EDB4">
    <w:name w:val="F9CF2F2160294FF4A50753A7B505EDB4"/>
    <w:rsid w:val="0013624C"/>
  </w:style>
  <w:style w:type="paragraph" w:customStyle="1" w:styleId="2D5765897D7F4D2C81B66A5F2E366D18">
    <w:name w:val="2D5765897D7F4D2C81B66A5F2E366D18"/>
    <w:rsid w:val="0013624C"/>
  </w:style>
  <w:style w:type="paragraph" w:customStyle="1" w:styleId="8F6AC6BC16AF4594835149E5239A9A9F">
    <w:name w:val="8F6AC6BC16AF4594835149E5239A9A9F"/>
    <w:rsid w:val="002E233E"/>
  </w:style>
  <w:style w:type="paragraph" w:customStyle="1" w:styleId="E5A3FA748DA840C6BDA9707E5F4EE94E">
    <w:name w:val="E5A3FA748DA840C6BDA9707E5F4EE94E"/>
    <w:rsid w:val="002E233E"/>
  </w:style>
  <w:style w:type="paragraph" w:customStyle="1" w:styleId="4C0587E9FAD240F39DC3867B1177E2061">
    <w:name w:val="4C0587E9FAD240F39DC3867B1177E2061"/>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C5B27B9D813144AFBD7222009E7211A9">
    <w:name w:val="C5B27B9D813144AFBD7222009E7211A9"/>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A54AAEC08136424B8D8D88A5DC9BF64C">
    <w:name w:val="A54AAEC08136424B8D8D88A5DC9BF64C"/>
    <w:rsid w:val="009365E1"/>
    <w:pPr>
      <w:numPr>
        <w:numId w:val="1"/>
      </w:numPr>
      <w:tabs>
        <w:tab w:val="num" w:pos="357"/>
      </w:tabs>
      <w:spacing w:after="0" w:line="240" w:lineRule="auto"/>
    </w:pPr>
    <w:rPr>
      <w:rFonts w:ascii="Arial Nova" w:eastAsia="Times New Roman" w:hAnsi="Arial Nova" w:cs="Times New Roman"/>
      <w:lang w:val="en-US" w:eastAsia="en-US"/>
    </w:rPr>
  </w:style>
  <w:style w:type="paragraph" w:customStyle="1" w:styleId="A78C7670337E4623900D78C83FBF3656">
    <w:name w:val="A78C7670337E4623900D78C83FBF3656"/>
    <w:rsid w:val="009365E1"/>
    <w:pPr>
      <w:tabs>
        <w:tab w:val="num" w:pos="357"/>
        <w:tab w:val="num" w:pos="720"/>
      </w:tabs>
      <w:spacing w:after="0" w:line="240" w:lineRule="auto"/>
      <w:ind w:left="720" w:hanging="720"/>
    </w:pPr>
    <w:rPr>
      <w:rFonts w:ascii="Arial Nova" w:eastAsia="Times New Roman" w:hAnsi="Arial Nova" w:cs="Times New Roman"/>
      <w:lang w:val="en-US" w:eastAsia="en-US"/>
    </w:rPr>
  </w:style>
  <w:style w:type="paragraph" w:customStyle="1" w:styleId="E5988595E8904516B09A328A9989AA9C">
    <w:name w:val="E5988595E8904516B09A328A9989AA9C"/>
    <w:rsid w:val="009365E1"/>
    <w:pPr>
      <w:keepNext/>
      <w:spacing w:before="240" w:after="120" w:line="240" w:lineRule="auto"/>
      <w:jc w:val="both"/>
      <w:outlineLvl w:val="2"/>
    </w:pPr>
    <w:rPr>
      <w:rFonts w:ascii="Arial Nova" w:eastAsia="Times New Roman" w:hAnsi="Arial Nova" w:cs="Arial"/>
      <w:b/>
      <w:bCs/>
      <w:sz w:val="24"/>
      <w:szCs w:val="26"/>
      <w:lang w:val="en-GB" w:eastAsia="en-US"/>
    </w:rPr>
  </w:style>
  <w:style w:type="paragraph" w:customStyle="1" w:styleId="C01291F6E1BE41D6BA4DF9171DD20F8E">
    <w:name w:val="C01291F6E1BE41D6BA4DF9171DD20F8E"/>
    <w:rsid w:val="009365E1"/>
    <w:pPr>
      <w:spacing w:after="120" w:line="240" w:lineRule="auto"/>
      <w:jc w:val="both"/>
    </w:pPr>
    <w:rPr>
      <w:rFonts w:ascii="Arial Nova" w:eastAsia="Times New Roman" w:hAnsi="Arial Nova" w:cs="Times New Roman"/>
      <w:szCs w:val="20"/>
      <w:lang w:val="en-GB" w:eastAsia="en-US"/>
    </w:rPr>
  </w:style>
  <w:style w:type="paragraph" w:customStyle="1" w:styleId="4B61357B17B04D81AEAF16FD26E86487">
    <w:name w:val="4B61357B17B04D81AEAF16FD26E86487"/>
    <w:rsid w:val="009365E1"/>
    <w:pPr>
      <w:spacing w:after="120" w:line="240" w:lineRule="auto"/>
      <w:jc w:val="both"/>
    </w:pPr>
    <w:rPr>
      <w:rFonts w:ascii="Arial Nova" w:eastAsia="Times New Roman" w:hAnsi="Arial Nova" w:cs="Times New Roman"/>
      <w:szCs w:val="20"/>
      <w:lang w:val="en-GB" w:eastAsia="en-US"/>
    </w:rPr>
  </w:style>
  <w:style w:type="paragraph" w:customStyle="1" w:styleId="D3CEBE1B1CE744A88DB42CAB825D55B9">
    <w:name w:val="D3CEBE1B1CE744A88DB42CAB825D55B9"/>
    <w:rsid w:val="009365E1"/>
    <w:pPr>
      <w:spacing w:after="120" w:line="240" w:lineRule="auto"/>
      <w:jc w:val="both"/>
    </w:pPr>
    <w:rPr>
      <w:rFonts w:ascii="Arial Nova" w:eastAsia="Times New Roman" w:hAnsi="Arial Nova" w:cs="Times New Roman"/>
      <w:szCs w:val="20"/>
      <w:lang w:val="en-GB" w:eastAsia="en-US"/>
    </w:rPr>
  </w:style>
  <w:style w:type="paragraph" w:customStyle="1" w:styleId="83FFB8075B70405B80B77EDCE0ADF08E">
    <w:name w:val="83FFB8075B70405B80B77EDCE0ADF08E"/>
    <w:rsid w:val="009365E1"/>
    <w:pPr>
      <w:spacing w:after="120" w:line="240" w:lineRule="auto"/>
      <w:jc w:val="both"/>
    </w:pPr>
    <w:rPr>
      <w:rFonts w:ascii="Arial Nova" w:eastAsia="Times New Roman" w:hAnsi="Arial Nova" w:cs="Times New Roman"/>
      <w:szCs w:val="20"/>
      <w:lang w:val="en-GB" w:eastAsia="en-US"/>
    </w:rPr>
  </w:style>
  <w:style w:type="paragraph" w:customStyle="1" w:styleId="165EF979FC34478CAB20B187FCC5F22C">
    <w:name w:val="165EF979FC34478CAB20B187FCC5F22C"/>
    <w:rsid w:val="009365E1"/>
    <w:pPr>
      <w:spacing w:after="120" w:line="240" w:lineRule="auto"/>
      <w:jc w:val="both"/>
    </w:pPr>
    <w:rPr>
      <w:rFonts w:ascii="Arial Nova" w:eastAsia="Times New Roman" w:hAnsi="Arial Nova" w:cs="Times New Roman"/>
      <w:szCs w:val="20"/>
      <w:lang w:val="en-GB" w:eastAsia="en-US"/>
    </w:rPr>
  </w:style>
  <w:style w:type="paragraph" w:customStyle="1" w:styleId="56D65D90DB224D458B88F8983CFDD779">
    <w:name w:val="56D65D90DB224D458B88F8983CFDD779"/>
    <w:rsid w:val="009365E1"/>
    <w:pPr>
      <w:spacing w:after="120" w:line="240" w:lineRule="auto"/>
      <w:jc w:val="both"/>
    </w:pPr>
    <w:rPr>
      <w:rFonts w:ascii="Arial Nova" w:eastAsia="Times New Roman" w:hAnsi="Arial Nova" w:cs="Times New Roman"/>
      <w:szCs w:val="20"/>
      <w:lang w:val="en-GB" w:eastAsia="en-US"/>
    </w:rPr>
  </w:style>
  <w:style w:type="paragraph" w:customStyle="1" w:styleId="445776FDAFDC47888D2EFA8404206160">
    <w:name w:val="445776FDAFDC47888D2EFA8404206160"/>
    <w:rsid w:val="009365E1"/>
    <w:pPr>
      <w:spacing w:after="120" w:line="240" w:lineRule="auto"/>
      <w:jc w:val="both"/>
    </w:pPr>
    <w:rPr>
      <w:rFonts w:ascii="Arial Nova" w:eastAsia="Times New Roman" w:hAnsi="Arial Nova" w:cs="Times New Roman"/>
      <w:szCs w:val="20"/>
      <w:lang w:val="en-GB" w:eastAsia="en-US"/>
    </w:rPr>
  </w:style>
  <w:style w:type="paragraph" w:customStyle="1" w:styleId="36E852B413BB46A2A427BF005BB7606A1">
    <w:name w:val="36E852B413BB46A2A427BF005BB7606A1"/>
    <w:rsid w:val="009365E1"/>
    <w:pPr>
      <w:spacing w:after="120" w:line="240" w:lineRule="auto"/>
      <w:jc w:val="both"/>
    </w:pPr>
    <w:rPr>
      <w:rFonts w:ascii="Arial Nova" w:eastAsia="Times New Roman" w:hAnsi="Arial Nova" w:cs="Times New Roman"/>
      <w:szCs w:val="20"/>
      <w:lang w:val="en-GB" w:eastAsia="en-US"/>
    </w:rPr>
  </w:style>
  <w:style w:type="paragraph" w:customStyle="1" w:styleId="C534671711F844399FFC827DBE3B8B681">
    <w:name w:val="C534671711F844399FFC827DBE3B8B681"/>
    <w:rsid w:val="009365E1"/>
    <w:pPr>
      <w:spacing w:after="120" w:line="240" w:lineRule="auto"/>
      <w:jc w:val="both"/>
    </w:pPr>
    <w:rPr>
      <w:rFonts w:ascii="Arial Nova" w:eastAsia="Times New Roman" w:hAnsi="Arial Nova" w:cs="Times New Roman"/>
      <w:szCs w:val="20"/>
      <w:lang w:val="en-GB" w:eastAsia="en-US"/>
    </w:rPr>
  </w:style>
  <w:style w:type="paragraph" w:customStyle="1" w:styleId="5E0BC8A3F0964E7ABB1781DA20DAFDFB1">
    <w:name w:val="5E0BC8A3F0964E7ABB1781DA20DAFDFB1"/>
    <w:rsid w:val="009365E1"/>
    <w:pPr>
      <w:spacing w:after="120" w:line="240" w:lineRule="auto"/>
      <w:jc w:val="both"/>
    </w:pPr>
    <w:rPr>
      <w:rFonts w:ascii="Arial Nova" w:eastAsia="Times New Roman" w:hAnsi="Arial Nova" w:cs="Times New Roman"/>
      <w:szCs w:val="20"/>
      <w:lang w:val="en-GB" w:eastAsia="en-US"/>
    </w:rPr>
  </w:style>
  <w:style w:type="paragraph" w:customStyle="1" w:styleId="B251D3F646B2421D88A732CDA452EA79">
    <w:name w:val="B251D3F646B2421D88A732CDA452EA79"/>
    <w:rsid w:val="009365E1"/>
    <w:pPr>
      <w:spacing w:after="120" w:line="240" w:lineRule="auto"/>
      <w:jc w:val="both"/>
    </w:pPr>
    <w:rPr>
      <w:rFonts w:ascii="Arial Nova" w:eastAsia="Times New Roman" w:hAnsi="Arial Nova" w:cs="Times New Roman"/>
      <w:szCs w:val="20"/>
      <w:lang w:val="en-GB" w:eastAsia="en-US"/>
    </w:rPr>
  </w:style>
  <w:style w:type="paragraph" w:customStyle="1" w:styleId="9D624558D96249A690E0576C29442EA31">
    <w:name w:val="9D624558D96249A690E0576C29442EA31"/>
    <w:rsid w:val="009365E1"/>
    <w:pPr>
      <w:spacing w:after="120" w:line="240" w:lineRule="auto"/>
      <w:jc w:val="both"/>
    </w:pPr>
    <w:rPr>
      <w:rFonts w:ascii="Arial Nova" w:eastAsia="Times New Roman" w:hAnsi="Arial Nova" w:cs="Times New Roman"/>
      <w:szCs w:val="20"/>
      <w:lang w:val="en-GB" w:eastAsia="en-US"/>
    </w:rPr>
  </w:style>
  <w:style w:type="paragraph" w:customStyle="1" w:styleId="8066482371854C4C9499AF294FEA1B1C">
    <w:name w:val="8066482371854C4C9499AF294FEA1B1C"/>
    <w:rsid w:val="0080406C"/>
  </w:style>
  <w:style w:type="paragraph" w:customStyle="1" w:styleId="8D14EA55A70B4A6885E4A23E2B2888A2">
    <w:name w:val="8D14EA55A70B4A6885E4A23E2B2888A2"/>
    <w:rsid w:val="0080406C"/>
  </w:style>
  <w:style w:type="paragraph" w:customStyle="1" w:styleId="C0534F640E46439C991653AE73795E21">
    <w:name w:val="C0534F640E46439C991653AE73795E21"/>
    <w:rsid w:val="0080406C"/>
  </w:style>
  <w:style w:type="paragraph" w:customStyle="1" w:styleId="3DDB533C5BDC4929BB7527262F9E7888">
    <w:name w:val="3DDB533C5BDC4929BB7527262F9E7888"/>
    <w:rsid w:val="0080406C"/>
  </w:style>
  <w:style w:type="paragraph" w:customStyle="1" w:styleId="EDA7649A776E492284B9456856D7F177">
    <w:name w:val="EDA7649A776E492284B9456856D7F177"/>
    <w:rsid w:val="0080406C"/>
  </w:style>
  <w:style w:type="paragraph" w:customStyle="1" w:styleId="B2591F2E475F42D38D6D8842290B9422">
    <w:name w:val="B2591F2E475F42D38D6D8842290B9422"/>
    <w:rsid w:val="0080406C"/>
  </w:style>
  <w:style w:type="paragraph" w:customStyle="1" w:styleId="2D4F7AB1F548467C991ABF031B714FEA">
    <w:name w:val="2D4F7AB1F548467C991ABF031B714FEA"/>
    <w:rsid w:val="0080406C"/>
  </w:style>
  <w:style w:type="paragraph" w:customStyle="1" w:styleId="6CAF4F38DC34400EAC3BC99C03C69B7C">
    <w:name w:val="6CAF4F38DC34400EAC3BC99C03C69B7C"/>
    <w:rsid w:val="0080406C"/>
  </w:style>
  <w:style w:type="paragraph" w:customStyle="1" w:styleId="ADA7FD95478A4760BE2A5A5D08D6D316">
    <w:name w:val="ADA7FD95478A4760BE2A5A5D08D6D316"/>
    <w:rsid w:val="0080406C"/>
  </w:style>
  <w:style w:type="paragraph" w:customStyle="1" w:styleId="513A3E958489442EAD8215472A4A72C6">
    <w:name w:val="513A3E958489442EAD8215472A4A72C6"/>
    <w:rsid w:val="0080406C"/>
  </w:style>
  <w:style w:type="paragraph" w:customStyle="1" w:styleId="A4AB0DEF6A794DD7B3AA49243F2763B1">
    <w:name w:val="A4AB0DEF6A794DD7B3AA49243F2763B1"/>
    <w:rsid w:val="0050591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2022-07-06T00:00:00</PublishDate>
  <Abstract/>
  <CompanyAddress>Some Streeteet</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BF2D3D-ECC1-44D9-9FA4-00C4A3D65936}">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SoW CEC Assessment Audit USD V01-00 UTR 2022-04-10.dotx</Template>
  <TotalTime>0</TotalTime>
  <Pages>10</Pages>
  <Words>3638</Words>
  <Characters>19336</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Offer CQM Support</vt:lpstr>
    </vt:vector>
  </TitlesOfParts>
  <Manager>[Manager]</Manager>
  <Company>[Enter Company Name here]</Company>
  <LinksUpToDate>false</LinksUpToDate>
  <CharactersWithSpaces>22929</CharactersWithSpaces>
  <SharedDoc>false</SharedDoc>
  <HLinks>
    <vt:vector size="6" baseType="variant">
      <vt:variant>
        <vt:i4>7929935</vt:i4>
      </vt:variant>
      <vt:variant>
        <vt:i4>0</vt:i4>
      </vt:variant>
      <vt:variant>
        <vt:i4>0</vt:i4>
      </vt:variant>
      <vt:variant>
        <vt:i4>5</vt:i4>
      </vt:variant>
      <vt:variant>
        <vt:lpwstr>mailto:uwe@truggelmann.com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Offer CQM Support</dc:title>
  <dc:subject>USD</dc:subject>
  <dc:creator>[Enter Contact Name here]</dc:creator>
  <cp:keywords>[SoW ID]</cp:keywords>
  <dc:description>[Target Dates]</dc:description>
  <cp:lastModifiedBy>Uwe Trüggelmann</cp:lastModifiedBy>
  <cp:revision>3</cp:revision>
  <cp:lastPrinted>2013-04-23T19:16:00Z</cp:lastPrinted>
  <dcterms:created xsi:type="dcterms:W3CDTF">2022-07-19T03:59:00Z</dcterms:created>
  <dcterms:modified xsi:type="dcterms:W3CDTF">2022-07-19T04:01:00Z</dcterms:modified>
  <cp:category/>
  <cp:contentStatus>[City, Country]</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INK110812R</vt:lpwstr>
  </property>
</Properties>
</file>