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F36BDF" w14:textId="77777777" w:rsidR="00221350" w:rsidRDefault="00221350" w:rsidP="001A6686">
      <w:pPr>
        <w:pStyle w:val="AddressMini"/>
        <w:framePr w:w="6117" w:wrap="notBeside"/>
      </w:pPr>
      <w:r>
        <w:t>Tr</w:t>
      </w:r>
      <w:r w:rsidR="00E84CD8">
        <w:t>u</w:t>
      </w:r>
      <w:r w:rsidR="001A6686">
        <w:t>Cert Assessment Services Inc.</w:t>
      </w:r>
      <w:r>
        <w:t xml:space="preserve">, </w:t>
      </w:r>
      <w:r w:rsidR="00181A89">
        <w:t>6506</w:t>
      </w:r>
      <w:r w:rsidR="001A6686">
        <w:t xml:space="preserve"> </w:t>
      </w:r>
      <w:r w:rsidR="00181A89">
        <w:t>Raven Rd</w:t>
      </w:r>
      <w:r w:rsidR="001A6686">
        <w:t>, Nanaimo, BC V9</w:t>
      </w:r>
      <w:r w:rsidR="00181A89">
        <w:t>V</w:t>
      </w:r>
      <w:r w:rsidR="001A6686">
        <w:t xml:space="preserve"> </w:t>
      </w:r>
      <w:r w:rsidR="00181A89">
        <w:t>1V7</w:t>
      </w:r>
      <w:r w:rsidR="001A6686">
        <w:t>, Canada</w:t>
      </w:r>
    </w:p>
    <w:bookmarkStart w:id="0" w:name="VondorCompanyName"/>
    <w:p w14:paraId="0C82AF63" w14:textId="189298AA" w:rsidR="008820BB" w:rsidRDefault="00EE6C46" w:rsidP="00E52744">
      <w:pPr>
        <w:pStyle w:val="AddressBold"/>
        <w:framePr w:w="6117" w:wrap="notBeside"/>
        <w:shd w:val="clear" w:color="auto" w:fill="DBE5F1" w:themeFill="accent1" w:themeFillTint="33"/>
      </w:pPr>
      <w:sdt>
        <w:sdtPr>
          <w:alias w:val="Company"/>
          <w:tag w:val=""/>
          <w:id w:val="-842092022"/>
          <w:placeholder>
            <w:docPart w:val="8F6AC6BC16AF4594835149E5239A9A9F"/>
          </w:placeholder>
          <w:dataBinding w:prefixMappings="xmlns:ns0='http://schemas.openxmlformats.org/officeDocument/2006/extended-properties' " w:xpath="/ns0:Properties[1]/ns0:Company[1]" w:storeItemID="{6668398D-A668-4E3E-A5EB-62B293D839F1}"/>
          <w:text/>
        </w:sdtPr>
        <w:sdtEndPr/>
        <w:sdtContent>
          <w:r w:rsidR="008820BB">
            <w:t>[</w:t>
          </w:r>
          <w:r w:rsidR="00B1261C">
            <w:t xml:space="preserve">Enter </w:t>
          </w:r>
          <w:r w:rsidR="008820BB">
            <w:t>Company</w:t>
          </w:r>
          <w:r w:rsidR="00B1261C">
            <w:t xml:space="preserve"> </w:t>
          </w:r>
          <w:r w:rsidR="008820BB">
            <w:t>Name</w:t>
          </w:r>
          <w:r w:rsidR="00B1261C">
            <w:t xml:space="preserve"> here</w:t>
          </w:r>
          <w:r w:rsidR="008820BB">
            <w:t>]</w:t>
          </w:r>
        </w:sdtContent>
      </w:sdt>
    </w:p>
    <w:p w14:paraId="4E7BD910" w14:textId="7DF71654" w:rsidR="00C73391" w:rsidRDefault="00B1261C" w:rsidP="00E52744">
      <w:pPr>
        <w:pStyle w:val="AddressBold"/>
        <w:framePr w:w="6117" w:wrap="notBeside"/>
        <w:shd w:val="clear" w:color="auto" w:fill="DBE5F1" w:themeFill="accent1" w:themeFillTint="33"/>
      </w:pPr>
      <w:r>
        <w:t xml:space="preserve">Attn. </w:t>
      </w:r>
      <w:sdt>
        <w:sdtPr>
          <w:alias w:val="Author"/>
          <w:tag w:val=""/>
          <w:id w:val="-1959252134"/>
          <w:placeholder>
            <w:docPart w:val="DC417BA23BB7495C823520C42567ACE2"/>
          </w:placeholder>
          <w:dataBinding w:prefixMappings="xmlns:ns0='http://purl.org/dc/elements/1.1/' xmlns:ns1='http://schemas.openxmlformats.org/package/2006/metadata/core-properties' " w:xpath="/ns1:coreProperties[1]/ns0:creator[1]" w:storeItemID="{6C3C8BC8-F283-45AE-878A-BAB7291924A1}"/>
          <w:text/>
        </w:sdtPr>
        <w:sdtEndPr/>
        <w:sdtContent>
          <w:r w:rsidR="00C73391">
            <w:t>[</w:t>
          </w:r>
          <w:r>
            <w:t xml:space="preserve">Enter </w:t>
          </w:r>
          <w:r w:rsidR="00C73391">
            <w:t>Contact</w:t>
          </w:r>
          <w:r>
            <w:t xml:space="preserve"> </w:t>
          </w:r>
          <w:r w:rsidR="00C73391">
            <w:t>Name</w:t>
          </w:r>
          <w:r>
            <w:t xml:space="preserve"> here</w:t>
          </w:r>
          <w:r w:rsidR="00C73391">
            <w:t>]</w:t>
          </w:r>
        </w:sdtContent>
      </w:sdt>
    </w:p>
    <w:sdt>
      <w:sdtPr>
        <w:rPr>
          <w:lang w:val="en-GB"/>
        </w:rPr>
        <w:alias w:val="Registered company address"/>
        <w:tag w:val="OfferAddress"/>
        <w:id w:val="-1962718850"/>
        <w:placeholder>
          <w:docPart w:val="4C0587E9FAD240F39DC3867B1177E206"/>
        </w:placeholder>
        <w:showingPlcHdr/>
        <w15:color w:val="0000FF"/>
        <w:text w:multiLine="1"/>
      </w:sdtPr>
      <w:sdtEndPr/>
      <w:sdtContent>
        <w:p w14:paraId="0B7ABC0D" w14:textId="17DABDD9" w:rsidR="00B1261C" w:rsidRDefault="004C3FD5" w:rsidP="004C3FD5">
          <w:pPr>
            <w:pStyle w:val="AddressBold"/>
            <w:framePr w:w="6117" w:wrap="notBeside"/>
            <w:shd w:val="clear" w:color="auto" w:fill="DBE5F1" w:themeFill="accent1" w:themeFillTint="33"/>
            <w:jc w:val="left"/>
            <w:rPr>
              <w:lang w:val="en-GB"/>
            </w:rPr>
          </w:pPr>
          <w:r w:rsidRPr="003B2F66">
            <w:rPr>
              <w:rStyle w:val="PlaceholderText"/>
            </w:rPr>
            <w:t>Click or tap here to enter text.</w:t>
          </w:r>
        </w:p>
      </w:sdtContent>
    </w:sdt>
    <w:p w14:paraId="37BF5D4E" w14:textId="77777777" w:rsidR="00B1261C" w:rsidRDefault="00B1261C" w:rsidP="001A6686">
      <w:pPr>
        <w:pStyle w:val="AddressBold"/>
        <w:framePr w:w="6117" w:wrap="notBeside"/>
      </w:pPr>
    </w:p>
    <w:bookmarkEnd w:id="0"/>
    <w:p w14:paraId="62B31220" w14:textId="5E6A77F4" w:rsidR="001A6686" w:rsidRPr="00E436D4" w:rsidRDefault="001A6686" w:rsidP="001A6686">
      <w:pPr>
        <w:pStyle w:val="AddressBold"/>
        <w:framePr w:w="6117" w:wrap="notBeside"/>
      </w:pPr>
      <w:r w:rsidRPr="0001029D">
        <w:rPr>
          <w:lang w:val="en-GB"/>
        </w:rPr>
        <w:t xml:space="preserve">- via email </w:t>
      </w:r>
      <w:r w:rsidR="00557C8A">
        <w:rPr>
          <w:lang w:val="en-GB"/>
        </w:rPr>
        <w:t>to</w:t>
      </w:r>
      <w:r w:rsidR="00557C8A" w:rsidRPr="00FC041F">
        <w:rPr>
          <w:shd w:val="clear" w:color="auto" w:fill="DBE5F1" w:themeFill="accent1" w:themeFillTint="33"/>
          <w:lang w:val="en-GB"/>
        </w:rPr>
        <w:t xml:space="preserve"> </w:t>
      </w:r>
      <w:sdt>
        <w:sdtPr>
          <w:rPr>
            <w:shd w:val="clear" w:color="auto" w:fill="DBE5F1" w:themeFill="accent1" w:themeFillTint="33"/>
            <w:lang w:val="en-GB"/>
          </w:rPr>
          <w:alias w:val="Company E-mail"/>
          <w:tag w:val=""/>
          <w:id w:val="-1946768107"/>
          <w:placeholder>
            <w:docPart w:val="C5B27B9D813144AFBD7222009E7211A9"/>
          </w:placeholder>
          <w:showingPlcHdr/>
          <w:dataBinding w:prefixMappings="xmlns:ns0='http://schemas.microsoft.com/office/2006/coverPageProps' " w:xpath="/ns0:CoverPageProperties[1]/ns0:CompanyEmail[1]" w:storeItemID="{55AF091B-3C7A-41E3-B477-F2FDAA23CFDA}"/>
          <w:text/>
        </w:sdtPr>
        <w:sdtEndPr/>
        <w:sdtContent>
          <w:r w:rsidR="00FC041F" w:rsidRPr="00FC041F">
            <w:rPr>
              <w:rStyle w:val="PlaceholderText"/>
              <w:shd w:val="clear" w:color="auto" w:fill="DBE5F1" w:themeFill="accent1" w:themeFillTint="33"/>
            </w:rPr>
            <w:t>[Company E-mail]</w:t>
          </w:r>
        </w:sdtContent>
      </w:sdt>
      <w:r w:rsidR="00FC041F" w:rsidRPr="00FC041F">
        <w:rPr>
          <w:shd w:val="clear" w:color="auto" w:fill="DBE5F1" w:themeFill="accent1" w:themeFillTint="33"/>
          <w:lang w:val="en-GB"/>
        </w:rPr>
        <w:t xml:space="preserve"> </w:t>
      </w:r>
      <w:r w:rsidRPr="0001029D">
        <w:rPr>
          <w:lang w:val="en-GB"/>
        </w:rPr>
        <w:t>-</w:t>
      </w:r>
      <w:r w:rsidRPr="00E436D4">
        <w:t xml:space="preserve"> </w:t>
      </w:r>
    </w:p>
    <w:p w14:paraId="0ACB4533" w14:textId="77777777" w:rsidR="00221350" w:rsidRPr="00E436D4" w:rsidRDefault="00221350" w:rsidP="00E5390E">
      <w:pPr>
        <w:pStyle w:val="Addressblock"/>
        <w:framePr w:wrap="around"/>
      </w:pPr>
    </w:p>
    <w:p w14:paraId="332A6B67" w14:textId="77777777" w:rsidR="00221350" w:rsidRPr="00E436D4" w:rsidRDefault="00221350" w:rsidP="00E5390E">
      <w:pPr>
        <w:pStyle w:val="Addressblock"/>
        <w:framePr w:wrap="around"/>
      </w:pPr>
    </w:p>
    <w:p w14:paraId="7D6718E5" w14:textId="77777777" w:rsidR="00221350" w:rsidRPr="00E436D4" w:rsidRDefault="00221350" w:rsidP="00E5390E">
      <w:pPr>
        <w:pStyle w:val="Addressblock"/>
        <w:framePr w:wrap="around"/>
      </w:pPr>
    </w:p>
    <w:p w14:paraId="7732F828" w14:textId="77777777" w:rsidR="00221350" w:rsidRPr="00E436D4" w:rsidRDefault="00221350" w:rsidP="00E5390E">
      <w:pPr>
        <w:pStyle w:val="Addressblock"/>
        <w:framePr w:wrap="around"/>
      </w:pPr>
    </w:p>
    <w:p w14:paraId="7967172E" w14:textId="77777777" w:rsidR="00221350" w:rsidRPr="00E436D4" w:rsidRDefault="00221350" w:rsidP="00E5390E">
      <w:pPr>
        <w:pStyle w:val="Addressblock"/>
        <w:framePr w:wrap="around"/>
      </w:pPr>
    </w:p>
    <w:p w14:paraId="02F13B46" w14:textId="77777777" w:rsidR="00221350" w:rsidRPr="00E436D4" w:rsidRDefault="00221350" w:rsidP="00E5390E">
      <w:pPr>
        <w:pStyle w:val="Addressblock"/>
        <w:framePr w:wrap="around"/>
      </w:pPr>
    </w:p>
    <w:p w14:paraId="7B7B8DC5" w14:textId="77777777" w:rsidR="00221350" w:rsidRPr="00E436D4" w:rsidRDefault="00221350" w:rsidP="00E5390E">
      <w:pPr>
        <w:pStyle w:val="Addressblock"/>
        <w:framePr w:wrap="around"/>
      </w:pPr>
    </w:p>
    <w:p w14:paraId="4DFAB840" w14:textId="77777777" w:rsidR="00221350" w:rsidRPr="00E436D4" w:rsidRDefault="00221350" w:rsidP="00E5390E">
      <w:pPr>
        <w:pStyle w:val="Addressblock"/>
        <w:framePr w:wrap="around"/>
      </w:pPr>
    </w:p>
    <w:p w14:paraId="267B5F92" w14:textId="77777777" w:rsidR="00221350" w:rsidRPr="00E436D4" w:rsidRDefault="00221350" w:rsidP="00E5390E">
      <w:pPr>
        <w:pStyle w:val="Addressblock"/>
        <w:framePr w:wrap="around"/>
      </w:pPr>
    </w:p>
    <w:p w14:paraId="660E223A" w14:textId="77777777" w:rsidR="00221350" w:rsidRPr="00E436D4" w:rsidRDefault="00221350" w:rsidP="00E5390E">
      <w:pPr>
        <w:pStyle w:val="Addressblock"/>
        <w:framePr w:wrap="around"/>
      </w:pPr>
    </w:p>
    <w:p w14:paraId="47440222" w14:textId="77777777" w:rsidR="00221350" w:rsidRPr="00E436D4" w:rsidRDefault="00221350" w:rsidP="00E5390E">
      <w:pPr>
        <w:pStyle w:val="Addressblock"/>
        <w:framePr w:wrap="around"/>
      </w:pPr>
    </w:p>
    <w:p w14:paraId="17129DE2" w14:textId="77777777" w:rsidR="00221350" w:rsidRPr="00E436D4" w:rsidRDefault="00221350" w:rsidP="00E5390E">
      <w:pPr>
        <w:pStyle w:val="Addressblock"/>
        <w:framePr w:wrap="around"/>
      </w:pPr>
    </w:p>
    <w:p w14:paraId="403F9E2D" w14:textId="77777777" w:rsidR="00221350" w:rsidRPr="00025892" w:rsidRDefault="00221350" w:rsidP="00E5390E">
      <w:pPr>
        <w:sectPr w:rsidR="00221350" w:rsidRPr="00025892" w:rsidSect="0022044B">
          <w:footerReference w:type="default" r:id="rId9"/>
          <w:headerReference w:type="first" r:id="rId10"/>
          <w:footerReference w:type="first" r:id="rId11"/>
          <w:type w:val="continuous"/>
          <w:pgSz w:w="11907" w:h="16840"/>
          <w:pgMar w:top="2835" w:right="1134" w:bottom="1701" w:left="1134" w:header="720" w:footer="284" w:gutter="0"/>
          <w:cols w:space="720"/>
          <w:titlePg/>
        </w:sectPr>
      </w:pPr>
    </w:p>
    <w:p w14:paraId="63A3EB3A" w14:textId="77777777" w:rsidR="00221350" w:rsidRPr="00025892" w:rsidRDefault="004426F2" w:rsidP="00E5390E">
      <w:r w:rsidRPr="00025892">
        <w:t>_</w:t>
      </w:r>
    </w:p>
    <w:p w14:paraId="228409D5" w14:textId="77777777" w:rsidR="001F1235" w:rsidRPr="00025892" w:rsidRDefault="001F1235" w:rsidP="00727D67">
      <w:pPr>
        <w:pStyle w:val="Addressblock"/>
        <w:framePr w:h="7369" w:hRule="exact" w:wrap="around"/>
      </w:pPr>
    </w:p>
    <w:p w14:paraId="3E79EA39" w14:textId="77777777" w:rsidR="00651E42" w:rsidRPr="00025892" w:rsidRDefault="00651E42" w:rsidP="00727D67">
      <w:pPr>
        <w:pStyle w:val="Addressblock"/>
        <w:framePr w:h="7369" w:hRule="exact" w:wrap="around"/>
      </w:pPr>
    </w:p>
    <w:p w14:paraId="661B6F3C" w14:textId="77777777" w:rsidR="001F1235" w:rsidRPr="00025892" w:rsidRDefault="00A06135" w:rsidP="00727D67">
      <w:pPr>
        <w:pStyle w:val="Addressblock"/>
        <w:framePr w:h="7369" w:hRule="exact" w:wrap="around"/>
      </w:pPr>
      <w:r w:rsidRPr="00025892">
        <w:rPr>
          <w:noProof/>
          <w:lang w:val="en-CA" w:eastAsia="en-CA"/>
        </w:rPr>
        <w:drawing>
          <wp:inline distT="0" distB="0" distL="0" distR="0" wp14:anchorId="1C909B8B" wp14:editId="72ABDE76">
            <wp:extent cx="1537252" cy="1513921"/>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5cm.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40922" cy="1517536"/>
                    </a:xfrm>
                    <a:prstGeom prst="rect">
                      <a:avLst/>
                    </a:prstGeom>
                  </pic:spPr>
                </pic:pic>
              </a:graphicData>
            </a:graphic>
          </wp:inline>
        </w:drawing>
      </w:r>
    </w:p>
    <w:p w14:paraId="45874B88" w14:textId="77777777" w:rsidR="001F1235" w:rsidRPr="00025892" w:rsidRDefault="001F1235" w:rsidP="00727D67">
      <w:pPr>
        <w:pStyle w:val="Addressblock"/>
        <w:framePr w:h="7369" w:hRule="exact" w:wrap="around"/>
      </w:pPr>
    </w:p>
    <w:p w14:paraId="7269681C" w14:textId="77777777" w:rsidR="00A06135" w:rsidRPr="00025892" w:rsidRDefault="00A06135" w:rsidP="00727D67">
      <w:pPr>
        <w:pStyle w:val="Addressblock"/>
        <w:framePr w:h="7369" w:hRule="exact" w:wrap="around"/>
        <w:rPr>
          <w:rStyle w:val="AddressblockBoldChar"/>
        </w:rPr>
      </w:pPr>
      <w:r w:rsidRPr="00025892">
        <w:rPr>
          <w:rStyle w:val="AddressblockBoldChar"/>
        </w:rPr>
        <w:t>TruCert Assessment</w:t>
      </w:r>
    </w:p>
    <w:p w14:paraId="50CBF3DB" w14:textId="77777777" w:rsidR="00A06135" w:rsidRPr="00025892" w:rsidRDefault="00A06135" w:rsidP="00727D67">
      <w:pPr>
        <w:pStyle w:val="Addressblock"/>
        <w:framePr w:h="7369" w:hRule="exact" w:wrap="around"/>
        <w:rPr>
          <w:rStyle w:val="AddressblockBoldChar"/>
        </w:rPr>
      </w:pPr>
      <w:r w:rsidRPr="00025892">
        <w:rPr>
          <w:rStyle w:val="AddressblockBoldChar"/>
        </w:rPr>
        <w:t xml:space="preserve">Services Inc. </w:t>
      </w:r>
    </w:p>
    <w:p w14:paraId="3B56F1CC" w14:textId="77777777" w:rsidR="00A06135" w:rsidRPr="00025892" w:rsidRDefault="00A06135" w:rsidP="00727D67">
      <w:pPr>
        <w:pStyle w:val="Addressblock"/>
        <w:framePr w:h="7369" w:hRule="exact" w:wrap="around"/>
        <w:rPr>
          <w:rStyle w:val="AddressblockBoldChar"/>
        </w:rPr>
      </w:pPr>
    </w:p>
    <w:p w14:paraId="118705C4" w14:textId="77777777" w:rsidR="00A06135" w:rsidRPr="00025892" w:rsidRDefault="00A06135" w:rsidP="00727D67">
      <w:pPr>
        <w:pStyle w:val="Addressblock"/>
        <w:framePr w:h="7369" w:hRule="exact" w:wrap="around"/>
      </w:pPr>
      <w:r w:rsidRPr="00025892">
        <w:rPr>
          <w:rStyle w:val="AddressblockBoldChar"/>
        </w:rPr>
        <w:t>Uwe Trüggelmann</w:t>
      </w:r>
    </w:p>
    <w:p w14:paraId="03F4DDD7" w14:textId="77777777" w:rsidR="00A06135" w:rsidRPr="00025892" w:rsidRDefault="00A06135" w:rsidP="00727D67">
      <w:pPr>
        <w:pStyle w:val="Addressblock"/>
        <w:framePr w:h="7369" w:hRule="exact" w:wrap="around"/>
      </w:pPr>
      <w:r w:rsidRPr="00025892">
        <w:t>Managing Director</w:t>
      </w:r>
    </w:p>
    <w:p w14:paraId="63EF25F8" w14:textId="77777777" w:rsidR="00A06135" w:rsidRPr="00025892" w:rsidRDefault="00A06135" w:rsidP="00727D67">
      <w:pPr>
        <w:pStyle w:val="Addressblock"/>
        <w:framePr w:h="7369" w:hRule="exact" w:wrap="around"/>
      </w:pPr>
    </w:p>
    <w:p w14:paraId="68908304" w14:textId="77777777" w:rsidR="00A06135" w:rsidRPr="00025892" w:rsidRDefault="00181A89" w:rsidP="00727D67">
      <w:pPr>
        <w:pStyle w:val="Addressblock"/>
        <w:framePr w:h="7369" w:hRule="exact" w:wrap="around"/>
      </w:pPr>
      <w:r w:rsidRPr="00025892">
        <w:t>6506 Raven Rd</w:t>
      </w:r>
    </w:p>
    <w:p w14:paraId="0AFF2E30" w14:textId="77777777" w:rsidR="00A06135" w:rsidRPr="00025892" w:rsidRDefault="00A06135" w:rsidP="00727D67">
      <w:pPr>
        <w:pStyle w:val="Addressblock"/>
        <w:framePr w:h="7369" w:hRule="exact" w:wrap="around"/>
      </w:pPr>
      <w:r w:rsidRPr="00025892">
        <w:t>Nanaimo</w:t>
      </w:r>
    </w:p>
    <w:p w14:paraId="7A9B92F8" w14:textId="77777777" w:rsidR="00A06135" w:rsidRPr="00025892" w:rsidRDefault="00A06135" w:rsidP="00727D67">
      <w:pPr>
        <w:pStyle w:val="Addressblock"/>
        <w:framePr w:h="7369" w:hRule="exact" w:wrap="around"/>
      </w:pPr>
      <w:r w:rsidRPr="00025892">
        <w:t>British Columbia</w:t>
      </w:r>
    </w:p>
    <w:p w14:paraId="3D622264" w14:textId="77777777" w:rsidR="00A06135" w:rsidRPr="00D317D4" w:rsidRDefault="00A06135" w:rsidP="00727D67">
      <w:pPr>
        <w:pStyle w:val="Addressblock"/>
        <w:framePr w:h="7369" w:hRule="exact" w:wrap="around"/>
        <w:rPr>
          <w:lang w:val="pt-BR"/>
        </w:rPr>
      </w:pPr>
      <w:r w:rsidRPr="00D317D4">
        <w:rPr>
          <w:lang w:val="pt-BR"/>
        </w:rPr>
        <w:t xml:space="preserve">BC </w:t>
      </w:r>
      <w:r w:rsidR="00181A89" w:rsidRPr="00D317D4">
        <w:rPr>
          <w:lang w:val="pt-BR"/>
        </w:rPr>
        <w:t>V9V 1V7</w:t>
      </w:r>
    </w:p>
    <w:p w14:paraId="78CE1830" w14:textId="77777777" w:rsidR="00A06135" w:rsidRPr="00D317D4" w:rsidRDefault="00A06135" w:rsidP="00727D67">
      <w:pPr>
        <w:pStyle w:val="Addressblock"/>
        <w:framePr w:h="7369" w:hRule="exact" w:wrap="around"/>
        <w:rPr>
          <w:lang w:val="pt-BR"/>
        </w:rPr>
      </w:pPr>
      <w:r w:rsidRPr="00D317D4">
        <w:rPr>
          <w:lang w:val="pt-BR"/>
        </w:rPr>
        <w:t>Canada</w:t>
      </w:r>
    </w:p>
    <w:p w14:paraId="1582DCAE" w14:textId="77777777" w:rsidR="00A06135" w:rsidRPr="00D317D4" w:rsidRDefault="00A06135" w:rsidP="00727D67">
      <w:pPr>
        <w:pStyle w:val="Addressblock"/>
        <w:framePr w:h="7369" w:hRule="exact" w:wrap="around"/>
        <w:rPr>
          <w:lang w:val="pt-BR"/>
        </w:rPr>
      </w:pPr>
    </w:p>
    <w:p w14:paraId="5858C0C6" w14:textId="77777777" w:rsidR="00A06135" w:rsidRPr="00D317D4" w:rsidRDefault="00A06135" w:rsidP="00727D67">
      <w:pPr>
        <w:pStyle w:val="Addressblock"/>
        <w:framePr w:h="7369" w:hRule="exact" w:wrap="around"/>
        <w:rPr>
          <w:lang w:val="pt-BR"/>
        </w:rPr>
      </w:pPr>
      <w:r w:rsidRPr="00025892">
        <w:sym w:font="Wingdings 2" w:char="F027"/>
      </w:r>
      <w:r w:rsidRPr="00D317D4">
        <w:rPr>
          <w:lang w:val="pt-BR"/>
        </w:rPr>
        <w:tab/>
      </w:r>
      <w:r w:rsidR="00181A89" w:rsidRPr="00D317D4">
        <w:rPr>
          <w:lang w:val="pt-BR"/>
        </w:rPr>
        <w:t xml:space="preserve">+1 (250) 434 </w:t>
      </w:r>
      <w:r w:rsidRPr="00D317D4">
        <w:rPr>
          <w:lang w:val="pt-BR"/>
        </w:rPr>
        <w:t>9456</w:t>
      </w:r>
    </w:p>
    <w:p w14:paraId="6C6A8C81" w14:textId="3BBD30DE" w:rsidR="00A06135" w:rsidRPr="00D317D4" w:rsidRDefault="0091788F" w:rsidP="009E217C">
      <w:pPr>
        <w:pStyle w:val="Addressblock"/>
        <w:framePr w:h="7369" w:hRule="exact" w:wrap="around"/>
        <w:rPr>
          <w:lang w:val="pt-BR"/>
        </w:rPr>
      </w:pPr>
      <w:r w:rsidRPr="00025892">
        <w:sym w:font="Webdings" w:char="F0C8"/>
      </w:r>
      <w:r w:rsidRPr="00D317D4">
        <w:rPr>
          <w:lang w:val="pt-BR"/>
        </w:rPr>
        <w:tab/>
        <w:t>+1 (250) 618 8759</w:t>
      </w:r>
    </w:p>
    <w:p w14:paraId="4E9D1F28" w14:textId="545F9C30" w:rsidR="00A06135" w:rsidRPr="00D317D4" w:rsidRDefault="00A06135" w:rsidP="00727D67">
      <w:pPr>
        <w:pStyle w:val="Addressblock"/>
        <w:framePr w:h="7369" w:hRule="exact" w:wrap="around"/>
        <w:rPr>
          <w:lang w:val="pt-BR"/>
        </w:rPr>
      </w:pPr>
      <w:r w:rsidRPr="00025892">
        <w:sym w:font="Webdings" w:char="F09A"/>
      </w:r>
      <w:r w:rsidRPr="00D317D4">
        <w:rPr>
          <w:lang w:val="pt-BR"/>
        </w:rPr>
        <w:t xml:space="preserve"> </w:t>
      </w:r>
      <w:r w:rsidRPr="00D317D4">
        <w:rPr>
          <w:lang w:val="pt-BR"/>
        </w:rPr>
        <w:tab/>
        <w:t>uwe@trucert.c</w:t>
      </w:r>
      <w:r w:rsidR="00FC041F" w:rsidRPr="00D317D4">
        <w:rPr>
          <w:lang w:val="pt-BR"/>
        </w:rPr>
        <w:t>om</w:t>
      </w:r>
    </w:p>
    <w:p w14:paraId="7CC129C1" w14:textId="77777777" w:rsidR="00A06135" w:rsidRPr="00D317D4" w:rsidRDefault="00A06135" w:rsidP="00727D67">
      <w:pPr>
        <w:pStyle w:val="Addressblock"/>
        <w:framePr w:h="7369" w:hRule="exact" w:wrap="around"/>
        <w:rPr>
          <w:lang w:val="pt-BR"/>
        </w:rPr>
      </w:pPr>
    </w:p>
    <w:p w14:paraId="196BC45B" w14:textId="02A61C5A" w:rsidR="00A06135" w:rsidRPr="00BF10FF" w:rsidRDefault="00A06135" w:rsidP="00727D67">
      <w:pPr>
        <w:pStyle w:val="Addressblock"/>
        <w:framePr w:h="7369" w:hRule="exact" w:wrap="around"/>
        <w:rPr>
          <w:noProof/>
          <w:lang w:val="en-CA"/>
        </w:rPr>
      </w:pPr>
      <w:r w:rsidRPr="00BF10FF">
        <w:rPr>
          <w:lang w:val="en-CA"/>
        </w:rPr>
        <w:t xml:space="preserve">Nanaimo, </w:t>
      </w:r>
      <w:sdt>
        <w:sdtPr>
          <w:rPr>
            <w:lang w:val="de-DE"/>
          </w:rPr>
          <w:alias w:val="Publish Date"/>
          <w:tag w:val=""/>
          <w:id w:val="-417558610"/>
          <w:placeholder>
            <w:docPart w:val="1AB944AE817A4481823FD40530BA7C4B"/>
          </w:placeholder>
          <w:dataBinding w:prefixMappings="xmlns:ns0='http://schemas.microsoft.com/office/2006/coverPageProps' " w:xpath="/ns0:CoverPageProperties[1]/ns0:PublishDate[1]" w:storeItemID="{55AF091B-3C7A-41E3-B477-F2FDAA23CFDA}"/>
          <w:date w:fullDate="2022-07-18T00:00:00Z">
            <w:dateFormat w:val="yyyy-MM-dd"/>
            <w:lid w:val="en-GB"/>
            <w:storeMappedDataAs w:val="dateTime"/>
            <w:calendar w:val="gregorian"/>
          </w:date>
        </w:sdtPr>
        <w:sdtEndPr/>
        <w:sdtContent>
          <w:r w:rsidR="006E2675">
            <w:rPr>
              <w:lang w:val="en-GB"/>
            </w:rPr>
            <w:t>2022-07-18</w:t>
          </w:r>
        </w:sdtContent>
      </w:sdt>
    </w:p>
    <w:p w14:paraId="5658989F" w14:textId="77777777" w:rsidR="00FB3E21" w:rsidRPr="00025892" w:rsidRDefault="00FB3E21" w:rsidP="00727D67">
      <w:pPr>
        <w:pStyle w:val="Addressblock"/>
        <w:framePr w:h="7369" w:hRule="exact" w:wrap="around"/>
      </w:pPr>
      <w:r w:rsidRPr="00025892">
        <w:t xml:space="preserve">Reference: </w:t>
      </w:r>
      <w:sdt>
        <w:sdtPr>
          <w:alias w:val="Keywords"/>
          <w:tag w:val=""/>
          <w:id w:val="1683317417"/>
          <w:placeholder>
            <w:docPart w:val="4F4AEB846254465899DBA80C7148B0D8"/>
          </w:placeholder>
          <w:dataBinding w:prefixMappings="xmlns:ns0='http://purl.org/dc/elements/1.1/' xmlns:ns1='http://schemas.openxmlformats.org/package/2006/metadata/core-properties' " w:xpath="/ns1:coreProperties[1]/ns1:keywords[1]" w:storeItemID="{6C3C8BC8-F283-45AE-878A-BAB7291924A1}"/>
          <w:text/>
        </w:sdtPr>
        <w:sdtEndPr/>
        <w:sdtContent>
          <w:r w:rsidR="0025390C" w:rsidRPr="00025892">
            <w:t>[SoW ID]</w:t>
          </w:r>
        </w:sdtContent>
      </w:sdt>
    </w:p>
    <w:p w14:paraId="1FE3E321" w14:textId="3568C55A" w:rsidR="00221350" w:rsidRPr="00025892" w:rsidRDefault="00221350" w:rsidP="00E5390E">
      <w:pPr>
        <w:rPr>
          <w:lang w:val="en-US"/>
        </w:rPr>
      </w:pP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p>
    <w:p w14:paraId="3918DE66" w14:textId="1CB4EE27" w:rsidR="00FB3E21" w:rsidRPr="00025892" w:rsidRDefault="00B1261C" w:rsidP="003710C1">
      <w:pPr>
        <w:pStyle w:val="Heading1"/>
        <w:rPr>
          <w:lang w:val="en-GB"/>
        </w:rPr>
      </w:pPr>
      <w:r>
        <w:rPr>
          <w:lang w:val="en-GB"/>
        </w:rPr>
        <w:t>Offer</w:t>
      </w:r>
      <w:r w:rsidR="001A6686" w:rsidRPr="00025892">
        <w:rPr>
          <w:lang w:val="en-GB"/>
        </w:rPr>
        <w:t xml:space="preserve"> </w:t>
      </w:r>
      <w:r w:rsidR="00727D67">
        <w:rPr>
          <w:lang w:val="en-GB"/>
        </w:rPr>
        <w:t>CEC Assessment</w:t>
      </w:r>
      <w:r w:rsidR="00557699">
        <w:rPr>
          <w:lang w:val="en-GB"/>
        </w:rPr>
        <w:t xml:space="preserve"> </w:t>
      </w:r>
      <w:r w:rsidR="000604DA" w:rsidRPr="00025892">
        <w:rPr>
          <w:lang w:val="en-GB"/>
        </w:rPr>
        <w:t>–</w:t>
      </w:r>
      <w:r w:rsidR="00FB3E21" w:rsidRPr="00025892">
        <w:rPr>
          <w:lang w:val="en-GB"/>
        </w:rPr>
        <w:t xml:space="preserve"> </w:t>
      </w:r>
      <w:sdt>
        <w:sdtPr>
          <w:alias w:val="Keywords"/>
          <w:tag w:val=""/>
          <w:id w:val="-177891444"/>
          <w:placeholder>
            <w:docPart w:val="042ED912E3AE4496A994E7CE6E5A341E"/>
          </w:placeholder>
          <w:dataBinding w:prefixMappings="xmlns:ns0='http://purl.org/dc/elements/1.1/' xmlns:ns1='http://schemas.openxmlformats.org/package/2006/metadata/core-properties' " w:xpath="/ns1:coreProperties[1]/ns1:keywords[1]" w:storeItemID="{6C3C8BC8-F283-45AE-878A-BAB7291924A1}"/>
          <w:text/>
        </w:sdtPr>
        <w:sdtEndPr/>
        <w:sdtContent>
          <w:r w:rsidR="0025390C" w:rsidRPr="00025892">
            <w:rPr>
              <w:lang w:val="en-GB"/>
            </w:rPr>
            <w:t>[SoW ID]</w:t>
          </w:r>
        </w:sdtContent>
      </w:sdt>
    </w:p>
    <w:p w14:paraId="0A18B0EC" w14:textId="77777777" w:rsidR="00FB3E21" w:rsidRPr="00025892" w:rsidRDefault="00FB3E21" w:rsidP="00E5390E">
      <w:pPr>
        <w:rPr>
          <w:lang w:val="en-US"/>
        </w:rPr>
      </w:pPr>
    </w:p>
    <w:p w14:paraId="1371FCAA" w14:textId="46BB3FFD" w:rsidR="00FB3E21" w:rsidRDefault="00FB3E21" w:rsidP="00BC5DF3">
      <w:pPr>
        <w:pStyle w:val="AddressBold"/>
        <w:framePr w:w="0" w:hRule="auto" w:hSpace="0" w:wrap="auto" w:vAnchor="margin" w:hAnchor="text" w:xAlign="left" w:yAlign="inline"/>
        <w:rPr>
          <w:b w:val="0"/>
          <w:bCs w:val="0"/>
        </w:rPr>
      </w:pPr>
      <w:r w:rsidRPr="00BC5DF3">
        <w:rPr>
          <w:b w:val="0"/>
          <w:bCs w:val="0"/>
        </w:rPr>
        <w:t>Dear</w:t>
      </w:r>
      <w:r w:rsidR="006B5FCC" w:rsidRPr="00BC5DF3">
        <w:rPr>
          <w:b w:val="0"/>
          <w:bCs w:val="0"/>
        </w:rPr>
        <w:t xml:space="preserve"> </w:t>
      </w:r>
      <w:sdt>
        <w:sdtPr>
          <w:rPr>
            <w:b w:val="0"/>
            <w:bCs w:val="0"/>
          </w:rPr>
          <w:alias w:val="Author"/>
          <w:tag w:val=""/>
          <w:id w:val="-1264145295"/>
          <w:placeholder>
            <w:docPart w:val="E5A3FA748DA840C6BDA9707E5F4EE94E"/>
          </w:placeholder>
          <w:dataBinding w:prefixMappings="xmlns:ns0='http://purl.org/dc/elements/1.1/' xmlns:ns1='http://schemas.openxmlformats.org/package/2006/metadata/core-properties' " w:xpath="/ns1:coreProperties[1]/ns0:creator[1]" w:storeItemID="{6C3C8BC8-F283-45AE-878A-BAB7291924A1}"/>
          <w:text/>
        </w:sdtPr>
        <w:sdtEndPr/>
        <w:sdtContent>
          <w:r w:rsidR="00B1261C">
            <w:rPr>
              <w:b w:val="0"/>
              <w:bCs w:val="0"/>
            </w:rPr>
            <w:t>[Enter Contact Name here]</w:t>
          </w:r>
        </w:sdtContent>
      </w:sdt>
      <w:r w:rsidR="006B5FCC" w:rsidRPr="00BC5DF3">
        <w:rPr>
          <w:b w:val="0"/>
          <w:bCs w:val="0"/>
        </w:rPr>
        <w:fldChar w:fldCharType="begin"/>
      </w:r>
      <w:r w:rsidR="006B5FCC" w:rsidRPr="00BC5DF3">
        <w:rPr>
          <w:b w:val="0"/>
          <w:bCs w:val="0"/>
        </w:rPr>
        <w:instrText xml:space="preserve"> REF  VondorContactName </w:instrText>
      </w:r>
      <w:r w:rsidR="00BC5DF3">
        <w:rPr>
          <w:b w:val="0"/>
          <w:bCs w:val="0"/>
        </w:rPr>
        <w:instrText xml:space="preserve"> \* MERGEFORMAT </w:instrText>
      </w:r>
      <w:r w:rsidR="00EE6C46">
        <w:rPr>
          <w:b w:val="0"/>
          <w:bCs w:val="0"/>
        </w:rPr>
        <w:fldChar w:fldCharType="separate"/>
      </w:r>
      <w:r w:rsidR="006B5FCC" w:rsidRPr="00BC5DF3">
        <w:rPr>
          <w:b w:val="0"/>
          <w:bCs w:val="0"/>
        </w:rPr>
        <w:fldChar w:fldCharType="end"/>
      </w:r>
      <w:r w:rsidR="0001029D" w:rsidRPr="00BC5DF3">
        <w:rPr>
          <w:b w:val="0"/>
          <w:bCs w:val="0"/>
        </w:rPr>
        <w:t>,</w:t>
      </w:r>
    </w:p>
    <w:p w14:paraId="6BC1D2D3" w14:textId="77777777" w:rsidR="00BC5DF3" w:rsidRPr="00BC5DF3" w:rsidRDefault="00BC5DF3" w:rsidP="00BC5DF3">
      <w:pPr>
        <w:pStyle w:val="AddressBold"/>
        <w:framePr w:w="0" w:hRule="auto" w:hSpace="0" w:wrap="auto" w:vAnchor="margin" w:hAnchor="text" w:xAlign="left" w:yAlign="inline"/>
        <w:rPr>
          <w:b w:val="0"/>
          <w:bCs w:val="0"/>
        </w:rPr>
      </w:pPr>
    </w:p>
    <w:p w14:paraId="16F6CF44" w14:textId="47F26416" w:rsidR="00FB3E21" w:rsidRDefault="00FB3E21" w:rsidP="00E5390E">
      <w:pPr>
        <w:rPr>
          <w:lang w:val="en-US"/>
        </w:rPr>
      </w:pPr>
      <w:r w:rsidRPr="00025892">
        <w:rPr>
          <w:lang w:val="en-US"/>
        </w:rPr>
        <w:t xml:space="preserve">Please find </w:t>
      </w:r>
      <w:r w:rsidR="00557699">
        <w:rPr>
          <w:lang w:val="en-US"/>
        </w:rPr>
        <w:t xml:space="preserve">herewith </w:t>
      </w:r>
      <w:r w:rsidR="006841A2">
        <w:rPr>
          <w:lang w:val="en-US"/>
        </w:rPr>
        <w:t>a</w:t>
      </w:r>
      <w:r w:rsidR="00557699">
        <w:rPr>
          <w:lang w:val="en-US"/>
        </w:rPr>
        <w:t xml:space="preserve"> </w:t>
      </w:r>
      <w:r w:rsidR="00473D07" w:rsidRPr="00025892">
        <w:rPr>
          <w:lang w:val="en-US"/>
        </w:rPr>
        <w:t>proposal for</w:t>
      </w:r>
      <w:r w:rsidRPr="00025892">
        <w:rPr>
          <w:lang w:val="en-US"/>
        </w:rPr>
        <w:t xml:space="preserve"> </w:t>
      </w:r>
      <w:r w:rsidR="00620403" w:rsidRPr="00025892">
        <w:rPr>
          <w:lang w:val="en-US"/>
        </w:rPr>
        <w:t xml:space="preserve">a </w:t>
      </w:r>
      <w:r w:rsidR="00BB413D">
        <w:t>Mastercard</w:t>
      </w:r>
      <w:r w:rsidRPr="00025892">
        <w:t xml:space="preserve"> </w:t>
      </w:r>
      <w:r w:rsidR="00727D67">
        <w:rPr>
          <w:lang w:val="en-US"/>
        </w:rPr>
        <w:t>CEC</w:t>
      </w:r>
      <w:r w:rsidRPr="00025892">
        <w:rPr>
          <w:lang w:val="en-US"/>
        </w:rPr>
        <w:t xml:space="preserve"> </w:t>
      </w:r>
      <w:r w:rsidR="00727D67">
        <w:t>Assessment</w:t>
      </w:r>
      <w:r w:rsidRPr="00025892">
        <w:rPr>
          <w:lang w:val="en-US"/>
        </w:rPr>
        <w:t xml:space="preserve">. The offer is valid for </w:t>
      </w:r>
      <w:r w:rsidR="00727D67">
        <w:rPr>
          <w:lang w:val="en-US"/>
        </w:rPr>
        <w:t>4</w:t>
      </w:r>
      <w:r w:rsidRPr="00025892">
        <w:rPr>
          <w:lang w:val="en-US"/>
        </w:rPr>
        <w:t xml:space="preserve"> weeks from the date it is issued. Please feel free to contact </w:t>
      </w:r>
      <w:r w:rsidR="00557699">
        <w:rPr>
          <w:lang w:val="en-US"/>
        </w:rPr>
        <w:t>us</w:t>
      </w:r>
      <w:r w:rsidRPr="00025892">
        <w:rPr>
          <w:lang w:val="en-US"/>
        </w:rPr>
        <w:t xml:space="preserve"> about any modifications or questions.</w:t>
      </w:r>
    </w:p>
    <w:p w14:paraId="6B3BE464" w14:textId="3B570C54" w:rsidR="004F2DC5" w:rsidRPr="00025892" w:rsidRDefault="004F2DC5" w:rsidP="004F2DC5">
      <w:pPr>
        <w:pStyle w:val="Heading1"/>
        <w:rPr>
          <w:lang w:val="en-CA"/>
        </w:rPr>
      </w:pPr>
      <w:r>
        <w:rPr>
          <w:lang w:val="en-GB"/>
        </w:rPr>
        <w:t>Guidance for this form</w:t>
      </w:r>
    </w:p>
    <w:tbl>
      <w:tblPr>
        <w:tblStyle w:val="TableGrid"/>
        <w:tblW w:w="0" w:type="auto"/>
        <w:tblLook w:val="04A0" w:firstRow="1" w:lastRow="0" w:firstColumn="1" w:lastColumn="0" w:noHBand="0" w:noVBand="1"/>
      </w:tblPr>
      <w:tblGrid>
        <w:gridCol w:w="671"/>
        <w:gridCol w:w="1451"/>
        <w:gridCol w:w="1417"/>
        <w:gridCol w:w="6090"/>
      </w:tblGrid>
      <w:tr w:rsidR="00BF10FF" w14:paraId="135B3C87" w14:textId="77777777" w:rsidTr="00BF10FF">
        <w:tc>
          <w:tcPr>
            <w:tcW w:w="671" w:type="dxa"/>
            <w:shd w:val="clear" w:color="auto" w:fill="D9D9D9" w:themeFill="background1" w:themeFillShade="D9"/>
          </w:tcPr>
          <w:p w14:paraId="11E7D7F8" w14:textId="6809BA76" w:rsidR="00BF10FF" w:rsidRDefault="00BF10FF" w:rsidP="004F2DC5">
            <w:pPr>
              <w:rPr>
                <w:lang w:val="en-US"/>
              </w:rPr>
            </w:pPr>
            <w:r>
              <w:rPr>
                <w:lang w:val="en-US"/>
              </w:rPr>
              <w:t>Step</w:t>
            </w:r>
          </w:p>
        </w:tc>
        <w:tc>
          <w:tcPr>
            <w:tcW w:w="1451" w:type="dxa"/>
            <w:shd w:val="clear" w:color="auto" w:fill="D9D9D9" w:themeFill="background1" w:themeFillShade="D9"/>
          </w:tcPr>
          <w:p w14:paraId="6B408905" w14:textId="0BE64300" w:rsidR="00BF10FF" w:rsidRDefault="00BF10FF" w:rsidP="004F2DC5">
            <w:pPr>
              <w:rPr>
                <w:lang w:val="en-US"/>
              </w:rPr>
            </w:pPr>
            <w:r>
              <w:rPr>
                <w:lang w:val="en-US"/>
              </w:rPr>
              <w:t>Objective</w:t>
            </w:r>
          </w:p>
        </w:tc>
        <w:tc>
          <w:tcPr>
            <w:tcW w:w="1417" w:type="dxa"/>
            <w:shd w:val="clear" w:color="auto" w:fill="D9D9D9" w:themeFill="background1" w:themeFillShade="D9"/>
          </w:tcPr>
          <w:p w14:paraId="25D57F8D" w14:textId="1961F046" w:rsidR="00BF10FF" w:rsidRDefault="00BF10FF" w:rsidP="004F2DC5">
            <w:pPr>
              <w:rPr>
                <w:lang w:val="en-US"/>
              </w:rPr>
            </w:pPr>
            <w:r>
              <w:rPr>
                <w:lang w:val="en-US"/>
              </w:rPr>
              <w:t>Who?</w:t>
            </w:r>
          </w:p>
        </w:tc>
        <w:tc>
          <w:tcPr>
            <w:tcW w:w="6090" w:type="dxa"/>
            <w:shd w:val="clear" w:color="auto" w:fill="D9D9D9" w:themeFill="background1" w:themeFillShade="D9"/>
          </w:tcPr>
          <w:p w14:paraId="0A8B0C15" w14:textId="23E87E77" w:rsidR="00BF10FF" w:rsidRDefault="00BF10FF" w:rsidP="004F2DC5">
            <w:pPr>
              <w:rPr>
                <w:lang w:val="en-US"/>
              </w:rPr>
            </w:pPr>
            <w:r>
              <w:rPr>
                <w:lang w:val="en-US"/>
              </w:rPr>
              <w:t>What?</w:t>
            </w:r>
          </w:p>
        </w:tc>
      </w:tr>
      <w:tr w:rsidR="00BF10FF" w14:paraId="693BD045" w14:textId="77777777" w:rsidTr="00BF10FF">
        <w:tc>
          <w:tcPr>
            <w:tcW w:w="671" w:type="dxa"/>
          </w:tcPr>
          <w:p w14:paraId="053E05CD" w14:textId="1BA4FC2B" w:rsidR="00BF10FF" w:rsidRDefault="00BF10FF" w:rsidP="004F2DC5">
            <w:pPr>
              <w:rPr>
                <w:lang w:val="en-US"/>
              </w:rPr>
            </w:pPr>
            <w:r>
              <w:rPr>
                <w:lang w:val="en-US"/>
              </w:rPr>
              <w:t>1</w:t>
            </w:r>
          </w:p>
        </w:tc>
        <w:tc>
          <w:tcPr>
            <w:tcW w:w="1451" w:type="dxa"/>
          </w:tcPr>
          <w:p w14:paraId="2E2DB1AE" w14:textId="3D7854D2" w:rsidR="00BF10FF" w:rsidRDefault="00BF10FF" w:rsidP="004F2DC5">
            <w:pPr>
              <w:rPr>
                <w:lang w:val="en-US"/>
              </w:rPr>
            </w:pPr>
            <w:r>
              <w:rPr>
                <w:lang w:val="en-US"/>
              </w:rPr>
              <w:t>Define scope of the Assessment</w:t>
            </w:r>
          </w:p>
        </w:tc>
        <w:tc>
          <w:tcPr>
            <w:tcW w:w="1417" w:type="dxa"/>
          </w:tcPr>
          <w:p w14:paraId="2A062140" w14:textId="49C19E73" w:rsidR="00BF10FF" w:rsidRDefault="00BF10FF" w:rsidP="004F2DC5">
            <w:pPr>
              <w:rPr>
                <w:lang w:val="en-US"/>
              </w:rPr>
            </w:pPr>
            <w:r>
              <w:rPr>
                <w:lang w:val="en-US"/>
              </w:rPr>
              <w:t>Vendor</w:t>
            </w:r>
          </w:p>
        </w:tc>
        <w:tc>
          <w:tcPr>
            <w:tcW w:w="6090" w:type="dxa"/>
          </w:tcPr>
          <w:p w14:paraId="70642AC6" w14:textId="77777777" w:rsidR="00BF10FF" w:rsidRDefault="00BF10FF" w:rsidP="004F2DC5">
            <w:pPr>
              <w:rPr>
                <w:lang w:val="en-US"/>
              </w:rPr>
            </w:pPr>
            <w:r>
              <w:rPr>
                <w:lang w:val="en-US"/>
              </w:rPr>
              <w:t xml:space="preserve">Enter contact information (Company Name, </w:t>
            </w:r>
            <w:proofErr w:type="gramStart"/>
            <w:r>
              <w:rPr>
                <w:lang w:val="en-US"/>
              </w:rPr>
              <w:t>Contact</w:t>
            </w:r>
            <w:proofErr w:type="gramEnd"/>
            <w:r>
              <w:rPr>
                <w:lang w:val="en-US"/>
              </w:rPr>
              <w:t xml:space="preserve"> for the SoW, Company Address) in the address field on top left of page 1, and define the scope of the Assessment by completing the blue fields on the </w:t>
            </w:r>
            <w:hyperlink w:anchor="_CEC_Certification_Assessment" w:history="1">
              <w:r w:rsidRPr="00EB30C9">
                <w:rPr>
                  <w:rStyle w:val="Hyperlink"/>
                </w:rPr>
                <w:t>CEC Certification Assessment Purchase Order</w:t>
              </w:r>
            </w:hyperlink>
            <w:r>
              <w:rPr>
                <w:lang w:val="en-US"/>
              </w:rPr>
              <w:t xml:space="preserve"> page.</w:t>
            </w:r>
          </w:p>
          <w:p w14:paraId="456F3A43" w14:textId="77777777" w:rsidR="00BF10FF" w:rsidRDefault="00BF10FF" w:rsidP="004F2DC5">
            <w:pPr>
              <w:rPr>
                <w:lang w:val="en-US"/>
              </w:rPr>
            </w:pPr>
            <w:r>
              <w:rPr>
                <w:lang w:val="en-US"/>
              </w:rPr>
              <w:t xml:space="preserve">Also define the Invoicing Information on the </w:t>
            </w:r>
            <w:hyperlink w:anchor="_Invoicing_Information" w:history="1">
              <w:r w:rsidRPr="009772C2">
                <w:rPr>
                  <w:rStyle w:val="Hyperlink"/>
                  <w:lang w:val="en-US"/>
                </w:rPr>
                <w:t>Invoicing Information</w:t>
              </w:r>
            </w:hyperlink>
            <w:r>
              <w:rPr>
                <w:lang w:val="en-US"/>
              </w:rPr>
              <w:t xml:space="preserve"> page.</w:t>
            </w:r>
          </w:p>
          <w:p w14:paraId="48366134" w14:textId="65730A41" w:rsidR="000C16F1" w:rsidRDefault="000C16F1" w:rsidP="000C16F1">
            <w:pPr>
              <w:rPr>
                <w:lang w:val="en-US"/>
              </w:rPr>
            </w:pPr>
            <w:r>
              <w:rPr>
                <w:lang w:val="en-US"/>
              </w:rPr>
              <w:t xml:space="preserve">E-mail this form with the above information entered to </w:t>
            </w:r>
            <w:hyperlink r:id="rId13" w:history="1">
              <w:r w:rsidRPr="00A854DD">
                <w:rPr>
                  <w:rStyle w:val="Hyperlink"/>
                  <w:lang w:val="en-US"/>
                </w:rPr>
                <w:t>contact@cecocert.com</w:t>
              </w:r>
            </w:hyperlink>
            <w:r>
              <w:rPr>
                <w:lang w:val="en-US"/>
              </w:rPr>
              <w:t>.</w:t>
            </w:r>
          </w:p>
        </w:tc>
      </w:tr>
      <w:tr w:rsidR="00BF10FF" w14:paraId="3685D064" w14:textId="77777777" w:rsidTr="00BF10FF">
        <w:tc>
          <w:tcPr>
            <w:tcW w:w="671" w:type="dxa"/>
          </w:tcPr>
          <w:p w14:paraId="0DB20E29" w14:textId="236AB4B2" w:rsidR="00BF10FF" w:rsidRDefault="00BF10FF" w:rsidP="004F2DC5">
            <w:pPr>
              <w:rPr>
                <w:lang w:val="en-US"/>
              </w:rPr>
            </w:pPr>
            <w:r>
              <w:rPr>
                <w:lang w:val="en-US"/>
              </w:rPr>
              <w:t>2</w:t>
            </w:r>
          </w:p>
        </w:tc>
        <w:tc>
          <w:tcPr>
            <w:tcW w:w="1451" w:type="dxa"/>
          </w:tcPr>
          <w:p w14:paraId="36B1D2BD" w14:textId="4EC7D7C4" w:rsidR="00BF10FF" w:rsidRDefault="00BF10FF" w:rsidP="004F2DC5">
            <w:pPr>
              <w:rPr>
                <w:lang w:val="en-US"/>
              </w:rPr>
            </w:pPr>
            <w:r>
              <w:rPr>
                <w:lang w:val="en-US"/>
              </w:rPr>
              <w:t>Create the SoW</w:t>
            </w:r>
          </w:p>
        </w:tc>
        <w:tc>
          <w:tcPr>
            <w:tcW w:w="1417" w:type="dxa"/>
          </w:tcPr>
          <w:p w14:paraId="5EEE772C" w14:textId="0DC536CA" w:rsidR="00BF10FF" w:rsidRDefault="00BF10FF" w:rsidP="004F2DC5">
            <w:pPr>
              <w:rPr>
                <w:lang w:val="en-US"/>
              </w:rPr>
            </w:pPr>
            <w:r>
              <w:rPr>
                <w:lang w:val="en-US"/>
              </w:rPr>
              <w:t>CEC Admin</w:t>
            </w:r>
          </w:p>
        </w:tc>
        <w:tc>
          <w:tcPr>
            <w:tcW w:w="6090" w:type="dxa"/>
          </w:tcPr>
          <w:p w14:paraId="7D5EBD01" w14:textId="469A736F" w:rsidR="00BF10FF" w:rsidRDefault="00BF10FF" w:rsidP="009772C2">
            <w:pPr>
              <w:rPr>
                <w:lang w:val="en-US"/>
              </w:rPr>
            </w:pPr>
            <w:r>
              <w:rPr>
                <w:lang w:val="en-US"/>
              </w:rPr>
              <w:t>CEC Admin creates the SoW based on the form completed by the Vendor in step 1, and submits it for signature, either via docusign.com or as a PDF.</w:t>
            </w:r>
          </w:p>
        </w:tc>
      </w:tr>
      <w:tr w:rsidR="00BF10FF" w14:paraId="1C37FC8B" w14:textId="77777777" w:rsidTr="00BF10FF">
        <w:tc>
          <w:tcPr>
            <w:tcW w:w="671" w:type="dxa"/>
          </w:tcPr>
          <w:p w14:paraId="64FB3A9D" w14:textId="4FA2D78C" w:rsidR="00BF10FF" w:rsidRDefault="00BF10FF" w:rsidP="004F2DC5">
            <w:pPr>
              <w:rPr>
                <w:lang w:val="en-US"/>
              </w:rPr>
            </w:pPr>
            <w:r>
              <w:rPr>
                <w:lang w:val="en-US"/>
              </w:rPr>
              <w:t>3</w:t>
            </w:r>
          </w:p>
        </w:tc>
        <w:tc>
          <w:tcPr>
            <w:tcW w:w="1451" w:type="dxa"/>
          </w:tcPr>
          <w:p w14:paraId="46985E13" w14:textId="08F95964" w:rsidR="00BF10FF" w:rsidRDefault="00BF10FF" w:rsidP="004F2DC5">
            <w:pPr>
              <w:rPr>
                <w:lang w:val="en-US"/>
              </w:rPr>
            </w:pPr>
            <w:r>
              <w:rPr>
                <w:lang w:val="en-US"/>
              </w:rPr>
              <w:t>Issue the PO</w:t>
            </w:r>
          </w:p>
        </w:tc>
        <w:tc>
          <w:tcPr>
            <w:tcW w:w="1417" w:type="dxa"/>
          </w:tcPr>
          <w:p w14:paraId="5E5DDF42" w14:textId="36B777D7" w:rsidR="00BF10FF" w:rsidRDefault="00BF10FF" w:rsidP="004F2DC5">
            <w:pPr>
              <w:rPr>
                <w:lang w:val="en-US"/>
              </w:rPr>
            </w:pPr>
            <w:r>
              <w:rPr>
                <w:lang w:val="en-US"/>
              </w:rPr>
              <w:t>Vendor</w:t>
            </w:r>
          </w:p>
        </w:tc>
        <w:tc>
          <w:tcPr>
            <w:tcW w:w="6090" w:type="dxa"/>
          </w:tcPr>
          <w:p w14:paraId="1FD589F2" w14:textId="77777777" w:rsidR="00BF10FF" w:rsidRDefault="00BF10FF" w:rsidP="004F2DC5">
            <w:pPr>
              <w:rPr>
                <w:lang w:val="en-US"/>
              </w:rPr>
            </w:pPr>
            <w:r>
              <w:rPr>
                <w:lang w:val="en-US"/>
              </w:rPr>
              <w:t xml:space="preserve">Sign the </w:t>
            </w:r>
            <w:hyperlink w:anchor="_CEC_Certification_Assessment" w:history="1">
              <w:r w:rsidRPr="00EB30C9">
                <w:rPr>
                  <w:rStyle w:val="Hyperlink"/>
                </w:rPr>
                <w:t>CEC Certification Assessment Purchase Order</w:t>
              </w:r>
            </w:hyperlink>
            <w:r>
              <w:rPr>
                <w:lang w:val="en-US"/>
              </w:rPr>
              <w:t xml:space="preserve"> page.</w:t>
            </w:r>
          </w:p>
          <w:p w14:paraId="524AD771" w14:textId="7734D093" w:rsidR="00BF10FF" w:rsidRDefault="00BF10FF" w:rsidP="004F2DC5">
            <w:pPr>
              <w:rPr>
                <w:lang w:val="en-US"/>
              </w:rPr>
            </w:pPr>
            <w:r>
              <w:rPr>
                <w:lang w:val="en-US"/>
              </w:rPr>
              <w:t xml:space="preserve">If not done before, provide the information required on the </w:t>
            </w:r>
            <w:hyperlink w:anchor="_Invoicing_Information" w:history="1">
              <w:r w:rsidRPr="009772C2">
                <w:rPr>
                  <w:rStyle w:val="Hyperlink"/>
                  <w:lang w:val="en-US"/>
                </w:rPr>
                <w:t>Invoicing Information</w:t>
              </w:r>
            </w:hyperlink>
            <w:r>
              <w:rPr>
                <w:lang w:val="en-US"/>
              </w:rPr>
              <w:t xml:space="preserve"> page.</w:t>
            </w:r>
          </w:p>
        </w:tc>
      </w:tr>
    </w:tbl>
    <w:p w14:paraId="61B4D2BB" w14:textId="4AB3B6B2" w:rsidR="007433BE" w:rsidRDefault="007433BE" w:rsidP="004F2DC5">
      <w:pPr>
        <w:rPr>
          <w:lang w:val="en-US"/>
        </w:rPr>
      </w:pPr>
      <w:r>
        <w:rPr>
          <w:lang w:val="en-US"/>
        </w:rPr>
        <w:t>See</w:t>
      </w:r>
      <w:r w:rsidR="00EF4AC8">
        <w:rPr>
          <w:lang w:val="en-US"/>
        </w:rPr>
        <w:t xml:space="preserve"> </w:t>
      </w:r>
      <w:hyperlink r:id="rId14" w:history="1">
        <w:r w:rsidR="00EF4AC8" w:rsidRPr="00EF4AC8">
          <w:rPr>
            <w:rStyle w:val="Hyperlink"/>
            <w:lang w:val="en-US"/>
          </w:rPr>
          <w:t>here</w:t>
        </w:r>
      </w:hyperlink>
      <w:r w:rsidR="00EF4AC8">
        <w:rPr>
          <w:lang w:val="en-US"/>
        </w:rPr>
        <w:t xml:space="preserve"> and</w:t>
      </w:r>
      <w:r>
        <w:rPr>
          <w:lang w:val="en-US"/>
        </w:rPr>
        <w:t xml:space="preserve"> </w:t>
      </w:r>
      <w:hyperlink r:id="rId15" w:history="1">
        <w:r w:rsidRPr="007433BE">
          <w:rPr>
            <w:rStyle w:val="Hyperlink"/>
            <w:lang w:val="en-US"/>
          </w:rPr>
          <w:t>here</w:t>
        </w:r>
      </w:hyperlink>
      <w:r>
        <w:rPr>
          <w:lang w:val="en-US"/>
        </w:rPr>
        <w:t xml:space="preserve"> for more detailed guidance.</w:t>
      </w:r>
    </w:p>
    <w:p w14:paraId="157A1E73" w14:textId="77777777" w:rsidR="00FB3E21" w:rsidRPr="00025892" w:rsidRDefault="00FB3E21" w:rsidP="003710C1">
      <w:pPr>
        <w:pStyle w:val="Heading1"/>
        <w:rPr>
          <w:lang w:val="en-CA"/>
        </w:rPr>
      </w:pPr>
      <w:r w:rsidRPr="00025892">
        <w:rPr>
          <w:lang w:val="en-GB"/>
        </w:rPr>
        <w:lastRenderedPageBreak/>
        <w:t>Objective</w:t>
      </w:r>
    </w:p>
    <w:p w14:paraId="08EEE4D8" w14:textId="3DE07787" w:rsidR="00FE1A70" w:rsidRDefault="00FE1A70" w:rsidP="00FE1A70">
      <w:pPr>
        <w:rPr>
          <w:lang w:val="en-US"/>
        </w:rPr>
      </w:pPr>
      <w:r w:rsidRPr="00025892">
        <w:rPr>
          <w:lang w:val="en-US"/>
        </w:rPr>
        <w:t xml:space="preserve">The </w:t>
      </w:r>
      <w:r w:rsidR="006D3BCF">
        <w:rPr>
          <w:lang w:val="en-US"/>
        </w:rPr>
        <w:t>CEC Assessment</w:t>
      </w:r>
      <w:r w:rsidRPr="00025892">
        <w:rPr>
          <w:lang w:val="en-US"/>
        </w:rPr>
        <w:t xml:space="preserve"> is intended to </w:t>
      </w:r>
      <w:r w:rsidR="000832E0">
        <w:rPr>
          <w:lang w:val="en-US"/>
        </w:rPr>
        <w:t>assess</w:t>
      </w:r>
      <w:r w:rsidRPr="00025892">
        <w:rPr>
          <w:lang w:val="en-US"/>
        </w:rPr>
        <w:t xml:space="preserve"> </w:t>
      </w:r>
      <w:r w:rsidR="004C5C83">
        <w:rPr>
          <w:lang w:val="en-US"/>
        </w:rPr>
        <w:t>against</w:t>
      </w:r>
      <w:r w:rsidR="004C5C83" w:rsidRPr="00025892">
        <w:rPr>
          <w:lang w:val="en-US"/>
        </w:rPr>
        <w:t xml:space="preserve"> </w:t>
      </w:r>
      <w:r w:rsidR="004C5C83">
        <w:rPr>
          <w:lang w:val="en-US"/>
        </w:rPr>
        <w:t>Mastercard</w:t>
      </w:r>
      <w:r w:rsidR="004C5C83" w:rsidRPr="00025892">
        <w:rPr>
          <w:lang w:val="en-US"/>
        </w:rPr>
        <w:t xml:space="preserve">’s </w:t>
      </w:r>
      <w:r w:rsidR="004C5C83">
        <w:rPr>
          <w:lang w:val="en-US"/>
        </w:rPr>
        <w:t>CEC</w:t>
      </w:r>
      <w:r w:rsidR="004C5C83" w:rsidRPr="00025892">
        <w:rPr>
          <w:lang w:val="en-US"/>
        </w:rPr>
        <w:t xml:space="preserve"> Requirements</w:t>
      </w:r>
      <w:r w:rsidR="004C5C83">
        <w:rPr>
          <w:lang w:val="en-US"/>
        </w:rPr>
        <w:t xml:space="preserve"> one or more of </w:t>
      </w:r>
      <w:sdt>
        <w:sdtPr>
          <w:rPr>
            <w:lang w:val="en-US"/>
          </w:rPr>
          <w:alias w:val="Company"/>
          <w:tag w:val=""/>
          <w:id w:val="1194661588"/>
          <w:placeholder>
            <w:docPart w:val="F9CF2F2160294FF4A50753A7B505EDB4"/>
          </w:placeholder>
          <w:dataBinding w:prefixMappings="xmlns:ns0='http://schemas.openxmlformats.org/officeDocument/2006/extended-properties' " w:xpath="/ns0:Properties[1]/ns0:Company[1]" w:storeItemID="{6668398D-A668-4E3E-A5EB-62B293D839F1}"/>
          <w:text/>
        </w:sdtPr>
        <w:sdtEndPr/>
        <w:sdtContent>
          <w:r w:rsidR="00B1261C">
            <w:rPr>
              <w:lang w:val="en-US"/>
            </w:rPr>
            <w:t>[Enter Company Name here]</w:t>
          </w:r>
        </w:sdtContent>
      </w:sdt>
      <w:r w:rsidR="004C5C83" w:rsidRPr="00025892">
        <w:t>’s</w:t>
      </w:r>
      <w:r w:rsidR="004C5C83" w:rsidRPr="00025892">
        <w:rPr>
          <w:lang w:val="en-US"/>
        </w:rPr>
        <w:t xml:space="preserve"> </w:t>
      </w:r>
      <w:r w:rsidR="004C5C83">
        <w:rPr>
          <w:lang w:val="en-US"/>
        </w:rPr>
        <w:t>Environmental Claims. An Environmental Claim is a formali</w:t>
      </w:r>
      <w:r w:rsidR="00890DDB">
        <w:rPr>
          <w:lang w:val="en-US"/>
        </w:rPr>
        <w:t>s</w:t>
      </w:r>
      <w:r w:rsidR="004C5C83">
        <w:rPr>
          <w:lang w:val="en-US"/>
        </w:rPr>
        <w:t xml:space="preserve">ed statement of </w:t>
      </w:r>
      <w:r w:rsidRPr="00025892">
        <w:rPr>
          <w:lang w:val="en-US"/>
        </w:rPr>
        <w:t xml:space="preserve">the </w:t>
      </w:r>
      <w:r w:rsidR="00D1694D">
        <w:rPr>
          <w:lang w:val="en-US"/>
        </w:rPr>
        <w:t>environmental impact of</w:t>
      </w:r>
      <w:r w:rsidR="004728AF">
        <w:rPr>
          <w:lang w:val="en-US"/>
        </w:rPr>
        <w:t xml:space="preserve"> </w:t>
      </w:r>
      <w:r w:rsidR="006841A2">
        <w:rPr>
          <w:lang w:val="en-US"/>
        </w:rPr>
        <w:t xml:space="preserve">one of </w:t>
      </w:r>
      <w:sdt>
        <w:sdtPr>
          <w:rPr>
            <w:lang w:val="en-US"/>
          </w:rPr>
          <w:alias w:val="Company"/>
          <w:tag w:val=""/>
          <w:id w:val="-1823728953"/>
          <w:placeholder>
            <w:docPart w:val="CE1D159BD48C4D6EAACC3D39C2553ECD"/>
          </w:placeholder>
          <w:dataBinding w:prefixMappings="xmlns:ns0='http://schemas.openxmlformats.org/officeDocument/2006/extended-properties' " w:xpath="/ns0:Properties[1]/ns0:Company[1]" w:storeItemID="{6668398D-A668-4E3E-A5EB-62B293D839F1}"/>
          <w:text/>
        </w:sdtPr>
        <w:sdtEndPr/>
        <w:sdtContent>
          <w:r w:rsidR="00B1261C">
            <w:rPr>
              <w:lang w:val="en-US"/>
            </w:rPr>
            <w:t>[Enter Company Name here]</w:t>
          </w:r>
        </w:sdtContent>
      </w:sdt>
      <w:r w:rsidRPr="00025892">
        <w:t>’s</w:t>
      </w:r>
      <w:r w:rsidRPr="00025892">
        <w:rPr>
          <w:lang w:val="en-US"/>
        </w:rPr>
        <w:t xml:space="preserve"> </w:t>
      </w:r>
      <w:r w:rsidR="00D1694D">
        <w:t>banking card</w:t>
      </w:r>
      <w:r w:rsidR="006841A2">
        <w:t>s</w:t>
      </w:r>
      <w:r w:rsidR="00D1694D">
        <w:t>, and/or banking card related component</w:t>
      </w:r>
      <w:r w:rsidR="006841A2">
        <w:t>s</w:t>
      </w:r>
      <w:r w:rsidR="00D1694D">
        <w:t>, or banking card related service</w:t>
      </w:r>
      <w:r w:rsidR="006841A2">
        <w:t>s</w:t>
      </w:r>
      <w:r w:rsidR="00D1694D">
        <w:t xml:space="preserve"> (subsequently </w:t>
      </w:r>
      <w:r w:rsidR="00B1261C">
        <w:t xml:space="preserve">collectively </w:t>
      </w:r>
      <w:r w:rsidR="00D1694D">
        <w:t>referred to as “Banking Card Product”)</w:t>
      </w:r>
      <w:r w:rsidR="007603C3">
        <w:t>, as manufactured in one or multiple specified manufacturing plants</w:t>
      </w:r>
      <w:r w:rsidR="004C5C83">
        <w:t xml:space="preserve">. </w:t>
      </w:r>
    </w:p>
    <w:p w14:paraId="2680032B" w14:textId="77777777" w:rsidR="00FB3E21" w:rsidRPr="00025892" w:rsidRDefault="00FB3E21" w:rsidP="003710C1">
      <w:pPr>
        <w:pStyle w:val="Heading1"/>
      </w:pPr>
      <w:r w:rsidRPr="00025892">
        <w:t>Scope</w:t>
      </w:r>
    </w:p>
    <w:p w14:paraId="1806580C" w14:textId="24E970D3" w:rsidR="00FE1A70" w:rsidRDefault="00EE6C46" w:rsidP="00BD1804">
      <w:pPr>
        <w:pStyle w:val="BulletL1"/>
      </w:pPr>
      <w:sdt>
        <w:sdtPr>
          <w:alias w:val="Company"/>
          <w:tag w:val=""/>
          <w:id w:val="61989294"/>
          <w:placeholder>
            <w:docPart w:val="A45892487FC54CDA8464DD347316D41A"/>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4A7C3E" w:rsidRPr="00025892">
        <w:t xml:space="preserve"> </w:t>
      </w:r>
      <w:r w:rsidR="00981D19">
        <w:t xml:space="preserve">produces </w:t>
      </w:r>
      <w:r w:rsidR="004728AF">
        <w:t xml:space="preserve">at least </w:t>
      </w:r>
      <w:r w:rsidR="00981D19">
        <w:t xml:space="preserve">one </w:t>
      </w:r>
      <w:r w:rsidR="00EC5B85">
        <w:t>Banking Card Product</w:t>
      </w:r>
      <w:r w:rsidR="004728AF">
        <w:t>,</w:t>
      </w:r>
      <w:r w:rsidR="00981D19">
        <w:t xml:space="preserve"> which </w:t>
      </w:r>
      <w:sdt>
        <w:sdtPr>
          <w:alias w:val="Company"/>
          <w:tag w:val=""/>
          <w:id w:val="-1896414984"/>
          <w:placeholder>
            <w:docPart w:val="D405A807C8AE4DB49FF9D47B5939F123"/>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981D19">
        <w:t xml:space="preserve"> believes has a reduced environmental impact </w:t>
      </w:r>
      <w:r w:rsidR="003A35D1">
        <w:t xml:space="preserve">compared to </w:t>
      </w:r>
      <w:r w:rsidR="00647207">
        <w:t>its</w:t>
      </w:r>
      <w:r w:rsidR="003A35D1">
        <w:t xml:space="preserve"> common alternatives</w:t>
      </w:r>
      <w:r w:rsidR="007603C3">
        <w:t xml:space="preserve"> in the market</w:t>
      </w:r>
      <w:r w:rsidR="003A35D1">
        <w:t>.</w:t>
      </w:r>
      <w:r w:rsidR="00930BC7">
        <w:t xml:space="preserve"> </w:t>
      </w:r>
    </w:p>
    <w:p w14:paraId="73A28669" w14:textId="6EF19F6F" w:rsidR="003A35D1" w:rsidRDefault="003A35D1" w:rsidP="00BD1804">
      <w:pPr>
        <w:pStyle w:val="BulletL1"/>
      </w:pPr>
      <w:r>
        <w:t xml:space="preserve">TruCert </w:t>
      </w:r>
      <w:r w:rsidR="006841A2">
        <w:t>Assessment Services Inc. (“TruCert”)</w:t>
      </w:r>
      <w:r w:rsidR="006841A2" w:rsidRPr="00025892">
        <w:t xml:space="preserve"> </w:t>
      </w:r>
      <w:proofErr w:type="gramStart"/>
      <w:r>
        <w:t>operates,</w:t>
      </w:r>
      <w:proofErr w:type="gramEnd"/>
      <w:r>
        <w:t xml:space="preserve"> on behalf of Mastercard, the CEC Certification scheme, which </w:t>
      </w:r>
      <w:r w:rsidR="0031428D">
        <w:t xml:space="preserve">aims to evaluate the environmental impact of </w:t>
      </w:r>
      <w:r w:rsidR="00EC5B85">
        <w:t>Banking Card Product</w:t>
      </w:r>
      <w:r w:rsidR="00D1694D">
        <w:t>s through CEC Assessments</w:t>
      </w:r>
      <w:r w:rsidR="0031428D">
        <w:t xml:space="preserve">, and </w:t>
      </w:r>
      <w:r w:rsidR="00EC5B85">
        <w:t xml:space="preserve">inform </w:t>
      </w:r>
      <w:r w:rsidR="004931FE">
        <w:t>Mastercard</w:t>
      </w:r>
      <w:r w:rsidR="00627427">
        <w:t>’s issuers</w:t>
      </w:r>
      <w:r w:rsidR="00EC5B85">
        <w:t xml:space="preserve"> about products it finds to have a reduced environmental impact.</w:t>
      </w:r>
    </w:p>
    <w:p w14:paraId="0362E102" w14:textId="79F36805" w:rsidR="00930BC7" w:rsidRPr="00025892" w:rsidRDefault="00EE6C46" w:rsidP="00BD1804">
      <w:pPr>
        <w:pStyle w:val="BulletL1"/>
      </w:pPr>
      <w:sdt>
        <w:sdtPr>
          <w:alias w:val="Company"/>
          <w:tag w:val=""/>
          <w:id w:val="1674838672"/>
          <w:placeholder>
            <w:docPart w:val="2D5765897D7F4D2C81B66A5F2E366D18"/>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E87023" w:rsidRPr="00025892">
        <w:t xml:space="preserve"> </w:t>
      </w:r>
      <w:r w:rsidR="00930BC7">
        <w:t xml:space="preserve">wishes to </w:t>
      </w:r>
      <w:r w:rsidR="007603C3">
        <w:t>express</w:t>
      </w:r>
      <w:r w:rsidR="00930BC7">
        <w:t xml:space="preserve"> </w:t>
      </w:r>
      <w:r w:rsidR="007603C3">
        <w:t>such</w:t>
      </w:r>
      <w:r w:rsidR="00930BC7">
        <w:t xml:space="preserve"> </w:t>
      </w:r>
      <w:proofErr w:type="gramStart"/>
      <w:r w:rsidR="00930BC7">
        <w:t>product‘</w:t>
      </w:r>
      <w:proofErr w:type="gramEnd"/>
      <w:r w:rsidR="00930BC7">
        <w:t>s improved Environmental Performance as an Environmental Claim</w:t>
      </w:r>
      <w:r w:rsidR="00DB335B">
        <w:t xml:space="preserve">, submit such Environmental Claim to a CEC Assessment, </w:t>
      </w:r>
      <w:r w:rsidR="00930BC7">
        <w:t xml:space="preserve">and receive </w:t>
      </w:r>
      <w:r w:rsidR="007603C3">
        <w:t xml:space="preserve">a </w:t>
      </w:r>
      <w:r w:rsidR="00930BC7">
        <w:t>CEC Certificat</w:t>
      </w:r>
      <w:r w:rsidR="007603C3">
        <w:t>e</w:t>
      </w:r>
      <w:r w:rsidR="00930BC7">
        <w:t xml:space="preserve"> for the Environmental Claim</w:t>
      </w:r>
      <w:r w:rsidR="00E87023">
        <w:t>.</w:t>
      </w:r>
    </w:p>
    <w:p w14:paraId="0F7C304E" w14:textId="390857D4" w:rsidR="00FE1A70" w:rsidRPr="004A70F5" w:rsidRDefault="00D1694D" w:rsidP="00BD1804">
      <w:pPr>
        <w:pStyle w:val="BulletL1"/>
      </w:pPr>
      <w:r>
        <w:t xml:space="preserve">TruCert offers </w:t>
      </w:r>
      <w:r w:rsidR="004728AF">
        <w:t xml:space="preserve">such </w:t>
      </w:r>
      <w:r>
        <w:t>CEC Assessmen</w:t>
      </w:r>
      <w:r w:rsidR="004A70F5">
        <w:t>t.</w:t>
      </w:r>
    </w:p>
    <w:p w14:paraId="2A55C6C7" w14:textId="77777777" w:rsidR="00FE1A70" w:rsidRPr="00025892" w:rsidRDefault="00FE1A70" w:rsidP="00FE1A70">
      <w:pPr>
        <w:pStyle w:val="Heading1"/>
        <w:rPr>
          <w:lang w:val="en-GB"/>
        </w:rPr>
      </w:pPr>
      <w:r w:rsidRPr="00025892">
        <w:rPr>
          <w:lang w:val="en-GB"/>
        </w:rPr>
        <w:t>Services offered</w:t>
      </w:r>
    </w:p>
    <w:p w14:paraId="37B77ABD" w14:textId="786F312D" w:rsidR="00FE1A70" w:rsidRPr="00025892" w:rsidRDefault="008B54BF" w:rsidP="00FE1A70">
      <w:pPr>
        <w:pStyle w:val="Heading2"/>
      </w:pPr>
      <w:r>
        <w:t>CEC Assessment</w:t>
      </w:r>
    </w:p>
    <w:p w14:paraId="274B8F57" w14:textId="7F3D944C" w:rsidR="004A70F5" w:rsidRPr="005507C3" w:rsidRDefault="005507C3" w:rsidP="00A80EF4">
      <w:r w:rsidRPr="005507C3">
        <w:t>CEC Assessments are conducted as remote assessments</w:t>
      </w:r>
      <w:r w:rsidR="000A2F04">
        <w:t>, typically using Zoom</w:t>
      </w:r>
      <w:r w:rsidRPr="005507C3">
        <w:t>.</w:t>
      </w:r>
    </w:p>
    <w:p w14:paraId="4DE65B61" w14:textId="0143A09D" w:rsidR="00FE1A70" w:rsidRDefault="006841A2" w:rsidP="00FE1A70">
      <w:pPr>
        <w:rPr>
          <w:lang w:val="en-US"/>
        </w:rPr>
      </w:pPr>
      <w:r>
        <w:t xml:space="preserve">TruCert </w:t>
      </w:r>
      <w:r w:rsidR="00FE1A70" w:rsidRPr="00025892">
        <w:t>propose</w:t>
      </w:r>
      <w:r>
        <w:t>s</w:t>
      </w:r>
      <w:r w:rsidR="00FE1A70" w:rsidRPr="00025892">
        <w:t xml:space="preserve"> to conduct a </w:t>
      </w:r>
      <w:r w:rsidR="008B54BF">
        <w:t>CEC Assessment</w:t>
      </w:r>
      <w:r w:rsidR="00FE1A70" w:rsidRPr="00025892">
        <w:t xml:space="preserve"> of </w:t>
      </w:r>
      <w:sdt>
        <w:sdtPr>
          <w:alias w:val="Company"/>
          <w:tag w:val=""/>
          <w:id w:val="1976171495"/>
          <w:placeholder>
            <w:docPart w:val="AD1455F1C5284D2983309EB651278C22"/>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6A5C7C" w:rsidRPr="00025892">
        <w:t xml:space="preserve">’s </w:t>
      </w:r>
      <w:r w:rsidR="00C11F23">
        <w:t>Environmental Claims</w:t>
      </w:r>
      <w:r w:rsidR="004C1818">
        <w:t xml:space="preserve"> about </w:t>
      </w:r>
      <w:r w:rsidR="005507C3">
        <w:t xml:space="preserve">products as </w:t>
      </w:r>
      <w:r w:rsidR="005507C3">
        <w:rPr>
          <w:lang w:val="en-US"/>
        </w:rPr>
        <w:t xml:space="preserve">listed in the </w:t>
      </w:r>
      <w:hyperlink w:anchor="_CEC_Certification_Assessment" w:history="1">
        <w:r w:rsidR="007603C3" w:rsidRPr="00EB30C9">
          <w:rPr>
            <w:rStyle w:val="Hyperlink"/>
          </w:rPr>
          <w:t>CEC Certification Assessment Purchase Order</w:t>
        </w:r>
      </w:hyperlink>
      <w:r w:rsidR="005507C3" w:rsidRPr="00025892">
        <w:rPr>
          <w:lang w:val="en-US"/>
        </w:rPr>
        <w:t xml:space="preserve"> (page </w:t>
      </w:r>
      <w:r w:rsidR="005507C3" w:rsidRPr="00EE3C7E">
        <w:rPr>
          <w:i/>
          <w:iCs/>
          <w:lang w:val="en-US"/>
        </w:rPr>
        <w:fldChar w:fldCharType="begin"/>
      </w:r>
      <w:r w:rsidR="005507C3" w:rsidRPr="00EE3C7E">
        <w:rPr>
          <w:i/>
          <w:iCs/>
          <w:lang w:val="en-US"/>
        </w:rPr>
        <w:instrText xml:space="preserve"> PAGEREF _Ref301430169 \h </w:instrText>
      </w:r>
      <w:r w:rsidR="005507C3" w:rsidRPr="00EE3C7E">
        <w:rPr>
          <w:i/>
          <w:iCs/>
          <w:lang w:val="en-US"/>
        </w:rPr>
      </w:r>
      <w:r w:rsidR="005507C3" w:rsidRPr="00EE3C7E">
        <w:rPr>
          <w:i/>
          <w:iCs/>
          <w:lang w:val="en-US"/>
        </w:rPr>
        <w:fldChar w:fldCharType="separate"/>
      </w:r>
      <w:r w:rsidR="00206036">
        <w:rPr>
          <w:i/>
          <w:iCs/>
          <w:noProof/>
          <w:lang w:val="en-US"/>
        </w:rPr>
        <w:t>5</w:t>
      </w:r>
      <w:r w:rsidR="005507C3" w:rsidRPr="00EE3C7E">
        <w:rPr>
          <w:i/>
          <w:iCs/>
          <w:lang w:val="en-US"/>
        </w:rPr>
        <w:fldChar w:fldCharType="end"/>
      </w:r>
      <w:r w:rsidR="005507C3" w:rsidRPr="00025892">
        <w:rPr>
          <w:lang w:val="en-US"/>
        </w:rPr>
        <w:t>)</w:t>
      </w:r>
      <w:r w:rsidR="005507C3">
        <w:rPr>
          <w:lang w:val="en-US"/>
        </w:rPr>
        <w:t xml:space="preserve">, produced in </w:t>
      </w:r>
      <w:sdt>
        <w:sdtPr>
          <w:rPr>
            <w:lang w:val="en-US"/>
          </w:rPr>
          <w:alias w:val="Company"/>
          <w:tag w:val=""/>
          <w:id w:val="-895271889"/>
          <w:placeholder>
            <w:docPart w:val="30C7851E511D4228976D657C708FD6D9"/>
          </w:placeholder>
          <w:dataBinding w:prefixMappings="xmlns:ns0='http://schemas.openxmlformats.org/officeDocument/2006/extended-properties' " w:xpath="/ns0:Properties[1]/ns0:Company[1]" w:storeItemID="{6668398D-A668-4E3E-A5EB-62B293D839F1}"/>
          <w:text/>
        </w:sdtPr>
        <w:sdtEndPr/>
        <w:sdtContent>
          <w:r w:rsidR="00B1261C">
            <w:rPr>
              <w:lang w:val="en-US"/>
            </w:rPr>
            <w:t>[Enter Company Name here]</w:t>
          </w:r>
        </w:sdtContent>
      </w:sdt>
      <w:r w:rsidR="005507C3" w:rsidRPr="00025892">
        <w:t>’s</w:t>
      </w:r>
      <w:r w:rsidR="005507C3" w:rsidRPr="00025892">
        <w:rPr>
          <w:lang w:val="en-US"/>
        </w:rPr>
        <w:t xml:space="preserve"> </w:t>
      </w:r>
      <w:r w:rsidR="005507C3">
        <w:rPr>
          <w:lang w:val="en-US"/>
        </w:rPr>
        <w:t>production sites</w:t>
      </w:r>
      <w:r w:rsidR="00B62B5D">
        <w:rPr>
          <w:lang w:val="en-US"/>
        </w:rPr>
        <w:t xml:space="preserve"> also</w:t>
      </w:r>
      <w:r w:rsidR="005507C3">
        <w:rPr>
          <w:lang w:val="en-US"/>
        </w:rPr>
        <w:t xml:space="preserve"> listed in the </w:t>
      </w:r>
      <w:hyperlink w:anchor="_CEC_Certification_Assessment" w:history="1">
        <w:r w:rsidR="007603C3" w:rsidRPr="00EB30C9">
          <w:rPr>
            <w:rStyle w:val="Hyperlink"/>
          </w:rPr>
          <w:t>CEC Certification Assessment Purchase Order</w:t>
        </w:r>
      </w:hyperlink>
      <w:r w:rsidR="005507C3">
        <w:rPr>
          <w:i/>
          <w:iCs/>
          <w:lang w:val="en-US"/>
        </w:rPr>
        <w:t xml:space="preserve"> </w:t>
      </w:r>
      <w:r w:rsidR="005507C3" w:rsidRPr="00025892">
        <w:rPr>
          <w:lang w:val="en-US"/>
        </w:rPr>
        <w:t xml:space="preserve">(page </w:t>
      </w:r>
      <w:r w:rsidR="005507C3" w:rsidRPr="00EE3C7E">
        <w:rPr>
          <w:i/>
          <w:iCs/>
          <w:lang w:val="en-US"/>
        </w:rPr>
        <w:fldChar w:fldCharType="begin"/>
      </w:r>
      <w:r w:rsidR="005507C3" w:rsidRPr="00EE3C7E">
        <w:rPr>
          <w:i/>
          <w:iCs/>
          <w:lang w:val="en-US"/>
        </w:rPr>
        <w:instrText xml:space="preserve"> PAGEREF _Ref301430169 \h </w:instrText>
      </w:r>
      <w:r w:rsidR="005507C3" w:rsidRPr="00EE3C7E">
        <w:rPr>
          <w:i/>
          <w:iCs/>
          <w:lang w:val="en-US"/>
        </w:rPr>
      </w:r>
      <w:r w:rsidR="005507C3" w:rsidRPr="00EE3C7E">
        <w:rPr>
          <w:i/>
          <w:iCs/>
          <w:lang w:val="en-US"/>
        </w:rPr>
        <w:fldChar w:fldCharType="separate"/>
      </w:r>
      <w:r w:rsidR="00206036">
        <w:rPr>
          <w:i/>
          <w:iCs/>
          <w:noProof/>
          <w:lang w:val="en-US"/>
        </w:rPr>
        <w:t>5</w:t>
      </w:r>
      <w:r w:rsidR="005507C3" w:rsidRPr="00EE3C7E">
        <w:rPr>
          <w:i/>
          <w:iCs/>
          <w:lang w:val="en-US"/>
        </w:rPr>
        <w:fldChar w:fldCharType="end"/>
      </w:r>
      <w:r w:rsidR="005507C3" w:rsidRPr="00025892">
        <w:rPr>
          <w:lang w:val="en-US"/>
        </w:rPr>
        <w:t>)</w:t>
      </w:r>
      <w:r w:rsidR="005507C3">
        <w:rPr>
          <w:lang w:val="en-US"/>
        </w:rPr>
        <w:t>.</w:t>
      </w:r>
    </w:p>
    <w:p w14:paraId="5F1865CC" w14:textId="2791E678" w:rsidR="005507C3" w:rsidRPr="00025892" w:rsidRDefault="005507C3" w:rsidP="00FE1A70">
      <w:r>
        <w:t>Such CEC Assessment consists of</w:t>
      </w:r>
      <w:r w:rsidR="00EB57F3">
        <w:t xml:space="preserve"> the following steps</w:t>
      </w:r>
      <w:r>
        <w:t>:</w:t>
      </w:r>
    </w:p>
    <w:p w14:paraId="5865FA28" w14:textId="169F8F35" w:rsidR="00DA42EF" w:rsidRPr="00BD1804" w:rsidRDefault="00EE6C46" w:rsidP="00BD1804">
      <w:pPr>
        <w:pStyle w:val="BulletL1"/>
      </w:pPr>
      <w:sdt>
        <w:sdtPr>
          <w:alias w:val="Company"/>
          <w:tag w:val=""/>
          <w:id w:val="-1233850796"/>
          <w:placeholder>
            <w:docPart w:val="637A943180DC4C6FB006A0BD998550C0"/>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DA42EF" w:rsidRPr="00BD1804">
        <w:t xml:space="preserve"> prepar</w:t>
      </w:r>
      <w:r w:rsidR="00EB57F3" w:rsidRPr="00BD1804">
        <w:t>es</w:t>
      </w:r>
      <w:r w:rsidR="00DA42EF" w:rsidRPr="00BD1804">
        <w:t xml:space="preserve"> a form called CEC Assessment Plan (“CECAP”)</w:t>
      </w:r>
      <w:r w:rsidR="00EB57F3" w:rsidRPr="00BD1804">
        <w:t xml:space="preserve"> for each Environmental Claim</w:t>
      </w:r>
      <w:r w:rsidR="0009107A" w:rsidRPr="00BD1804">
        <w:t>,</w:t>
      </w:r>
      <w:r w:rsidR="00DA42EF" w:rsidRPr="00BD1804">
        <w:t xml:space="preserve"> </w:t>
      </w:r>
      <w:r w:rsidR="0009107A" w:rsidRPr="00BD1804">
        <w:t>providing</w:t>
      </w:r>
      <w:r w:rsidR="00DA42EF" w:rsidRPr="00BD1804">
        <w:t xml:space="preserve"> details about the product</w:t>
      </w:r>
      <w:r w:rsidR="00EB57F3" w:rsidRPr="00BD1804">
        <w:t xml:space="preserve"> the claim is about</w:t>
      </w:r>
      <w:r w:rsidR="000213C5" w:rsidRPr="00BD1804">
        <w:t>, and the manufacturing site(s) for the product</w:t>
      </w:r>
      <w:r w:rsidR="00DA42EF" w:rsidRPr="00BD1804">
        <w:t>, and submit</w:t>
      </w:r>
      <w:r w:rsidR="00EB57F3" w:rsidRPr="00BD1804">
        <w:t>s</w:t>
      </w:r>
      <w:r w:rsidR="00DA42EF" w:rsidRPr="00BD1804">
        <w:t xml:space="preserve"> the form to TruCert prior to the assessment.</w:t>
      </w:r>
    </w:p>
    <w:p w14:paraId="0A4770AC" w14:textId="5BA5241E" w:rsidR="00DA42EF" w:rsidRPr="00BD1804" w:rsidRDefault="00DA42EF" w:rsidP="00BD1804">
      <w:pPr>
        <w:pStyle w:val="BulletL1"/>
      </w:pPr>
      <w:r w:rsidRPr="00BD1804">
        <w:t>TruCert conduct</w:t>
      </w:r>
      <w:r w:rsidR="00EB57F3" w:rsidRPr="00BD1804">
        <w:t>s</w:t>
      </w:r>
      <w:r w:rsidRPr="00BD1804">
        <w:t xml:space="preserve"> the CEC </w:t>
      </w:r>
      <w:proofErr w:type="gramStart"/>
      <w:r w:rsidRPr="00BD1804">
        <w:t>Assessment, and</w:t>
      </w:r>
      <w:proofErr w:type="gramEnd"/>
      <w:r w:rsidRPr="00BD1804">
        <w:t xml:space="preserve"> updat</w:t>
      </w:r>
      <w:r w:rsidR="00EB57F3" w:rsidRPr="00BD1804">
        <w:t>es</w:t>
      </w:r>
      <w:r w:rsidRPr="00BD1804">
        <w:t xml:space="preserve"> the CECAP wit</w:t>
      </w:r>
      <w:r w:rsidR="00615A0F" w:rsidRPr="00BD1804">
        <w:t xml:space="preserve">h information </w:t>
      </w:r>
      <w:r w:rsidR="005E734D" w:rsidRPr="00BD1804">
        <w:t>determined</w:t>
      </w:r>
      <w:r w:rsidR="00615A0F" w:rsidRPr="00BD1804">
        <w:t xml:space="preserve"> during the CEC Assessment</w:t>
      </w:r>
      <w:r w:rsidR="00792571" w:rsidRPr="00BD1804">
        <w:t xml:space="preserve">, </w:t>
      </w:r>
      <w:r w:rsidR="00EB57F3" w:rsidRPr="00BD1804">
        <w:t xml:space="preserve">including findings </w:t>
      </w:r>
      <w:sdt>
        <w:sdtPr>
          <w:alias w:val="Company"/>
          <w:tag w:val=""/>
          <w:id w:val="459921789"/>
          <w:placeholder>
            <w:docPart w:val="5B4A312600C74E51847C90150EC21004"/>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EB57F3" w:rsidRPr="00BD1804">
        <w:t xml:space="preserve"> is required to address before </w:t>
      </w:r>
      <w:sdt>
        <w:sdtPr>
          <w:alias w:val="Company"/>
          <w:tag w:val=""/>
          <w:id w:val="1020362694"/>
          <w:placeholder>
            <w:docPart w:val="D0014D05DE3A495AB271C6820465886C"/>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EB57F3" w:rsidRPr="00BD1804">
        <w:t xml:space="preserve">’s Environmental Claim </w:t>
      </w:r>
      <w:r w:rsidR="00121C7F" w:rsidRPr="00BD1804">
        <w:t>can</w:t>
      </w:r>
      <w:r w:rsidR="00EB57F3" w:rsidRPr="00BD1804">
        <w:t xml:space="preserve"> achieve sufficient compliance with the CEC requirements. TruCert then submits</w:t>
      </w:r>
      <w:r w:rsidR="00101FD1" w:rsidRPr="00BD1804">
        <w:t xml:space="preserve"> the CECAP back to </w:t>
      </w:r>
      <w:sdt>
        <w:sdtPr>
          <w:alias w:val="Company"/>
          <w:tag w:val=""/>
          <w:id w:val="-567038410"/>
          <w:placeholder>
            <w:docPart w:val="5BC0E694A06840CB8AC457CF6968CCF6"/>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121C7F" w:rsidRPr="00BD1804">
        <w:t>, providing feedback of the CEC Assessment result.</w:t>
      </w:r>
    </w:p>
    <w:p w14:paraId="018F9085" w14:textId="47F5099D" w:rsidR="00101FD1" w:rsidRDefault="00101FD1" w:rsidP="00BD1804">
      <w:pPr>
        <w:pStyle w:val="BulletL1"/>
      </w:pPr>
      <w:r>
        <w:t>Depending on the achieved level of compliance</w:t>
      </w:r>
      <w:r w:rsidR="00EB30C9">
        <w:t xml:space="preserve"> during the CEC Assessment</w:t>
      </w:r>
      <w:r>
        <w:t xml:space="preserve">, </w:t>
      </w:r>
      <w:sdt>
        <w:sdtPr>
          <w:alias w:val="Company"/>
          <w:tag w:val=""/>
          <w:id w:val="-1108731980"/>
          <w:placeholder>
            <w:docPart w:val="70F954C239D642AB83ADE0136ADA0D51"/>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 </w:t>
      </w:r>
      <w:r w:rsidR="00121C7F">
        <w:t xml:space="preserve">may be </w:t>
      </w:r>
      <w:r>
        <w:t xml:space="preserve">required to remedy some or </w:t>
      </w:r>
      <w:proofErr w:type="gramStart"/>
      <w:r>
        <w:t>all of</w:t>
      </w:r>
      <w:proofErr w:type="gramEnd"/>
      <w:r>
        <w:t xml:space="preserve"> the findings, and provide evidence of such remediation, before the process can continue. Such evidence might be provided during an additional CEC </w:t>
      </w:r>
      <w:r w:rsidR="00EB30C9">
        <w:t xml:space="preserve">Follow-up </w:t>
      </w:r>
      <w:r>
        <w:t xml:space="preserve">Assessment or by submitting </w:t>
      </w:r>
      <w:proofErr w:type="gramStart"/>
      <w:r>
        <w:t>evidences</w:t>
      </w:r>
      <w:proofErr w:type="gramEnd"/>
      <w:r>
        <w:t xml:space="preserve"> via e-mail</w:t>
      </w:r>
      <w:r w:rsidR="00EB30C9">
        <w:t>, as determined by TruCert</w:t>
      </w:r>
      <w:r>
        <w:t>.</w:t>
      </w:r>
    </w:p>
    <w:p w14:paraId="56EFC77C" w14:textId="5CF6C4D8" w:rsidR="00121C7F" w:rsidRDefault="00121C7F" w:rsidP="00BD1804">
      <w:pPr>
        <w:pStyle w:val="BulletL1"/>
      </w:pPr>
      <w:r>
        <w:t xml:space="preserve">In case of findings, once </w:t>
      </w:r>
      <w:sdt>
        <w:sdtPr>
          <w:alias w:val="Company"/>
          <w:tag w:val=""/>
          <w:id w:val="123672562"/>
          <w:placeholder>
            <w:docPart w:val="3EA77758237144EDA2CF40EBF43E5D5F"/>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 has provided </w:t>
      </w:r>
      <w:r w:rsidR="00B17205">
        <w:t xml:space="preserve">all </w:t>
      </w:r>
      <w:proofErr w:type="gramStart"/>
      <w:r>
        <w:t>evidences</w:t>
      </w:r>
      <w:proofErr w:type="gramEnd"/>
      <w:r>
        <w:t xml:space="preserve"> for addressing the findings via e-mail, TruCert will either review these evidences and inform </w:t>
      </w:r>
      <w:sdt>
        <w:sdtPr>
          <w:alias w:val="Company"/>
          <w:tag w:val=""/>
          <w:id w:val="-568573110"/>
          <w:placeholder>
            <w:docPart w:val="9673C09180264C04913DA828385711EF"/>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 by e-mail, or TruCert will schedule a CEC Follow-Up Assessment with </w:t>
      </w:r>
      <w:sdt>
        <w:sdtPr>
          <w:alias w:val="Company"/>
          <w:tag w:val=""/>
          <w:id w:val="-1239095490"/>
          <w:placeholder>
            <w:docPart w:val="E3753469D37B463B90C044C0A6DB3970"/>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 to review these evidences</w:t>
      </w:r>
      <w:r w:rsidR="000A2F04">
        <w:t xml:space="preserve"> together with </w:t>
      </w:r>
      <w:sdt>
        <w:sdtPr>
          <w:alias w:val="Company"/>
          <w:tag w:val=""/>
          <w:id w:val="-86394705"/>
          <w:placeholder>
            <w:docPart w:val="D655D1BECA114F309FD444EAB912FC12"/>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w:t>
      </w:r>
    </w:p>
    <w:p w14:paraId="2D750DF2" w14:textId="48D8B932" w:rsidR="00121C7F" w:rsidRDefault="00121C7F" w:rsidP="00BD1804">
      <w:pPr>
        <w:pStyle w:val="BulletL1"/>
      </w:pPr>
      <w:r>
        <w:lastRenderedPageBreak/>
        <w:t xml:space="preserve">Once </w:t>
      </w:r>
      <w:sdt>
        <w:sdtPr>
          <w:alias w:val="Company"/>
          <w:tag w:val=""/>
          <w:id w:val="795954327"/>
          <w:placeholder>
            <w:docPart w:val="0C073A10C89040008F242BBB6DD7F0D6"/>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’s Environmental Claim has achieved sufficient compliance, TruCert will present </w:t>
      </w:r>
      <w:sdt>
        <w:sdtPr>
          <w:alias w:val="Company"/>
          <w:tag w:val=""/>
          <w:id w:val="-1613126105"/>
          <w:placeholder>
            <w:docPart w:val="F997018260D24520902E4E8F3D54E5FB"/>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’s Environmental Claim and the results of the CEC Assessment to Mastercard to obtain Mastercard’s decision if </w:t>
      </w:r>
      <w:sdt>
        <w:sdtPr>
          <w:alias w:val="Company"/>
          <w:tag w:val=""/>
          <w:id w:val="2048786113"/>
          <w:placeholder>
            <w:docPart w:val="4D53F977C716447F908B59A67E1A62BE"/>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’s Environmental Claim should be certified</w:t>
      </w:r>
      <w:r w:rsidR="003342FC">
        <w:t xml:space="preserve"> under the CEC scheme</w:t>
      </w:r>
      <w:r>
        <w:t xml:space="preserve">. </w:t>
      </w:r>
    </w:p>
    <w:p w14:paraId="6E4C8971" w14:textId="2B5BF670" w:rsidR="005E734D" w:rsidRDefault="00D9700A" w:rsidP="00BD1804">
      <w:pPr>
        <w:pStyle w:val="BulletL1"/>
      </w:pPr>
      <w:r>
        <w:t xml:space="preserve">If Mastercard decides in favour of certification, then TruCert will issue the CEC Certificate to </w:t>
      </w:r>
      <w:sdt>
        <w:sdtPr>
          <w:alias w:val="Company"/>
          <w:tag w:val=""/>
          <w:id w:val="16285294"/>
          <w:placeholder>
            <w:docPart w:val="D7563E52CE414A16ACD2CC5A4EFA8A99"/>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 and provide a copy to Mastercard. If Mastercard disagrees, then TruCert will inform </w:t>
      </w:r>
      <w:sdt>
        <w:sdtPr>
          <w:alias w:val="Company"/>
          <w:tag w:val=""/>
          <w:id w:val="-1765210003"/>
          <w:placeholder>
            <w:docPart w:val="4F69DCDE31CB446595C586A3885D6B73"/>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 accordingly. </w:t>
      </w:r>
    </w:p>
    <w:p w14:paraId="3CE8496A" w14:textId="1375D8E1" w:rsidR="007603C3" w:rsidRDefault="00EE6C46" w:rsidP="00BD1804">
      <w:pPr>
        <w:pStyle w:val="BulletL1"/>
      </w:pPr>
      <w:sdt>
        <w:sdtPr>
          <w:alias w:val="Company"/>
          <w:tag w:val=""/>
          <w:id w:val="-2098697493"/>
          <w:placeholder>
            <w:docPart w:val="31B9A8E7EEF24ECEB107802A8EB846E1"/>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CC501E">
        <w:t xml:space="preserve"> </w:t>
      </w:r>
      <w:r w:rsidR="00EB30C9">
        <w:t xml:space="preserve">shall </w:t>
      </w:r>
      <w:r w:rsidR="00FE1A70" w:rsidRPr="00025892">
        <w:t xml:space="preserve">specify the products </w:t>
      </w:r>
      <w:r w:rsidR="00EB30C9">
        <w:t xml:space="preserve">and sites </w:t>
      </w:r>
      <w:r w:rsidR="007543C1">
        <w:t xml:space="preserve">it wishes to </w:t>
      </w:r>
      <w:r w:rsidR="00EB30C9">
        <w:t>subject to the CEC Assessment</w:t>
      </w:r>
      <w:r w:rsidR="0018275E">
        <w:t xml:space="preserve"> in</w:t>
      </w:r>
      <w:r w:rsidR="00EB30C9">
        <w:t xml:space="preserve"> </w:t>
      </w:r>
      <w:r w:rsidR="00FE1A70" w:rsidRPr="00025892">
        <w:t xml:space="preserve">the </w:t>
      </w:r>
      <w:hyperlink w:anchor="_CEC_Certification_Assessment" w:history="1">
        <w:r w:rsidR="00EB30C9" w:rsidRPr="00EB30C9">
          <w:rPr>
            <w:rStyle w:val="Hyperlink"/>
          </w:rPr>
          <w:t>CEC Certification Assessment Purchase Order</w:t>
        </w:r>
      </w:hyperlink>
      <w:r w:rsidR="00EB30C9">
        <w:t xml:space="preserve"> </w:t>
      </w:r>
      <w:r w:rsidR="00FE1A70" w:rsidRPr="00025892">
        <w:t xml:space="preserve">page (Page </w:t>
      </w:r>
      <w:r w:rsidR="00FE1A70" w:rsidRPr="00025892">
        <w:fldChar w:fldCharType="begin"/>
      </w:r>
      <w:r w:rsidR="00FE1A70" w:rsidRPr="00025892">
        <w:instrText xml:space="preserve"> PAGEREF _Ref301430169 \h </w:instrText>
      </w:r>
      <w:r w:rsidR="00FE1A70" w:rsidRPr="00025892">
        <w:fldChar w:fldCharType="separate"/>
      </w:r>
      <w:r w:rsidR="00206036">
        <w:rPr>
          <w:noProof/>
        </w:rPr>
        <w:t>5</w:t>
      </w:r>
      <w:r w:rsidR="00FE1A70" w:rsidRPr="00025892">
        <w:fldChar w:fldCharType="end"/>
      </w:r>
      <w:r w:rsidR="00FE1A70" w:rsidRPr="00025892">
        <w:t xml:space="preserve">). </w:t>
      </w:r>
    </w:p>
    <w:p w14:paraId="3EE1DF22" w14:textId="77777777" w:rsidR="004C5128" w:rsidRDefault="004C5128"/>
    <w:p w14:paraId="41F05B60" w14:textId="2B637C86" w:rsidR="00FE1A70" w:rsidRPr="00025892" w:rsidRDefault="00A438A2" w:rsidP="00FE1A70">
      <w:pPr>
        <w:pStyle w:val="Heading1"/>
        <w:rPr>
          <w:lang w:val="en-GB"/>
        </w:rPr>
      </w:pPr>
      <w:r w:rsidRPr="00025892">
        <w:rPr>
          <w:lang w:val="en-GB"/>
        </w:rPr>
        <w:t>Cost</w:t>
      </w:r>
    </w:p>
    <w:p w14:paraId="3CEE3F0D" w14:textId="551939F1" w:rsidR="00FC419A" w:rsidRDefault="008B54BF" w:rsidP="00274030">
      <w:pPr>
        <w:pStyle w:val="Heading2"/>
      </w:pPr>
      <w:r>
        <w:t>CEC Assessment</w:t>
      </w:r>
      <w:r w:rsidR="00FC419A" w:rsidRPr="00025892">
        <w:t xml:space="preserve"> Fee</w:t>
      </w:r>
    </w:p>
    <w:p w14:paraId="11A2C700" w14:textId="7ED22084" w:rsidR="006753A1" w:rsidRDefault="006753A1" w:rsidP="006753A1">
      <w:r>
        <w:t xml:space="preserve">The cost </w:t>
      </w:r>
      <w:r w:rsidR="00D253F0">
        <w:t>of</w:t>
      </w:r>
      <w:r>
        <w:t xml:space="preserve"> a CEC Assessment consists of three </w:t>
      </w:r>
      <w:r w:rsidR="00A95B93">
        <w:t>components</w:t>
      </w:r>
      <w:r>
        <w:t>:</w:t>
      </w:r>
    </w:p>
    <w:p w14:paraId="26298AC6" w14:textId="0EC00F38" w:rsidR="006753A1" w:rsidRDefault="006753A1" w:rsidP="00BD1804">
      <w:pPr>
        <w:pStyle w:val="BulletL1"/>
      </w:pPr>
      <w:r>
        <w:t xml:space="preserve">A fixed base fee per CEC </w:t>
      </w:r>
      <w:proofErr w:type="gramStart"/>
      <w:r>
        <w:t>Assessment</w:t>
      </w:r>
      <w:r w:rsidR="000D02EB">
        <w:t>;</w:t>
      </w:r>
      <w:proofErr w:type="gramEnd"/>
    </w:p>
    <w:p w14:paraId="354D9598" w14:textId="0BE0F08C" w:rsidR="006753A1" w:rsidRDefault="006753A1" w:rsidP="00BD1804">
      <w:pPr>
        <w:pStyle w:val="BulletL1"/>
      </w:pPr>
      <w:r>
        <w:t xml:space="preserve">A fee </w:t>
      </w:r>
      <w:r w:rsidR="000D02EB">
        <w:t>per</w:t>
      </w:r>
      <w:r>
        <w:t xml:space="preserve"> product included in the CEC </w:t>
      </w:r>
      <w:proofErr w:type="gramStart"/>
      <w:r>
        <w:t>Assessment</w:t>
      </w:r>
      <w:r w:rsidR="000D02EB">
        <w:t>;</w:t>
      </w:r>
      <w:proofErr w:type="gramEnd"/>
    </w:p>
    <w:p w14:paraId="7C596FAC" w14:textId="12FB2D4C" w:rsidR="006753A1" w:rsidRDefault="006753A1" w:rsidP="00BD1804">
      <w:pPr>
        <w:pStyle w:val="BulletL1"/>
      </w:pPr>
      <w:r>
        <w:t xml:space="preserve">A fee </w:t>
      </w:r>
      <w:r w:rsidR="000D02EB">
        <w:t>per</w:t>
      </w:r>
      <w:r>
        <w:t xml:space="preserve"> production site included in the CEC Assessment</w:t>
      </w:r>
      <w:r w:rsidR="000D02EB">
        <w:t>.</w:t>
      </w:r>
    </w:p>
    <w:p w14:paraId="2B868765" w14:textId="3C4CA16B" w:rsidR="00B17FB9" w:rsidRPr="006753A1" w:rsidRDefault="00B17FB9" w:rsidP="00B17FB9">
      <w:r>
        <w:t>Note: The CEC Assessment Fee does thus not directly depend on the number of CECAPs to be provided by the Vendor, nor on the number of certificates</w:t>
      </w:r>
      <w:r w:rsidR="000D02EB">
        <w:t>, nor vice versa</w:t>
      </w:r>
      <w:r>
        <w:t>.</w:t>
      </w:r>
    </w:p>
    <w:p w14:paraId="008AB39B" w14:textId="18A1EA94" w:rsidR="006753A1" w:rsidRDefault="006753A1" w:rsidP="00FC419A">
      <w:r>
        <w:t>The fee</w:t>
      </w:r>
      <w:r w:rsidR="005E734D">
        <w:t xml:space="preserve"> components</w:t>
      </w:r>
      <w:r>
        <w:t xml:space="preserve"> are:</w:t>
      </w:r>
    </w:p>
    <w:tbl>
      <w:tblPr>
        <w:tblStyle w:val="TableGrid"/>
        <w:tblW w:w="7796" w:type="dxa"/>
        <w:tblInd w:w="137" w:type="dxa"/>
        <w:tblLayout w:type="fixed"/>
        <w:tblLook w:val="04A0" w:firstRow="1" w:lastRow="0" w:firstColumn="1" w:lastColumn="0" w:noHBand="0" w:noVBand="1"/>
      </w:tblPr>
      <w:tblGrid>
        <w:gridCol w:w="5812"/>
        <w:gridCol w:w="1984"/>
      </w:tblGrid>
      <w:tr w:rsidR="006753A1" w:rsidRPr="00025892" w14:paraId="25FD4E7B" w14:textId="77777777" w:rsidTr="006753A1">
        <w:tc>
          <w:tcPr>
            <w:tcW w:w="5812" w:type="dxa"/>
            <w:shd w:val="clear" w:color="auto" w:fill="D9D9D9" w:themeFill="background1" w:themeFillShade="D9"/>
          </w:tcPr>
          <w:p w14:paraId="5EE13309" w14:textId="4F914127" w:rsidR="006753A1" w:rsidRPr="00025892" w:rsidRDefault="006753A1" w:rsidP="00274030">
            <w:pPr>
              <w:rPr>
                <w:b/>
                <w:lang w:val="en-US"/>
              </w:rPr>
            </w:pPr>
            <w:r>
              <w:rPr>
                <w:b/>
                <w:lang w:val="en-US"/>
              </w:rPr>
              <w:t>CEC Assessment</w:t>
            </w:r>
            <w:r w:rsidRPr="00025892">
              <w:rPr>
                <w:b/>
                <w:lang w:val="en-US"/>
              </w:rPr>
              <w:t xml:space="preserve"> Fee</w:t>
            </w:r>
            <w:r>
              <w:rPr>
                <w:b/>
                <w:lang w:val="en-US"/>
              </w:rPr>
              <w:t xml:space="preserve"> </w:t>
            </w:r>
            <w:r w:rsidR="005E734D">
              <w:rPr>
                <w:b/>
                <w:lang w:val="en-US"/>
              </w:rPr>
              <w:t>components</w:t>
            </w:r>
          </w:p>
        </w:tc>
        <w:tc>
          <w:tcPr>
            <w:tcW w:w="1984" w:type="dxa"/>
            <w:shd w:val="clear" w:color="auto" w:fill="D9D9D9" w:themeFill="background1" w:themeFillShade="D9"/>
          </w:tcPr>
          <w:p w14:paraId="598892BD" w14:textId="768C8095" w:rsidR="006753A1" w:rsidRPr="00025892" w:rsidRDefault="006753A1" w:rsidP="00E479F5">
            <w:pPr>
              <w:jc w:val="right"/>
              <w:rPr>
                <w:b/>
                <w:lang w:val="en-US"/>
              </w:rPr>
            </w:pPr>
            <w:r w:rsidRPr="00025892">
              <w:rPr>
                <w:b/>
                <w:lang w:val="en-US"/>
              </w:rPr>
              <w:t>Rate [</w:t>
            </w:r>
            <w:sdt>
              <w:sdtPr>
                <w:rPr>
                  <w:b/>
                  <w:lang w:val="en-US"/>
                </w:rPr>
                <w:alias w:val="Subject"/>
                <w:tag w:val=""/>
                <w:id w:val="-1365590822"/>
                <w:placeholder>
                  <w:docPart w:val="D18E940DAB2E44B7B2BB9708D4CD5AB9"/>
                </w:placeholder>
                <w:dataBinding w:prefixMappings="xmlns:ns0='http://purl.org/dc/elements/1.1/' xmlns:ns1='http://schemas.openxmlformats.org/package/2006/metadata/core-properties' " w:xpath="/ns1:coreProperties[1]/ns0:subject[1]" w:storeItemID="{6C3C8BC8-F283-45AE-878A-BAB7291924A1}"/>
                <w:text/>
              </w:sdtPr>
              <w:sdtEndPr/>
              <w:sdtContent>
                <w:r>
                  <w:rPr>
                    <w:b/>
                    <w:lang w:val="en-US"/>
                  </w:rPr>
                  <w:t>USD</w:t>
                </w:r>
              </w:sdtContent>
            </w:sdt>
            <w:r w:rsidRPr="00025892">
              <w:rPr>
                <w:b/>
                <w:lang w:val="en-US"/>
              </w:rPr>
              <w:t>]</w:t>
            </w:r>
          </w:p>
        </w:tc>
      </w:tr>
      <w:tr w:rsidR="006753A1" w:rsidRPr="00025892" w14:paraId="2258702B" w14:textId="77777777" w:rsidTr="006753A1">
        <w:tc>
          <w:tcPr>
            <w:tcW w:w="5812" w:type="dxa"/>
          </w:tcPr>
          <w:p w14:paraId="01B880A1" w14:textId="1C57BE01" w:rsidR="006753A1" w:rsidRPr="00025892" w:rsidRDefault="006753A1" w:rsidP="00274030">
            <w:pPr>
              <w:rPr>
                <w:lang w:val="en-US"/>
              </w:rPr>
            </w:pPr>
            <w:r w:rsidRPr="00025892">
              <w:rPr>
                <w:lang w:val="en-US"/>
              </w:rPr>
              <w:t xml:space="preserve">Base </w:t>
            </w:r>
            <w:r w:rsidR="00B17205">
              <w:rPr>
                <w:lang w:val="en-US"/>
              </w:rPr>
              <w:t>fee</w:t>
            </w:r>
            <w:r w:rsidRPr="00025892">
              <w:rPr>
                <w:lang w:val="en-US"/>
              </w:rPr>
              <w:t xml:space="preserve"> </w:t>
            </w:r>
            <w:r>
              <w:rPr>
                <w:lang w:val="en-US"/>
              </w:rPr>
              <w:t>for the CEC Assessment</w:t>
            </w:r>
          </w:p>
        </w:tc>
        <w:tc>
          <w:tcPr>
            <w:tcW w:w="1984" w:type="dxa"/>
          </w:tcPr>
          <w:p w14:paraId="010CE7B7" w14:textId="1AEAA9F3" w:rsidR="006753A1" w:rsidRPr="00025892" w:rsidRDefault="006753A1" w:rsidP="00274030">
            <w:pPr>
              <w:jc w:val="right"/>
              <w:rPr>
                <w:lang w:val="en-US"/>
              </w:rPr>
            </w:pPr>
            <w:r>
              <w:rPr>
                <w:lang w:val="en-US"/>
              </w:rPr>
              <w:t>1000</w:t>
            </w:r>
          </w:p>
        </w:tc>
      </w:tr>
      <w:tr w:rsidR="006753A1" w:rsidRPr="00025892" w14:paraId="5A14C14A" w14:textId="77777777" w:rsidTr="006753A1">
        <w:tc>
          <w:tcPr>
            <w:tcW w:w="5812" w:type="dxa"/>
          </w:tcPr>
          <w:p w14:paraId="35D3DF4A" w14:textId="7E193302" w:rsidR="006753A1" w:rsidRPr="00025892" w:rsidRDefault="006753A1" w:rsidP="00274030">
            <w:pPr>
              <w:rPr>
                <w:lang w:val="en-US"/>
              </w:rPr>
            </w:pPr>
            <w:r>
              <w:rPr>
                <w:lang w:val="en-US"/>
              </w:rPr>
              <w:t>Fee per product included in the CEC Assessment</w:t>
            </w:r>
          </w:p>
        </w:tc>
        <w:tc>
          <w:tcPr>
            <w:tcW w:w="1984" w:type="dxa"/>
          </w:tcPr>
          <w:p w14:paraId="0D8993A3" w14:textId="3A3ECEAE" w:rsidR="006753A1" w:rsidRPr="00025892" w:rsidRDefault="006753A1" w:rsidP="00274030">
            <w:pPr>
              <w:jc w:val="right"/>
              <w:rPr>
                <w:lang w:val="en-US"/>
              </w:rPr>
            </w:pPr>
            <w:r>
              <w:rPr>
                <w:lang w:val="en-US"/>
              </w:rPr>
              <w:t>1000</w:t>
            </w:r>
          </w:p>
        </w:tc>
      </w:tr>
      <w:tr w:rsidR="006753A1" w:rsidRPr="00025892" w14:paraId="4B24A26C" w14:textId="77777777" w:rsidTr="006753A1">
        <w:tc>
          <w:tcPr>
            <w:tcW w:w="5812" w:type="dxa"/>
          </w:tcPr>
          <w:p w14:paraId="1BFCC9F1" w14:textId="73E8E1EA" w:rsidR="006753A1" w:rsidRDefault="006753A1" w:rsidP="00274030">
            <w:pPr>
              <w:rPr>
                <w:lang w:val="en-US"/>
              </w:rPr>
            </w:pPr>
            <w:r>
              <w:rPr>
                <w:lang w:val="en-US"/>
              </w:rPr>
              <w:t>Fee per production site included in the CEC Assessment</w:t>
            </w:r>
          </w:p>
        </w:tc>
        <w:tc>
          <w:tcPr>
            <w:tcW w:w="1984" w:type="dxa"/>
          </w:tcPr>
          <w:p w14:paraId="4BDBD26E" w14:textId="369E3234" w:rsidR="006753A1" w:rsidRDefault="006753A1" w:rsidP="00274030">
            <w:pPr>
              <w:jc w:val="right"/>
              <w:rPr>
                <w:lang w:val="en-US"/>
              </w:rPr>
            </w:pPr>
            <w:r>
              <w:rPr>
                <w:lang w:val="en-US"/>
              </w:rPr>
              <w:t>1000</w:t>
            </w:r>
          </w:p>
        </w:tc>
      </w:tr>
    </w:tbl>
    <w:p w14:paraId="109CDD97" w14:textId="41862D9B" w:rsidR="00FE1A70" w:rsidRDefault="00FE1A70" w:rsidP="00FE1A70">
      <w:pPr>
        <w:rPr>
          <w:lang w:val="en-US"/>
        </w:rPr>
      </w:pPr>
    </w:p>
    <w:p w14:paraId="1DD33020" w14:textId="1A4B7D7F" w:rsidR="00B17205" w:rsidRDefault="00B17205" w:rsidP="00B17205">
      <w:pPr>
        <w:pStyle w:val="Heading2"/>
        <w:rPr>
          <w:lang w:val="en-US"/>
        </w:rPr>
      </w:pPr>
      <w:r>
        <w:rPr>
          <w:lang w:val="en-US"/>
        </w:rPr>
        <w:t>Examples for CEC Assessment Fee</w:t>
      </w:r>
    </w:p>
    <w:p w14:paraId="766E8A11" w14:textId="22921F6E" w:rsidR="00B17205" w:rsidRDefault="00725788" w:rsidP="00FE1A70">
      <w:pPr>
        <w:rPr>
          <w:lang w:val="en-US"/>
        </w:rPr>
      </w:pPr>
      <w:r>
        <w:rPr>
          <w:lang w:val="en-US"/>
        </w:rPr>
        <w:t>Example 1: T</w:t>
      </w:r>
      <w:r w:rsidR="00B17205">
        <w:rPr>
          <w:lang w:val="en-US"/>
        </w:rPr>
        <w:t>ypical initial CEC Assessment</w:t>
      </w:r>
      <w:r>
        <w:rPr>
          <w:lang w:val="en-US"/>
        </w:rPr>
        <w:t xml:space="preserve">, </w:t>
      </w:r>
      <w:r w:rsidR="00060633">
        <w:rPr>
          <w:lang w:val="en-US"/>
        </w:rPr>
        <w:t xml:space="preserve">assessing </w:t>
      </w:r>
      <w:r>
        <w:rPr>
          <w:lang w:val="en-US"/>
        </w:rPr>
        <w:t xml:space="preserve">one product </w:t>
      </w:r>
      <w:r w:rsidR="00FD51B1">
        <w:rPr>
          <w:lang w:val="en-US"/>
        </w:rPr>
        <w:t xml:space="preserve">as </w:t>
      </w:r>
      <w:r>
        <w:rPr>
          <w:lang w:val="en-US"/>
        </w:rPr>
        <w:t xml:space="preserve">produced in one site, neither </w:t>
      </w:r>
      <w:r w:rsidR="00FD51B1">
        <w:rPr>
          <w:lang w:val="en-US"/>
        </w:rPr>
        <w:t>th</w:t>
      </w:r>
      <w:r w:rsidR="003E7B8C">
        <w:rPr>
          <w:lang w:val="en-US"/>
        </w:rPr>
        <w:t>e</w:t>
      </w:r>
      <w:r w:rsidR="00FD51B1">
        <w:rPr>
          <w:lang w:val="en-US"/>
        </w:rPr>
        <w:t xml:space="preserve"> </w:t>
      </w:r>
      <w:r w:rsidR="00060633">
        <w:rPr>
          <w:lang w:val="en-US"/>
        </w:rPr>
        <w:t xml:space="preserve">product nor </w:t>
      </w:r>
      <w:r w:rsidR="00FD51B1">
        <w:rPr>
          <w:lang w:val="en-US"/>
        </w:rPr>
        <w:t xml:space="preserve">the </w:t>
      </w:r>
      <w:r w:rsidR="00060633">
        <w:rPr>
          <w:lang w:val="en-US"/>
        </w:rPr>
        <w:t xml:space="preserve">site </w:t>
      </w:r>
      <w:r w:rsidR="00FD51B1">
        <w:rPr>
          <w:lang w:val="en-US"/>
        </w:rPr>
        <w:t xml:space="preserve">being </w:t>
      </w:r>
      <w:r w:rsidR="00937AB4">
        <w:rPr>
          <w:lang w:val="en-US"/>
        </w:rPr>
        <w:t>currently</w:t>
      </w:r>
      <w:r>
        <w:rPr>
          <w:lang w:val="en-US"/>
        </w:rPr>
        <w:t xml:space="preserve"> </w:t>
      </w:r>
      <w:r w:rsidR="00060633">
        <w:rPr>
          <w:lang w:val="en-US"/>
        </w:rPr>
        <w:t xml:space="preserve">CEC </w:t>
      </w:r>
      <w:r>
        <w:rPr>
          <w:lang w:val="en-US"/>
        </w:rPr>
        <w:t>certified</w:t>
      </w:r>
      <w:r w:rsidR="00B17205">
        <w:rPr>
          <w:lang w:val="en-US"/>
        </w:rPr>
        <w:t>:</w:t>
      </w:r>
    </w:p>
    <w:p w14:paraId="04640609" w14:textId="2B833D00" w:rsidR="00B17205" w:rsidRDefault="00B17205" w:rsidP="00FB757F">
      <w:pPr>
        <w:pStyle w:val="BulletL1"/>
      </w:pPr>
      <w:r>
        <w:t>Base fee for the Assessment + 1 product + 1 site = 3000 USD</w:t>
      </w:r>
    </w:p>
    <w:p w14:paraId="3AEEC086" w14:textId="744C31F7" w:rsidR="00937AB4" w:rsidRDefault="00937AB4" w:rsidP="00937AB4">
      <w:pPr>
        <w:rPr>
          <w:lang w:val="en-US"/>
        </w:rPr>
      </w:pPr>
      <w:r>
        <w:rPr>
          <w:lang w:val="en-US"/>
        </w:rPr>
        <w:t xml:space="preserve">Example </w:t>
      </w:r>
      <w:proofErr w:type="gramStart"/>
      <w:r>
        <w:rPr>
          <w:lang w:val="en-US"/>
        </w:rPr>
        <w:t>2 :</w:t>
      </w:r>
      <w:proofErr w:type="gramEnd"/>
      <w:r>
        <w:rPr>
          <w:lang w:val="en-US"/>
        </w:rPr>
        <w:t xml:space="preserve"> The vendor already has 1 product</w:t>
      </w:r>
      <w:r w:rsidRPr="00937AB4">
        <w:rPr>
          <w:lang w:val="en-US"/>
        </w:rPr>
        <w:t xml:space="preserve"> </w:t>
      </w:r>
      <w:r w:rsidR="002E3173">
        <w:rPr>
          <w:lang w:val="en-US"/>
        </w:rPr>
        <w:t xml:space="preserve">as </w:t>
      </w:r>
      <w:r>
        <w:rPr>
          <w:lang w:val="en-US"/>
        </w:rPr>
        <w:t>produced in site A CEC certified, but wants a 2</w:t>
      </w:r>
      <w:r w:rsidRPr="00937AB4">
        <w:rPr>
          <w:vertAlign w:val="superscript"/>
          <w:lang w:val="en-US"/>
        </w:rPr>
        <w:t>nd</w:t>
      </w:r>
      <w:r>
        <w:rPr>
          <w:lang w:val="en-US"/>
        </w:rPr>
        <w:t xml:space="preserve"> product produced in the same site</w:t>
      </w:r>
      <w:r w:rsidR="0063529F">
        <w:rPr>
          <w:lang w:val="en-US"/>
        </w:rPr>
        <w:t xml:space="preserve"> A</w:t>
      </w:r>
      <w:r>
        <w:rPr>
          <w:lang w:val="en-US"/>
        </w:rPr>
        <w:t xml:space="preserve"> CEC certified:</w:t>
      </w:r>
    </w:p>
    <w:p w14:paraId="745CAED1" w14:textId="77777777" w:rsidR="00937AB4" w:rsidRDefault="00937AB4" w:rsidP="00937AB4">
      <w:pPr>
        <w:pStyle w:val="BulletL1"/>
      </w:pPr>
      <w:r>
        <w:t>Base fee for the Assessment + 1 product = 2000 USD</w:t>
      </w:r>
    </w:p>
    <w:p w14:paraId="410A8C91" w14:textId="492757A4" w:rsidR="00060633" w:rsidRDefault="00060633" w:rsidP="00FE1A70">
      <w:pPr>
        <w:rPr>
          <w:lang w:val="en-US"/>
        </w:rPr>
      </w:pPr>
      <w:r>
        <w:rPr>
          <w:lang w:val="en-US"/>
        </w:rPr>
        <w:t xml:space="preserve">Example </w:t>
      </w:r>
      <w:r w:rsidR="00937AB4">
        <w:rPr>
          <w:lang w:val="en-US"/>
        </w:rPr>
        <w:t>3</w:t>
      </w:r>
      <w:r>
        <w:rPr>
          <w:lang w:val="en-US"/>
        </w:rPr>
        <w:t xml:space="preserve">: </w:t>
      </w:r>
      <w:r w:rsidR="0047133C">
        <w:rPr>
          <w:lang w:val="en-US"/>
        </w:rPr>
        <w:t xml:space="preserve">The vendor already has 2 products </w:t>
      </w:r>
      <w:r w:rsidR="002E3173">
        <w:rPr>
          <w:lang w:val="en-US"/>
        </w:rPr>
        <w:t xml:space="preserve">as produced in site A </w:t>
      </w:r>
      <w:r w:rsidR="0047133C">
        <w:rPr>
          <w:lang w:val="en-US"/>
        </w:rPr>
        <w:t xml:space="preserve">CEC certified, but </w:t>
      </w:r>
      <w:r w:rsidR="009F29AC">
        <w:rPr>
          <w:lang w:val="en-US"/>
        </w:rPr>
        <w:t xml:space="preserve">also </w:t>
      </w:r>
      <w:r w:rsidR="0047133C">
        <w:rPr>
          <w:lang w:val="en-US"/>
        </w:rPr>
        <w:t>wants t</w:t>
      </w:r>
      <w:r w:rsidR="009F29AC">
        <w:rPr>
          <w:lang w:val="en-US"/>
        </w:rPr>
        <w:t xml:space="preserve">hese 2 products CEC certified </w:t>
      </w:r>
      <w:r w:rsidR="002E3173">
        <w:rPr>
          <w:lang w:val="en-US"/>
        </w:rPr>
        <w:t>as produced in</w:t>
      </w:r>
      <w:r w:rsidR="009F29AC">
        <w:rPr>
          <w:lang w:val="en-US"/>
        </w:rPr>
        <w:t xml:space="preserve"> </w:t>
      </w:r>
      <w:r w:rsidR="0047133C">
        <w:rPr>
          <w:lang w:val="en-US"/>
        </w:rPr>
        <w:t>site B</w:t>
      </w:r>
      <w:r w:rsidR="009F29AC">
        <w:rPr>
          <w:lang w:val="en-US"/>
        </w:rPr>
        <w:t>:</w:t>
      </w:r>
    </w:p>
    <w:p w14:paraId="7423EF7C" w14:textId="67C2DF4E" w:rsidR="00FB757F" w:rsidRDefault="00FB757F" w:rsidP="00FB757F">
      <w:pPr>
        <w:pStyle w:val="BulletL1"/>
      </w:pPr>
      <w:r>
        <w:t xml:space="preserve">Base fee for the Assessment + 1 </w:t>
      </w:r>
      <w:r w:rsidR="009F29AC">
        <w:t>site</w:t>
      </w:r>
      <w:r>
        <w:t xml:space="preserve"> = 2000 USD</w:t>
      </w:r>
    </w:p>
    <w:p w14:paraId="019DE01A" w14:textId="1E04ED74" w:rsidR="00693E46" w:rsidRDefault="009F29AC" w:rsidP="00693E46">
      <w:r>
        <w:t xml:space="preserve">Example 4: </w:t>
      </w:r>
      <w:r w:rsidR="00693E46">
        <w:t>Renewal assessment for a vendor whose CEC Certificates cover 3 products and 2 sites:</w:t>
      </w:r>
    </w:p>
    <w:p w14:paraId="50A2806E" w14:textId="4F09006A" w:rsidR="00693E46" w:rsidRDefault="00693E46" w:rsidP="00693E46">
      <w:pPr>
        <w:pStyle w:val="BulletL1"/>
      </w:pPr>
      <w:r>
        <w:t>Base fee for the Assessment + 3 products + 2 sites = 6000 USD</w:t>
      </w:r>
    </w:p>
    <w:p w14:paraId="2761D4ED" w14:textId="77777777" w:rsidR="0063529F" w:rsidRDefault="0063529F" w:rsidP="0063529F"/>
    <w:p w14:paraId="4F0F8BCD" w14:textId="77DBBC8F" w:rsidR="00B17205" w:rsidRDefault="00B17205" w:rsidP="00B17205">
      <w:pPr>
        <w:pStyle w:val="Heading2"/>
        <w:rPr>
          <w:lang w:val="en-US"/>
        </w:rPr>
      </w:pPr>
      <w:r>
        <w:rPr>
          <w:lang w:val="en-US"/>
        </w:rPr>
        <w:t>Coverage of the CEC Assessment Fee</w:t>
      </w:r>
    </w:p>
    <w:p w14:paraId="53906E32" w14:textId="01EA8A95" w:rsidR="00B5129D" w:rsidRDefault="00B5129D" w:rsidP="00FE1A70">
      <w:pPr>
        <w:rPr>
          <w:lang w:val="en-US"/>
        </w:rPr>
      </w:pPr>
      <w:r>
        <w:rPr>
          <w:lang w:val="en-US"/>
        </w:rPr>
        <w:t>The CEC Assessment fee includes the following:</w:t>
      </w:r>
    </w:p>
    <w:p w14:paraId="14544AF0" w14:textId="4E20CEF6" w:rsidR="00B5129D" w:rsidRPr="00BD1804" w:rsidRDefault="00496584" w:rsidP="00BD1804">
      <w:pPr>
        <w:pStyle w:val="BulletL1"/>
      </w:pPr>
      <w:r w:rsidRPr="00BD1804">
        <w:lastRenderedPageBreak/>
        <w:t>Conducting the CEC Assessment</w:t>
      </w:r>
    </w:p>
    <w:p w14:paraId="5BB09D64" w14:textId="70578643" w:rsidR="00496584" w:rsidRPr="00BD1804" w:rsidRDefault="00496584" w:rsidP="00BD1804">
      <w:pPr>
        <w:pStyle w:val="BulletL1"/>
      </w:pPr>
      <w:r w:rsidRPr="00BD1804">
        <w:t>Conducting up to one CEC Follow-Up Assessment</w:t>
      </w:r>
    </w:p>
    <w:p w14:paraId="5497E705" w14:textId="244AAD9C" w:rsidR="00496584" w:rsidRPr="00BD1804" w:rsidRDefault="00496584" w:rsidP="00BD1804">
      <w:pPr>
        <w:pStyle w:val="BulletL1"/>
      </w:pPr>
      <w:r w:rsidRPr="00BD1804">
        <w:t>Following, and subject to Mastercard’s agreement, issuing the CEC Certificates for the product and site combination that achieve a sufficient level of compliance with the CEC requirements.</w:t>
      </w:r>
    </w:p>
    <w:p w14:paraId="50D8A4B4" w14:textId="16B1003E" w:rsidR="007E0934" w:rsidRPr="00BD1804" w:rsidRDefault="007E0934" w:rsidP="00BD1804">
      <w:pPr>
        <w:pStyle w:val="BulletL1"/>
      </w:pPr>
      <w:r w:rsidRPr="00BD1804">
        <w:t>Certification fee for the validity period of the certificate.</w:t>
      </w:r>
    </w:p>
    <w:p w14:paraId="44676114" w14:textId="1731254A" w:rsidR="00E1563A" w:rsidRDefault="00496584" w:rsidP="00FE1A70">
      <w:pPr>
        <w:rPr>
          <w:lang w:val="en-US"/>
        </w:rPr>
      </w:pPr>
      <w:proofErr w:type="gramStart"/>
      <w:r>
        <w:rPr>
          <w:lang w:val="en-US"/>
        </w:rPr>
        <w:t>Additional CEC Follow-Up Assessment</w:t>
      </w:r>
      <w:r w:rsidR="003D255A">
        <w:rPr>
          <w:lang w:val="en-US"/>
        </w:rPr>
        <w:t>s</w:t>
      </w:r>
      <w:r>
        <w:rPr>
          <w:lang w:val="en-US"/>
        </w:rPr>
        <w:t>,</w:t>
      </w:r>
      <w:proofErr w:type="gramEnd"/>
      <w:r>
        <w:rPr>
          <w:lang w:val="en-US"/>
        </w:rPr>
        <w:t xml:space="preserve"> should these be required, or excessive time needed to review evidences submitted for remediation (such as multiple reviews of the same deliverable being required) is subject to additional fees, and will be invoiced at TruCert’s standard rate of 300 USD/hour, with a minimum of 1 hour per calendar day work is provided.</w:t>
      </w:r>
    </w:p>
    <w:p w14:paraId="4725BC6A" w14:textId="07421A56" w:rsidR="00372BEE" w:rsidRDefault="00372BEE" w:rsidP="003710C1">
      <w:pPr>
        <w:pStyle w:val="Heading1"/>
        <w:rPr>
          <w:lang w:val="en-GB"/>
        </w:rPr>
      </w:pPr>
      <w:bookmarkStart w:id="1" w:name="_Ref441829270"/>
      <w:r w:rsidRPr="00025892">
        <w:rPr>
          <w:lang w:val="en-GB"/>
        </w:rPr>
        <w:t>Payment</w:t>
      </w:r>
      <w:bookmarkEnd w:id="1"/>
      <w:r w:rsidR="00383596">
        <w:rPr>
          <w:lang w:val="en-GB"/>
        </w:rPr>
        <w:t xml:space="preserve"> Terms</w:t>
      </w:r>
    </w:p>
    <w:p w14:paraId="0DF90FEA" w14:textId="048CD80E" w:rsidR="006E2675" w:rsidRPr="006E2675" w:rsidRDefault="006E2675" w:rsidP="006E2675">
      <w:pPr>
        <w:pStyle w:val="Heading4"/>
      </w:pPr>
      <w:r>
        <w:t>General</w:t>
      </w:r>
    </w:p>
    <w:p w14:paraId="0B42D483" w14:textId="6F51410D" w:rsidR="00D528C3" w:rsidRDefault="00D528C3" w:rsidP="00D528C3">
      <w:r>
        <w:t>Invoices for CEC Assessments will be issued by TruCert</w:t>
      </w:r>
      <w:r w:rsidR="004C5128">
        <w:t xml:space="preserve"> upon receipt of the signed </w:t>
      </w:r>
      <w:hyperlink w:anchor="_CEC_Certification_Assessment" w:history="1">
        <w:r w:rsidR="004C5128" w:rsidRPr="00EB30C9">
          <w:rPr>
            <w:rStyle w:val="Hyperlink"/>
          </w:rPr>
          <w:t>CEC Certification Assessment Purchase Order</w:t>
        </w:r>
      </w:hyperlink>
      <w:r w:rsidR="004C5128">
        <w:t xml:space="preserve"> </w:t>
      </w:r>
      <w:r w:rsidR="004C5128" w:rsidRPr="00025892">
        <w:t xml:space="preserve">page (Page </w:t>
      </w:r>
      <w:r w:rsidR="004C5128" w:rsidRPr="00025892">
        <w:fldChar w:fldCharType="begin"/>
      </w:r>
      <w:r w:rsidR="004C5128" w:rsidRPr="00025892">
        <w:instrText xml:space="preserve"> PAGEREF _Ref301430169 \h </w:instrText>
      </w:r>
      <w:r w:rsidR="004C5128" w:rsidRPr="00025892">
        <w:fldChar w:fldCharType="separate"/>
      </w:r>
      <w:r w:rsidR="004C5128">
        <w:rPr>
          <w:noProof/>
        </w:rPr>
        <w:t>5</w:t>
      </w:r>
      <w:r w:rsidR="004C5128" w:rsidRPr="00025892">
        <w:fldChar w:fldCharType="end"/>
      </w:r>
      <w:r w:rsidR="004C5128" w:rsidRPr="00025892">
        <w:t xml:space="preserve">). </w:t>
      </w:r>
      <w:r>
        <w:t xml:space="preserve">Payment must have been received in full, with Vendor having paid all banking fees and exchange rate </w:t>
      </w:r>
      <w:proofErr w:type="gramStart"/>
      <w:r>
        <w:t>fees, before</w:t>
      </w:r>
      <w:proofErr w:type="gramEnd"/>
      <w:r>
        <w:t xml:space="preserve"> the CEC Assessment is scheduled.</w:t>
      </w:r>
    </w:p>
    <w:p w14:paraId="408C3C32" w14:textId="5E57A0DD" w:rsidR="00A723EE" w:rsidRDefault="00383596" w:rsidP="00AB7859">
      <w:r>
        <w:t xml:space="preserve">Should additional fees occur </w:t>
      </w:r>
      <w:proofErr w:type="gramStart"/>
      <w:r>
        <w:t>as a result of</w:t>
      </w:r>
      <w:proofErr w:type="gramEnd"/>
      <w:r>
        <w:t xml:space="preserve"> excessive time needed for CEC Follow-Up assessments and reviews, then </w:t>
      </w:r>
      <w:r w:rsidR="00137631">
        <w:t xml:space="preserve">the payment terms </w:t>
      </w:r>
      <w:r w:rsidR="004C5128">
        <w:t xml:space="preserve">for these additional fees </w:t>
      </w:r>
      <w:r w:rsidR="00137631">
        <w:t xml:space="preserve">are according to TruCert’s terms and conditions as outlined in </w:t>
      </w:r>
      <w:hyperlink w:anchor="_Formation_of_Contract" w:history="1">
        <w:r w:rsidR="00137631" w:rsidRPr="00137631">
          <w:rPr>
            <w:rStyle w:val="Hyperlink"/>
          </w:rPr>
          <w:t>Formation of Contract – Terms and Conditions</w:t>
        </w:r>
      </w:hyperlink>
      <w:r w:rsidR="00137631">
        <w:t>.</w:t>
      </w:r>
    </w:p>
    <w:p w14:paraId="0EED16A3" w14:textId="77777777" w:rsidR="006E2675" w:rsidRDefault="006E2675" w:rsidP="006E2675">
      <w:pPr>
        <w:pStyle w:val="Heading4"/>
      </w:pPr>
      <w:r>
        <w:t>Payment by Credit Card</w:t>
      </w:r>
    </w:p>
    <w:p w14:paraId="62C326E2" w14:textId="7C5396CD" w:rsidR="006E2675" w:rsidRDefault="006E2675" w:rsidP="00AB7859">
      <w:r>
        <w:t xml:space="preserve">We offer payment by Credit Card via our Credit Card transaction provider Square against a 3.5% surcharge. If you select the option to pay via Credit Card in the </w:t>
      </w:r>
      <w:hyperlink w:anchor="_Invoicing_Information" w:history="1">
        <w:r w:rsidRPr="006E2675">
          <w:rPr>
            <w:rStyle w:val="Hyperlink"/>
          </w:rPr>
          <w:t>Invoicing Information</w:t>
        </w:r>
      </w:hyperlink>
      <w:r>
        <w:t xml:space="preserve"> </w:t>
      </w:r>
      <w:r>
        <w:t xml:space="preserve">sheet, we will send you a payment request via our payment provider Square (squareup.com) </w:t>
      </w:r>
      <w:r>
        <w:t xml:space="preserve">to the e-mail you specify in the </w:t>
      </w:r>
      <w:hyperlink w:anchor="_Invoicing_Information" w:history="1">
        <w:r w:rsidRPr="006E2675">
          <w:rPr>
            <w:rStyle w:val="Hyperlink"/>
          </w:rPr>
          <w:t>Invoicing Information</w:t>
        </w:r>
      </w:hyperlink>
      <w:r>
        <w:t xml:space="preserve"> sheet, over</w:t>
      </w:r>
      <w:r>
        <w:t xml:space="preserve"> the invoice amount plus a 3.5% surcharge to cover the Credit Card fees.</w:t>
      </w:r>
    </w:p>
    <w:p w14:paraId="0A1532AD" w14:textId="7180840B" w:rsidR="00A80EF4" w:rsidRPr="00025892" w:rsidRDefault="00A80EF4" w:rsidP="00A80EF4">
      <w:pPr>
        <w:pStyle w:val="Heading1"/>
        <w:rPr>
          <w:lang w:val="en-CA"/>
        </w:rPr>
      </w:pPr>
      <w:bookmarkStart w:id="2" w:name="_Ref302639000"/>
      <w:r w:rsidRPr="00025892">
        <w:rPr>
          <w:lang w:val="en-CA"/>
        </w:rPr>
        <w:t xml:space="preserve">Timing of the </w:t>
      </w:r>
      <w:r w:rsidR="008B54BF">
        <w:rPr>
          <w:lang w:val="en-CA"/>
        </w:rPr>
        <w:t>assessment</w:t>
      </w:r>
    </w:p>
    <w:p w14:paraId="6A45D436" w14:textId="77E3C19E" w:rsidR="00BB413D" w:rsidRDefault="008B54BF" w:rsidP="00BB413D">
      <w:r>
        <w:t xml:space="preserve">CEC </w:t>
      </w:r>
      <w:r w:rsidR="00BB413D" w:rsidRPr="00025892">
        <w:t>Assessments follow th</w:t>
      </w:r>
      <w:r w:rsidR="00C12CAB">
        <w:t>is</w:t>
      </w:r>
      <w:r w:rsidR="00BB413D" w:rsidRPr="00025892">
        <w:t xml:space="preserve"> typical schedule:</w:t>
      </w:r>
    </w:p>
    <w:tbl>
      <w:tblPr>
        <w:tblStyle w:val="TableGrid"/>
        <w:tblW w:w="0" w:type="auto"/>
        <w:tblLook w:val="04A0" w:firstRow="1" w:lastRow="0" w:firstColumn="1" w:lastColumn="0" w:noHBand="0" w:noVBand="1"/>
      </w:tblPr>
      <w:tblGrid>
        <w:gridCol w:w="6658"/>
        <w:gridCol w:w="2971"/>
      </w:tblGrid>
      <w:tr w:rsidR="00E20BE6" w14:paraId="024384C1" w14:textId="77777777" w:rsidTr="00E1563A">
        <w:trPr>
          <w:cantSplit/>
          <w:tblHeader/>
        </w:trPr>
        <w:tc>
          <w:tcPr>
            <w:tcW w:w="6658" w:type="dxa"/>
            <w:shd w:val="clear" w:color="auto" w:fill="BFBFBF" w:themeFill="background1" w:themeFillShade="BF"/>
          </w:tcPr>
          <w:p w14:paraId="4C26CECA" w14:textId="5A8CEC90" w:rsidR="00E20BE6" w:rsidRPr="001A4640" w:rsidRDefault="00E20BE6" w:rsidP="00BB413D">
            <w:pPr>
              <w:rPr>
                <w:b/>
                <w:bCs/>
              </w:rPr>
            </w:pPr>
            <w:r w:rsidRPr="001A4640">
              <w:rPr>
                <w:b/>
                <w:bCs/>
              </w:rPr>
              <w:t>Step</w:t>
            </w:r>
          </w:p>
        </w:tc>
        <w:tc>
          <w:tcPr>
            <w:tcW w:w="2971" w:type="dxa"/>
            <w:shd w:val="clear" w:color="auto" w:fill="BFBFBF" w:themeFill="background1" w:themeFillShade="BF"/>
            <w:vAlign w:val="center"/>
          </w:tcPr>
          <w:p w14:paraId="07D7F0F4" w14:textId="2B60CE9E" w:rsidR="00E20BE6" w:rsidRPr="001A4640" w:rsidRDefault="00E20BE6" w:rsidP="00CF09AB">
            <w:pPr>
              <w:jc w:val="left"/>
              <w:rPr>
                <w:b/>
                <w:bCs/>
              </w:rPr>
            </w:pPr>
            <w:r w:rsidRPr="001A4640">
              <w:rPr>
                <w:b/>
                <w:bCs/>
              </w:rPr>
              <w:t>Timing</w:t>
            </w:r>
          </w:p>
        </w:tc>
      </w:tr>
      <w:tr w:rsidR="00E20BE6" w14:paraId="0D1D9435" w14:textId="77777777" w:rsidTr="00E1563A">
        <w:trPr>
          <w:cantSplit/>
        </w:trPr>
        <w:tc>
          <w:tcPr>
            <w:tcW w:w="6658" w:type="dxa"/>
          </w:tcPr>
          <w:p w14:paraId="734897DB" w14:textId="2576B86D" w:rsidR="00E20BE6" w:rsidRDefault="00EE6C46" w:rsidP="00BD1804">
            <w:pPr>
              <w:pStyle w:val="BulletL1"/>
              <w:numPr>
                <w:ilvl w:val="0"/>
                <w:numId w:val="0"/>
              </w:numPr>
            </w:pPr>
            <w:sdt>
              <w:sdtPr>
                <w:alias w:val="Company"/>
                <w:tag w:val=""/>
                <w:id w:val="-1106104880"/>
                <w:placeholder>
                  <w:docPart w:val="20E5F44E039043A6AB26CAA6C29BA199"/>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E20BE6">
              <w:t xml:space="preserve"> provides the completed </w:t>
            </w:r>
            <w:hyperlink w:anchor="_CEC_Assessment_Purchase" w:history="1">
              <w:r w:rsidR="00E20BE6" w:rsidRPr="00CC501E">
                <w:rPr>
                  <w:rStyle w:val="Hyperlink"/>
                </w:rPr>
                <w:t>CEC Assessment Purchase Order</w:t>
              </w:r>
            </w:hyperlink>
            <w:r w:rsidR="00E20BE6">
              <w:t xml:space="preserve"> page and the completed </w:t>
            </w:r>
            <w:hyperlink w:anchor="_Invoicing_Information" w:history="1">
              <w:r w:rsidR="00E20BE6" w:rsidRPr="00CC501E">
                <w:rPr>
                  <w:rStyle w:val="Hyperlink"/>
                </w:rPr>
                <w:t>Invoicing Information</w:t>
              </w:r>
            </w:hyperlink>
            <w:r w:rsidR="00E20BE6">
              <w:t xml:space="preserve"> page. This constitutes the Purchase Order.</w:t>
            </w:r>
          </w:p>
        </w:tc>
        <w:tc>
          <w:tcPr>
            <w:tcW w:w="2971" w:type="dxa"/>
            <w:vMerge w:val="restart"/>
            <w:vAlign w:val="center"/>
          </w:tcPr>
          <w:p w14:paraId="42F6B229" w14:textId="5D976240" w:rsidR="00E20BE6" w:rsidRDefault="00E20BE6" w:rsidP="00CF09AB">
            <w:pPr>
              <w:jc w:val="left"/>
            </w:pPr>
            <w:r>
              <w:t xml:space="preserve">Prior to CEC Assessment date </w:t>
            </w:r>
            <w:r w:rsidR="000571F7">
              <w:t xml:space="preserve">being </w:t>
            </w:r>
            <w:r>
              <w:t>agreed.</w:t>
            </w:r>
          </w:p>
        </w:tc>
      </w:tr>
      <w:tr w:rsidR="00E20BE6" w14:paraId="1EDA8FB7" w14:textId="77777777" w:rsidTr="00E1563A">
        <w:trPr>
          <w:cantSplit/>
        </w:trPr>
        <w:tc>
          <w:tcPr>
            <w:tcW w:w="6658" w:type="dxa"/>
          </w:tcPr>
          <w:p w14:paraId="42CB6967" w14:textId="1CD83D2D" w:rsidR="00E20BE6" w:rsidRDefault="00E20BE6" w:rsidP="00BD1804">
            <w:pPr>
              <w:pStyle w:val="BulletL1"/>
              <w:numPr>
                <w:ilvl w:val="0"/>
                <w:numId w:val="0"/>
              </w:numPr>
            </w:pPr>
            <w:r>
              <w:t xml:space="preserve">TruCert provides the countersigned CEC Assessment Purchase Order to </w:t>
            </w:r>
            <w:sdt>
              <w:sdtPr>
                <w:alias w:val="Company"/>
                <w:tag w:val=""/>
                <w:id w:val="1211313333"/>
                <w:placeholder>
                  <w:docPart w:val="3BC563740F7A42A889FD4030F39FBAF7"/>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and the invoice for the CEC Assessment. This constitutes the Purchase Order Confirmation.</w:t>
            </w:r>
          </w:p>
        </w:tc>
        <w:tc>
          <w:tcPr>
            <w:tcW w:w="2971" w:type="dxa"/>
            <w:vMerge/>
            <w:vAlign w:val="center"/>
          </w:tcPr>
          <w:p w14:paraId="10977E72" w14:textId="77777777" w:rsidR="00E20BE6" w:rsidRDefault="00E20BE6" w:rsidP="00CF09AB">
            <w:pPr>
              <w:jc w:val="left"/>
            </w:pPr>
          </w:p>
        </w:tc>
      </w:tr>
      <w:tr w:rsidR="00E20BE6" w14:paraId="4A479849" w14:textId="77777777" w:rsidTr="00E1563A">
        <w:trPr>
          <w:cantSplit/>
        </w:trPr>
        <w:tc>
          <w:tcPr>
            <w:tcW w:w="6658" w:type="dxa"/>
          </w:tcPr>
          <w:p w14:paraId="41C83114" w14:textId="1DC089BD" w:rsidR="00E20BE6" w:rsidRPr="00E20BE6" w:rsidRDefault="00EE6C46" w:rsidP="00BD1804">
            <w:pPr>
              <w:pStyle w:val="BulletL1"/>
              <w:numPr>
                <w:ilvl w:val="0"/>
                <w:numId w:val="0"/>
              </w:numPr>
            </w:pPr>
            <w:sdt>
              <w:sdtPr>
                <w:alias w:val="Company"/>
                <w:tag w:val=""/>
                <w:id w:val="1939862664"/>
                <w:placeholder>
                  <w:docPart w:val="262F592EE0CD4B4D9290B48730F3D618"/>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E20BE6">
              <w:t xml:space="preserve"> pays the fee for the CEC Assessment</w:t>
            </w:r>
            <w:r w:rsidR="00B71D8E">
              <w:t xml:space="preserve"> in </w:t>
            </w:r>
            <w:proofErr w:type="gramStart"/>
            <w:r w:rsidR="00B71D8E">
              <w:t>full</w:t>
            </w:r>
            <w:r w:rsidR="00E20BE6">
              <w:t xml:space="preserve">, </w:t>
            </w:r>
            <w:r w:rsidR="00B71D8E">
              <w:t>and</w:t>
            </w:r>
            <w:proofErr w:type="gramEnd"/>
            <w:r w:rsidR="00B71D8E">
              <w:t xml:space="preserve"> is responsible for paying all occurring banking and currency</w:t>
            </w:r>
            <w:r w:rsidR="00E20BE6">
              <w:t xml:space="preserve"> conversion fees.</w:t>
            </w:r>
          </w:p>
        </w:tc>
        <w:tc>
          <w:tcPr>
            <w:tcW w:w="2971" w:type="dxa"/>
            <w:vMerge/>
            <w:vAlign w:val="center"/>
          </w:tcPr>
          <w:p w14:paraId="380F9EB0" w14:textId="77777777" w:rsidR="00E20BE6" w:rsidRDefault="00E20BE6" w:rsidP="00CF09AB">
            <w:pPr>
              <w:jc w:val="left"/>
            </w:pPr>
          </w:p>
        </w:tc>
      </w:tr>
      <w:tr w:rsidR="00E20BE6" w14:paraId="799C7E35" w14:textId="77777777" w:rsidTr="00E1563A">
        <w:trPr>
          <w:cantSplit/>
        </w:trPr>
        <w:tc>
          <w:tcPr>
            <w:tcW w:w="6658" w:type="dxa"/>
          </w:tcPr>
          <w:p w14:paraId="37A9F3E6" w14:textId="272138B8" w:rsidR="00E20BE6" w:rsidRPr="00E20BE6" w:rsidRDefault="00EE6C46" w:rsidP="00BD1804">
            <w:pPr>
              <w:pStyle w:val="BulletL1"/>
              <w:numPr>
                <w:ilvl w:val="0"/>
                <w:numId w:val="0"/>
              </w:numPr>
            </w:pPr>
            <w:sdt>
              <w:sdtPr>
                <w:alias w:val="Company"/>
                <w:tag w:val=""/>
                <w:id w:val="990825447"/>
                <w:placeholder>
                  <w:docPart w:val="40AEDE97C6A144AC8A01A469F42F7A21"/>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E20BE6">
              <w:t xml:space="preserve"> provides the properly completed CECAP to TruCert.</w:t>
            </w:r>
          </w:p>
        </w:tc>
        <w:tc>
          <w:tcPr>
            <w:tcW w:w="2971" w:type="dxa"/>
            <w:vMerge/>
            <w:vAlign w:val="center"/>
          </w:tcPr>
          <w:p w14:paraId="0DFE8E0F" w14:textId="77777777" w:rsidR="00E20BE6" w:rsidRDefault="00E20BE6" w:rsidP="00CF09AB">
            <w:pPr>
              <w:jc w:val="left"/>
            </w:pPr>
          </w:p>
        </w:tc>
      </w:tr>
      <w:tr w:rsidR="00E20BE6" w14:paraId="20EE231B" w14:textId="77777777" w:rsidTr="00E1563A">
        <w:trPr>
          <w:cantSplit/>
        </w:trPr>
        <w:tc>
          <w:tcPr>
            <w:tcW w:w="6658" w:type="dxa"/>
          </w:tcPr>
          <w:p w14:paraId="03A2B044" w14:textId="43F4591D" w:rsidR="00E20BE6" w:rsidRPr="00E20BE6" w:rsidRDefault="00E20BE6" w:rsidP="00BD1804">
            <w:pPr>
              <w:pStyle w:val="BulletL1"/>
              <w:numPr>
                <w:ilvl w:val="0"/>
                <w:numId w:val="0"/>
              </w:numPr>
            </w:pPr>
            <w:r>
              <w:t xml:space="preserve">TruCert and </w:t>
            </w:r>
            <w:sdt>
              <w:sdtPr>
                <w:alias w:val="Company"/>
                <w:tag w:val=""/>
                <w:id w:val="-1083914222"/>
                <w:placeholder>
                  <w:docPart w:val="50D520653FDB44EAA4E17B1A4C3D9364"/>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 agree on a date for the CEC Assessment. </w:t>
            </w:r>
          </w:p>
        </w:tc>
        <w:tc>
          <w:tcPr>
            <w:tcW w:w="2971" w:type="dxa"/>
            <w:vAlign w:val="center"/>
          </w:tcPr>
          <w:p w14:paraId="1350E1AB" w14:textId="041AD630" w:rsidR="00E20BE6" w:rsidRDefault="00E20BE6" w:rsidP="00CF09AB">
            <w:pPr>
              <w:jc w:val="left"/>
            </w:pPr>
            <w:r>
              <w:t>Following receipt of payment</w:t>
            </w:r>
          </w:p>
        </w:tc>
      </w:tr>
      <w:tr w:rsidR="00E20BE6" w14:paraId="008778AD" w14:textId="77777777" w:rsidTr="00E1563A">
        <w:trPr>
          <w:cantSplit/>
        </w:trPr>
        <w:tc>
          <w:tcPr>
            <w:tcW w:w="6658" w:type="dxa"/>
          </w:tcPr>
          <w:p w14:paraId="6AC58F4F" w14:textId="0900D552" w:rsidR="00E20BE6" w:rsidRPr="00E20BE6" w:rsidRDefault="00E20BE6" w:rsidP="00BD1804">
            <w:pPr>
              <w:pStyle w:val="BulletL1"/>
              <w:numPr>
                <w:ilvl w:val="0"/>
                <w:numId w:val="0"/>
              </w:numPr>
            </w:pPr>
            <w:r>
              <w:t xml:space="preserve">TruCert conducts the CEC Assessment of </w:t>
            </w:r>
            <w:sdt>
              <w:sdtPr>
                <w:alias w:val="Company"/>
                <w:tag w:val=""/>
                <w:id w:val="-785738592"/>
                <w:placeholder>
                  <w:docPart w:val="83576E116B4E4CA4A9D3BD59FC0322E0"/>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’s Environmental Claim</w:t>
            </w:r>
            <w:r w:rsidR="00375AAB">
              <w:t>(s)</w:t>
            </w:r>
            <w:r>
              <w:t xml:space="preserve"> at the agreed date.</w:t>
            </w:r>
          </w:p>
        </w:tc>
        <w:tc>
          <w:tcPr>
            <w:tcW w:w="2971" w:type="dxa"/>
            <w:vAlign w:val="center"/>
          </w:tcPr>
          <w:p w14:paraId="3817B4FF" w14:textId="1C7F9905" w:rsidR="00E20BE6" w:rsidRDefault="00E20BE6" w:rsidP="00CF09AB">
            <w:pPr>
              <w:jc w:val="left"/>
            </w:pPr>
            <w:r>
              <w:t>Usually within 4 weeks of receipt of payment.</w:t>
            </w:r>
          </w:p>
        </w:tc>
      </w:tr>
      <w:tr w:rsidR="00E20BE6" w14:paraId="1D1168CE" w14:textId="77777777" w:rsidTr="00E1563A">
        <w:trPr>
          <w:cantSplit/>
        </w:trPr>
        <w:tc>
          <w:tcPr>
            <w:tcW w:w="6658" w:type="dxa"/>
          </w:tcPr>
          <w:p w14:paraId="682D36BF" w14:textId="375A4480" w:rsidR="00E20BE6" w:rsidRPr="00E20BE6" w:rsidRDefault="00E20BE6" w:rsidP="00BD1804">
            <w:pPr>
              <w:pStyle w:val="BulletL1"/>
              <w:numPr>
                <w:ilvl w:val="0"/>
                <w:numId w:val="0"/>
              </w:numPr>
            </w:pPr>
            <w:r>
              <w:lastRenderedPageBreak/>
              <w:t xml:space="preserve">TruCert informs </w:t>
            </w:r>
            <w:sdt>
              <w:sdtPr>
                <w:alias w:val="Company"/>
                <w:tag w:val=""/>
                <w:id w:val="-1404065709"/>
                <w:placeholder>
                  <w:docPart w:val="AA76898F5F694A28BAA26F933382CB9C"/>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 of the result of the CEC Assessment typically within a week of the CEC Assessment.</w:t>
            </w:r>
          </w:p>
        </w:tc>
        <w:tc>
          <w:tcPr>
            <w:tcW w:w="2971" w:type="dxa"/>
            <w:vAlign w:val="center"/>
          </w:tcPr>
          <w:p w14:paraId="299A3C8B" w14:textId="146F14BA" w:rsidR="00E20BE6" w:rsidRDefault="002C4167" w:rsidP="00CF09AB">
            <w:pPr>
              <w:jc w:val="left"/>
            </w:pPr>
            <w:r>
              <w:t>Usually within 1 week of CEC Assessment</w:t>
            </w:r>
          </w:p>
        </w:tc>
      </w:tr>
      <w:tr w:rsidR="00E20BE6" w14:paraId="35BDDBED" w14:textId="77777777" w:rsidTr="00E1563A">
        <w:trPr>
          <w:cantSplit/>
        </w:trPr>
        <w:tc>
          <w:tcPr>
            <w:tcW w:w="6658" w:type="dxa"/>
          </w:tcPr>
          <w:p w14:paraId="00B1152A" w14:textId="0A961A84" w:rsidR="00E20BE6" w:rsidRDefault="00E20BE6" w:rsidP="00BD1804">
            <w:pPr>
              <w:pStyle w:val="BulletL1"/>
              <w:numPr>
                <w:ilvl w:val="0"/>
                <w:numId w:val="0"/>
              </w:numPr>
            </w:pPr>
            <w:r>
              <w:t>If rem</w:t>
            </w:r>
            <w:r w:rsidR="00D528C3">
              <w:t>e</w:t>
            </w:r>
            <w:r>
              <w:t xml:space="preserve">diation is required, </w:t>
            </w:r>
            <w:sdt>
              <w:sdtPr>
                <w:alias w:val="Company"/>
                <w:tag w:val=""/>
                <w:id w:val="-2020997409"/>
                <w:placeholder>
                  <w:docPart w:val="0EFBFD4DE2D5437A99A580DAEF03D607"/>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 provides evidence for remediation to TruCert, and TruCert assesses the additional </w:t>
            </w:r>
            <w:proofErr w:type="gramStart"/>
            <w:r>
              <w:t>evidences</w:t>
            </w:r>
            <w:proofErr w:type="gramEnd"/>
            <w:r>
              <w:t xml:space="preserve"> once all the required evidences have been provided by </w:t>
            </w:r>
            <w:sdt>
              <w:sdtPr>
                <w:alias w:val="Company"/>
                <w:tag w:val=""/>
                <w:id w:val="-539436609"/>
                <w:placeholder>
                  <w:docPart w:val="10996751E62D4C279E4F9FF377C390BC"/>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w:t>
            </w:r>
          </w:p>
        </w:tc>
        <w:tc>
          <w:tcPr>
            <w:tcW w:w="2971" w:type="dxa"/>
            <w:vAlign w:val="center"/>
          </w:tcPr>
          <w:p w14:paraId="2485A2A8" w14:textId="5F829316" w:rsidR="00E20BE6" w:rsidRDefault="002C4167" w:rsidP="00CF09AB">
            <w:pPr>
              <w:jc w:val="left"/>
            </w:pPr>
            <w:r>
              <w:t xml:space="preserve">Follow-Up assessment usually within 2 weeks of receipt of all remediation </w:t>
            </w:r>
            <w:proofErr w:type="gramStart"/>
            <w:r>
              <w:t>evidences</w:t>
            </w:r>
            <w:proofErr w:type="gramEnd"/>
          </w:p>
        </w:tc>
      </w:tr>
      <w:tr w:rsidR="00E20BE6" w14:paraId="51310BFB" w14:textId="77777777" w:rsidTr="00E1563A">
        <w:trPr>
          <w:cantSplit/>
        </w:trPr>
        <w:tc>
          <w:tcPr>
            <w:tcW w:w="6658" w:type="dxa"/>
          </w:tcPr>
          <w:p w14:paraId="498647A2" w14:textId="6E7C47CC" w:rsidR="00E20BE6" w:rsidRDefault="00E20BE6" w:rsidP="00BD1804">
            <w:pPr>
              <w:pStyle w:val="BulletL1"/>
              <w:numPr>
                <w:ilvl w:val="0"/>
                <w:numId w:val="0"/>
              </w:numPr>
            </w:pPr>
            <w:r>
              <w:t xml:space="preserve">Once sufficient compliance is achieved, TruCert will present the claim to Mastercard, and following Mastercard’s decision, issue the CEC Certificate to </w:t>
            </w:r>
            <w:sdt>
              <w:sdtPr>
                <w:alias w:val="Company"/>
                <w:tag w:val=""/>
                <w:id w:val="-1018542665"/>
                <w:placeholder>
                  <w:docPart w:val="34E02DF2E4E0466FAB042A4D192125DA"/>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 or inform </w:t>
            </w:r>
            <w:sdt>
              <w:sdtPr>
                <w:alias w:val="Company"/>
                <w:tag w:val=""/>
                <w:id w:val="-963886696"/>
                <w:placeholder>
                  <w:docPart w:val="AC5B85155A9E4B5787D1C3F5BB368E75"/>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 of Mastercard’s decision to not certify the Environmental Claim</w:t>
            </w:r>
            <w:r w:rsidR="002C4167">
              <w:t>.</w:t>
            </w:r>
          </w:p>
        </w:tc>
        <w:tc>
          <w:tcPr>
            <w:tcW w:w="2971" w:type="dxa"/>
            <w:vAlign w:val="center"/>
          </w:tcPr>
          <w:p w14:paraId="3F76F20F" w14:textId="6B718EEC" w:rsidR="00E20BE6" w:rsidRDefault="002C4167" w:rsidP="00CF09AB">
            <w:pPr>
              <w:jc w:val="left"/>
            </w:pPr>
            <w:r>
              <w:t>Usually within 2 weeks of CEC Assessment or achieving sufficient compliance, whichever comes later.</w:t>
            </w:r>
          </w:p>
        </w:tc>
      </w:tr>
    </w:tbl>
    <w:bookmarkEnd w:id="2"/>
    <w:p w14:paraId="78E2F1C7" w14:textId="1E0FA787" w:rsidR="00D9268D" w:rsidRPr="00934982" w:rsidRDefault="000A2F04" w:rsidP="000A2F04">
      <w:pPr>
        <w:pStyle w:val="Heading1"/>
        <w:rPr>
          <w:lang w:val="en-CA"/>
        </w:rPr>
      </w:pPr>
      <w:r w:rsidRPr="00934982">
        <w:rPr>
          <w:lang w:val="en-CA"/>
        </w:rPr>
        <w:t>Additional Conditions</w:t>
      </w:r>
    </w:p>
    <w:p w14:paraId="3752E330" w14:textId="016DAD84" w:rsidR="000A2F04" w:rsidRDefault="00EE6C46" w:rsidP="000A2F04">
      <w:sdt>
        <w:sdtPr>
          <w:alias w:val="Company"/>
          <w:tag w:val=""/>
          <w:id w:val="63229969"/>
          <w:placeholder>
            <w:docPart w:val="0EB141403AEB419689B80DD759181B93"/>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0A2F04">
        <w:t xml:space="preserve"> acknowledges that </w:t>
      </w:r>
      <w:r w:rsidR="00423089">
        <w:t xml:space="preserve">paying for the CEC Assessment does not constitute a guarantee that </w:t>
      </w:r>
      <w:sdt>
        <w:sdtPr>
          <w:alias w:val="Company"/>
          <w:tag w:val=""/>
          <w:id w:val="-701253339"/>
          <w:placeholder>
            <w:docPart w:val="6A101E5AAE1246DDB118EE8CBEF5DC70"/>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423089">
        <w:t xml:space="preserve"> will </w:t>
      </w:r>
      <w:r w:rsidR="00DD2CB1">
        <w:t xml:space="preserve">pass the CEC Assessment and </w:t>
      </w:r>
      <w:r w:rsidR="00423089">
        <w:t xml:space="preserve">receive </w:t>
      </w:r>
      <w:r w:rsidR="00AE3885">
        <w:t>a</w:t>
      </w:r>
      <w:r w:rsidR="00423089">
        <w:t xml:space="preserve"> CEC Certificate.</w:t>
      </w:r>
    </w:p>
    <w:p w14:paraId="56B03D87" w14:textId="77777777" w:rsidR="00423089" w:rsidRPr="00003CB5" w:rsidRDefault="00423089" w:rsidP="000A2F04">
      <w:pPr>
        <w:rPr>
          <w:color w:val="A6A6A6" w:themeColor="background1" w:themeShade="A6"/>
          <w:lang w:val="en-CA"/>
        </w:rPr>
      </w:pPr>
    </w:p>
    <w:p w14:paraId="75F046C9" w14:textId="332214F4" w:rsidR="00FB3E21" w:rsidRPr="00025892" w:rsidRDefault="00184BEA" w:rsidP="00E5390E">
      <w:pPr>
        <w:rPr>
          <w:lang w:val="en-US"/>
        </w:rPr>
      </w:pPr>
      <w:r w:rsidRPr="00025892">
        <w:rPr>
          <w:lang w:val="en-US"/>
        </w:rPr>
        <w:t>Nanaimo</w:t>
      </w:r>
      <w:r w:rsidR="00FB3E21" w:rsidRPr="00025892">
        <w:rPr>
          <w:lang w:val="en-US"/>
        </w:rPr>
        <w:t xml:space="preserve">, </w:t>
      </w:r>
      <w:sdt>
        <w:sdtPr>
          <w:rPr>
            <w:lang w:val="en-US"/>
          </w:rPr>
          <w:alias w:val="Publish Date"/>
          <w:tag w:val=""/>
          <w:id w:val="-574202790"/>
          <w:placeholder>
            <w:docPart w:val="67FEA5E9C4694D169309802FE23D5105"/>
          </w:placeholder>
          <w:dataBinding w:prefixMappings="xmlns:ns0='http://schemas.microsoft.com/office/2006/coverPageProps' " w:xpath="/ns0:CoverPageProperties[1]/ns0:PublishDate[1]" w:storeItemID="{55AF091B-3C7A-41E3-B477-F2FDAA23CFDA}"/>
          <w:date w:fullDate="2022-07-18T00:00:00Z">
            <w:dateFormat w:val="yyyy-MM-dd"/>
            <w:lid w:val="en-GB"/>
            <w:storeMappedDataAs w:val="dateTime"/>
            <w:calendar w:val="gregorian"/>
          </w:date>
        </w:sdtPr>
        <w:sdtEndPr/>
        <w:sdtContent>
          <w:r w:rsidR="006E2675">
            <w:t>2022-07-18</w:t>
          </w:r>
        </w:sdtContent>
      </w:sdt>
    </w:p>
    <w:p w14:paraId="1DD88D73" w14:textId="77777777" w:rsidR="00FB3E21" w:rsidRPr="00025892" w:rsidRDefault="00D44801" w:rsidP="00E5390E">
      <w:pPr>
        <w:rPr>
          <w:lang w:val="en-US"/>
        </w:rPr>
      </w:pPr>
      <w:r w:rsidRPr="00025892">
        <w:rPr>
          <w:noProof/>
          <w:lang w:eastAsia="en-CA"/>
        </w:rPr>
        <w:drawing>
          <wp:inline distT="0" distB="0" distL="0" distR="0" wp14:anchorId="46825332" wp14:editId="10BE8899">
            <wp:extent cx="2846070" cy="965835"/>
            <wp:effectExtent l="19050" t="0" r="0" b="0"/>
            <wp:docPr id="1" name="Picture 1" descr="SignatureU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gnatureUwe"/>
                    <pic:cNvPicPr>
                      <a:picLocks noChangeAspect="1" noChangeArrowheads="1"/>
                    </pic:cNvPicPr>
                  </pic:nvPicPr>
                  <pic:blipFill>
                    <a:blip r:embed="rId16" cstate="print"/>
                    <a:srcRect/>
                    <a:stretch>
                      <a:fillRect/>
                    </a:stretch>
                  </pic:blipFill>
                  <pic:spPr bwMode="auto">
                    <a:xfrm>
                      <a:off x="0" y="0"/>
                      <a:ext cx="2846070" cy="965835"/>
                    </a:xfrm>
                    <a:prstGeom prst="rect">
                      <a:avLst/>
                    </a:prstGeom>
                    <a:noFill/>
                    <a:ln w="9525">
                      <a:noFill/>
                      <a:miter lim="800000"/>
                      <a:headEnd/>
                      <a:tailEnd/>
                    </a:ln>
                  </pic:spPr>
                </pic:pic>
              </a:graphicData>
            </a:graphic>
          </wp:inline>
        </w:drawing>
      </w:r>
    </w:p>
    <w:p w14:paraId="17B73525" w14:textId="77777777" w:rsidR="00FB3E21" w:rsidRPr="00025892" w:rsidRDefault="00FB3E21" w:rsidP="00E5390E">
      <w:pPr>
        <w:rPr>
          <w:lang w:val="en-US"/>
        </w:rPr>
      </w:pPr>
      <w:r w:rsidRPr="00025892">
        <w:rPr>
          <w:lang w:val="en-US"/>
        </w:rPr>
        <w:t>Uwe Trüggelmann</w:t>
      </w:r>
    </w:p>
    <w:p w14:paraId="6A7E810A" w14:textId="78442468" w:rsidR="00F73152" w:rsidRDefault="00FB3E21" w:rsidP="00187AAC">
      <w:pPr>
        <w:rPr>
          <w:lang w:val="en-US"/>
        </w:rPr>
      </w:pPr>
      <w:r w:rsidRPr="00025892">
        <w:rPr>
          <w:lang w:val="en-US"/>
        </w:rPr>
        <w:t>(Managing Director)</w:t>
      </w:r>
      <w:r w:rsidR="00F73152">
        <w:rPr>
          <w:lang w:val="en-US"/>
        </w:rPr>
        <w:br w:type="page"/>
      </w:r>
    </w:p>
    <w:p w14:paraId="12294A1B" w14:textId="3DBB608F" w:rsidR="00512DC3" w:rsidRDefault="006D3BCF" w:rsidP="003710C1">
      <w:pPr>
        <w:pStyle w:val="Heading1"/>
        <w:rPr>
          <w:lang w:val="en-CA"/>
        </w:rPr>
      </w:pPr>
      <w:bookmarkStart w:id="3" w:name="_CEC_Certification_Assessment"/>
      <w:bookmarkStart w:id="4" w:name="_CEC_Assessment_Purchase"/>
      <w:bookmarkStart w:id="5" w:name="_Ref301430169"/>
      <w:bookmarkEnd w:id="3"/>
      <w:bookmarkEnd w:id="4"/>
      <w:r>
        <w:rPr>
          <w:lang w:val="en-CA"/>
        </w:rPr>
        <w:lastRenderedPageBreak/>
        <w:t>CEC Assessment</w:t>
      </w:r>
      <w:r w:rsidR="003710C1" w:rsidRPr="00025892">
        <w:rPr>
          <w:lang w:val="en-CA"/>
        </w:rPr>
        <w:t xml:space="preserve"> Purchase Order</w:t>
      </w:r>
      <w:bookmarkEnd w:id="5"/>
    </w:p>
    <w:tbl>
      <w:tblPr>
        <w:tblStyle w:val="TableGrid"/>
        <w:tblW w:w="9644" w:type="dxa"/>
        <w:tblLook w:val="04A0" w:firstRow="1" w:lastRow="0" w:firstColumn="1" w:lastColumn="0" w:noHBand="0" w:noVBand="1"/>
      </w:tblPr>
      <w:tblGrid>
        <w:gridCol w:w="3057"/>
        <w:gridCol w:w="6587"/>
      </w:tblGrid>
      <w:tr w:rsidR="00803D03" w:rsidRPr="00025892" w14:paraId="2CD29C30" w14:textId="77777777" w:rsidTr="00AF25F6">
        <w:tc>
          <w:tcPr>
            <w:tcW w:w="9644" w:type="dxa"/>
            <w:gridSpan w:val="2"/>
            <w:shd w:val="clear" w:color="auto" w:fill="D9D9D9" w:themeFill="background1" w:themeFillShade="D9"/>
          </w:tcPr>
          <w:p w14:paraId="555B5B83" w14:textId="77777777" w:rsidR="00803D03" w:rsidRPr="00025892" w:rsidRDefault="00803D03" w:rsidP="00AF25F6">
            <w:pPr>
              <w:rPr>
                <w:b/>
                <w:lang w:val="en-US"/>
              </w:rPr>
            </w:pPr>
            <w:r>
              <w:rPr>
                <w:b/>
                <w:lang w:val="en-US"/>
              </w:rPr>
              <w:t>Scope of the Assessment</w:t>
            </w:r>
            <w:r w:rsidRPr="00025892">
              <w:rPr>
                <w:b/>
                <w:lang w:val="en-US"/>
              </w:rPr>
              <w:t>:</w:t>
            </w:r>
          </w:p>
        </w:tc>
      </w:tr>
      <w:tr w:rsidR="00803D03" w:rsidRPr="00025892" w14:paraId="6590F707" w14:textId="77777777" w:rsidTr="00EA394B">
        <w:tc>
          <w:tcPr>
            <w:tcW w:w="3057" w:type="dxa"/>
            <w:shd w:val="clear" w:color="auto" w:fill="D9D9D9" w:themeFill="background1" w:themeFillShade="D9"/>
          </w:tcPr>
          <w:p w14:paraId="26BEB0FC" w14:textId="4C1FCA84" w:rsidR="00803D03" w:rsidRDefault="00803D03" w:rsidP="00AF25F6">
            <w:pPr>
              <w:rPr>
                <w:b/>
                <w:lang w:val="en-US"/>
              </w:rPr>
            </w:pPr>
            <w:r>
              <w:rPr>
                <w:b/>
                <w:lang w:val="en-US"/>
              </w:rPr>
              <w:t xml:space="preserve">Products to be included in the </w:t>
            </w:r>
            <w:r w:rsidR="00DA0346">
              <w:rPr>
                <w:b/>
                <w:lang w:val="en-US"/>
              </w:rPr>
              <w:t>CEC Assessment</w:t>
            </w:r>
            <w:r>
              <w:rPr>
                <w:b/>
                <w:lang w:val="en-US"/>
              </w:rPr>
              <w:t>:</w:t>
            </w:r>
          </w:p>
          <w:p w14:paraId="7C987B53" w14:textId="720601F2" w:rsidR="00803D03" w:rsidRPr="00E24B7F" w:rsidRDefault="00803D03" w:rsidP="00AF25F6">
            <w:pPr>
              <w:rPr>
                <w:bCs/>
                <w:lang w:val="en-US"/>
              </w:rPr>
            </w:pPr>
            <w:r w:rsidRPr="00E24B7F">
              <w:rPr>
                <w:bCs/>
                <w:lang w:val="en-US"/>
              </w:rPr>
              <w:t>List commercial product name(s), one per line</w:t>
            </w:r>
          </w:p>
        </w:tc>
        <w:sdt>
          <w:sdtPr>
            <w:rPr>
              <w:rStyle w:val="BulletL1Char"/>
            </w:rPr>
            <w:alias w:val="List of commercial product names"/>
            <w:tag w:val="ListProducts"/>
            <w:id w:val="-311719533"/>
            <w:placeholder>
              <w:docPart w:val="A54AAEC08136424B8D8D88A5DC9BF64C"/>
            </w:placeholder>
            <w:showingPlcHdr/>
            <w15:color w:val="0000FF"/>
          </w:sdtPr>
          <w:sdtEndPr>
            <w:rPr>
              <w:rStyle w:val="DefaultParagraphFont"/>
            </w:rPr>
          </w:sdtEndPr>
          <w:sdtContent>
            <w:tc>
              <w:tcPr>
                <w:tcW w:w="6587" w:type="dxa"/>
                <w:shd w:val="clear" w:color="auto" w:fill="DBE5F1" w:themeFill="accent1" w:themeFillTint="33"/>
              </w:tcPr>
              <w:p w14:paraId="00C01FCF" w14:textId="48E7E8D4" w:rsidR="00803D03" w:rsidRPr="00E55923" w:rsidRDefault="00F53BE1" w:rsidP="006B2D6B">
                <w:pPr>
                  <w:pStyle w:val="BulletL1NoSpace"/>
                </w:pPr>
                <w:r w:rsidRPr="003B2F66">
                  <w:rPr>
                    <w:rStyle w:val="PlaceholderText"/>
                  </w:rPr>
                  <w:t>Click or tap here to enter text.</w:t>
                </w:r>
              </w:p>
            </w:tc>
          </w:sdtContent>
        </w:sdt>
      </w:tr>
      <w:tr w:rsidR="00803D03" w:rsidRPr="00025892" w14:paraId="32358255" w14:textId="77777777" w:rsidTr="00EA394B">
        <w:tc>
          <w:tcPr>
            <w:tcW w:w="3057" w:type="dxa"/>
            <w:shd w:val="clear" w:color="auto" w:fill="D9D9D9" w:themeFill="background1" w:themeFillShade="D9"/>
          </w:tcPr>
          <w:p w14:paraId="0561B58B" w14:textId="57EB07E5" w:rsidR="00803D03" w:rsidRDefault="00803D03" w:rsidP="00AF25F6">
            <w:pPr>
              <w:rPr>
                <w:b/>
                <w:lang w:val="en-US"/>
              </w:rPr>
            </w:pPr>
            <w:r>
              <w:rPr>
                <w:b/>
                <w:lang w:val="en-US"/>
              </w:rPr>
              <w:t xml:space="preserve">Sites to be </w:t>
            </w:r>
            <w:r w:rsidR="00D528C3">
              <w:rPr>
                <w:b/>
                <w:lang w:val="en-US"/>
              </w:rPr>
              <w:t>i</w:t>
            </w:r>
            <w:r>
              <w:rPr>
                <w:b/>
                <w:lang w:val="en-US"/>
              </w:rPr>
              <w:t xml:space="preserve">ncluded in the </w:t>
            </w:r>
            <w:r w:rsidR="00DA0346">
              <w:rPr>
                <w:b/>
                <w:lang w:val="en-US"/>
              </w:rPr>
              <w:t>CEC Assessment</w:t>
            </w:r>
            <w:r>
              <w:rPr>
                <w:b/>
                <w:lang w:val="en-US"/>
              </w:rPr>
              <w:t>:</w:t>
            </w:r>
          </w:p>
          <w:p w14:paraId="107E46F4" w14:textId="364BFB35" w:rsidR="00803D03" w:rsidRPr="00E24B7F" w:rsidRDefault="00803D03" w:rsidP="00AF25F6">
            <w:pPr>
              <w:rPr>
                <w:bCs/>
                <w:lang w:val="en-US"/>
              </w:rPr>
            </w:pPr>
            <w:r w:rsidRPr="00E24B7F">
              <w:rPr>
                <w:bCs/>
                <w:lang w:val="en-US"/>
              </w:rPr>
              <w:t>List sites (city, country), one per line</w:t>
            </w:r>
          </w:p>
        </w:tc>
        <w:sdt>
          <w:sdtPr>
            <w:rPr>
              <w:rStyle w:val="BulletL1Char"/>
              <w:color w:val="000000" w:themeColor="text1"/>
            </w:rPr>
            <w:alias w:val="List of Production Sites"/>
            <w:tag w:val="ListSites"/>
            <w:id w:val="2146856763"/>
            <w:placeholder>
              <w:docPart w:val="A78C7670337E4623900D78C83FBF3656"/>
            </w:placeholder>
            <w:showingPlcHdr/>
            <w15:color w:val="0000FF"/>
          </w:sdtPr>
          <w:sdtEndPr>
            <w:rPr>
              <w:rStyle w:val="DefaultParagraphFont"/>
            </w:rPr>
          </w:sdtEndPr>
          <w:sdtContent>
            <w:tc>
              <w:tcPr>
                <w:tcW w:w="6587" w:type="dxa"/>
                <w:shd w:val="clear" w:color="auto" w:fill="DBE5F1" w:themeFill="accent1" w:themeFillTint="33"/>
              </w:tcPr>
              <w:p w14:paraId="5774AD9F" w14:textId="56BE9DE5" w:rsidR="00803D03" w:rsidRPr="00E55923" w:rsidRDefault="00F53BE1" w:rsidP="00E55923">
                <w:pPr>
                  <w:pStyle w:val="BulletL1NoSpace"/>
                </w:pPr>
                <w:r w:rsidRPr="00003CB5">
                  <w:rPr>
                    <w:rStyle w:val="PlaceholderText"/>
                    <w:color w:val="808080" w:themeColor="background1" w:themeShade="80"/>
                  </w:rPr>
                  <w:t>Click or tap here to enter text.</w:t>
                </w:r>
              </w:p>
            </w:tc>
          </w:sdtContent>
        </w:sdt>
      </w:tr>
    </w:tbl>
    <w:p w14:paraId="04623F7D" w14:textId="77777777" w:rsidR="003D6CB5" w:rsidRDefault="00DA0346" w:rsidP="00803D03">
      <w:pPr>
        <w:rPr>
          <w:i/>
          <w:iCs/>
          <w:sz w:val="18"/>
          <w:szCs w:val="16"/>
          <w:lang w:val="en-US"/>
        </w:rPr>
        <w:sectPr w:rsidR="003D6CB5" w:rsidSect="0022044B">
          <w:headerReference w:type="even" r:id="rId17"/>
          <w:headerReference w:type="default" r:id="rId18"/>
          <w:footerReference w:type="default" r:id="rId19"/>
          <w:type w:val="continuous"/>
          <w:pgSz w:w="11907" w:h="16840" w:code="9"/>
          <w:pgMar w:top="1418" w:right="1134" w:bottom="851" w:left="1134" w:header="720" w:footer="284" w:gutter="0"/>
          <w:cols w:space="720"/>
          <w:titlePg/>
        </w:sectPr>
      </w:pPr>
      <w:r w:rsidRPr="00A76C71">
        <w:rPr>
          <w:i/>
          <w:iCs/>
          <w:sz w:val="18"/>
          <w:szCs w:val="16"/>
          <w:lang w:val="en-US"/>
        </w:rPr>
        <w:t>Note: Add (CEC) after the product or site if it is already covered by a valid CEC Certificate.</w:t>
      </w:r>
    </w:p>
    <w:bookmarkStart w:id="6" w:name="_MON_1712819438"/>
    <w:bookmarkEnd w:id="6"/>
    <w:p w14:paraId="7332E326" w14:textId="05CC7A90" w:rsidR="007A7A03" w:rsidRDefault="00111FA5" w:rsidP="00806BFC">
      <w:pPr>
        <w:spacing w:after="0"/>
        <w:rPr>
          <w:b/>
          <w:bCs/>
          <w:i/>
          <w:iCs/>
          <w:lang w:val="en-US"/>
        </w:rPr>
      </w:pPr>
      <w:r>
        <w:rPr>
          <w:b/>
          <w:bCs/>
          <w:i/>
          <w:iCs/>
          <w:lang w:val="en-US"/>
        </w:rPr>
        <w:object w:dxaOrig="9903" w:dyaOrig="2733" w14:anchorId="0DE8DA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0pt;height:126pt" o:ole="">
            <v:imagedata r:id="rId20" o:title=""/>
          </v:shape>
          <o:OLEObject Type="Embed" ProgID="Excel.Sheet.12" ShapeID="_x0000_i1025" DrawAspect="Content" ObjectID="_1719683244" r:id="rId21"/>
        </w:object>
      </w:r>
    </w:p>
    <w:p w14:paraId="4235C603" w14:textId="77777777" w:rsidR="003D6CB5" w:rsidRDefault="003D6CB5" w:rsidP="00803D03">
      <w:pPr>
        <w:rPr>
          <w:i/>
          <w:iCs/>
          <w:sz w:val="18"/>
          <w:szCs w:val="16"/>
          <w:lang w:val="en-US"/>
        </w:rPr>
        <w:sectPr w:rsidR="003D6CB5" w:rsidSect="0022044B">
          <w:type w:val="continuous"/>
          <w:pgSz w:w="11907" w:h="16840" w:code="9"/>
          <w:pgMar w:top="1418" w:right="1134" w:bottom="851" w:left="1134" w:header="720" w:footer="284" w:gutter="0"/>
          <w:cols w:space="720"/>
          <w:formProt w:val="0"/>
          <w:titlePg/>
        </w:sectPr>
      </w:pPr>
    </w:p>
    <w:p w14:paraId="197E5B83" w14:textId="6AC5086E" w:rsidR="007A7A03" w:rsidRPr="00A76C71" w:rsidRDefault="00A76C71" w:rsidP="00803D03">
      <w:pPr>
        <w:rPr>
          <w:i/>
          <w:iCs/>
          <w:sz w:val="18"/>
          <w:szCs w:val="16"/>
          <w:lang w:val="en-US"/>
        </w:rPr>
      </w:pPr>
      <w:r w:rsidRPr="00A76C71">
        <w:rPr>
          <w:i/>
          <w:iCs/>
          <w:sz w:val="18"/>
          <w:szCs w:val="16"/>
          <w:lang w:val="en-US"/>
        </w:rPr>
        <w:t>Note: To enter the number of products and sites</w:t>
      </w:r>
      <w:r>
        <w:rPr>
          <w:i/>
          <w:iCs/>
          <w:sz w:val="18"/>
          <w:szCs w:val="16"/>
          <w:lang w:val="en-US"/>
        </w:rPr>
        <w:t xml:space="preserve"> into the above table</w:t>
      </w:r>
      <w:r w:rsidRPr="00A76C71">
        <w:rPr>
          <w:i/>
          <w:iCs/>
          <w:sz w:val="18"/>
          <w:szCs w:val="16"/>
          <w:lang w:val="en-US"/>
        </w:rPr>
        <w:t xml:space="preserve">, </w:t>
      </w:r>
      <w:r w:rsidRPr="00530B27">
        <w:rPr>
          <w:b/>
          <w:bCs/>
          <w:i/>
          <w:iCs/>
          <w:sz w:val="18"/>
          <w:szCs w:val="16"/>
          <w:u w:val="single"/>
          <w:lang w:val="en-US"/>
        </w:rPr>
        <w:t xml:space="preserve">double click the table </w:t>
      </w:r>
      <w:r w:rsidRPr="00A76C71">
        <w:rPr>
          <w:i/>
          <w:iCs/>
          <w:sz w:val="18"/>
          <w:szCs w:val="16"/>
          <w:lang w:val="en-US"/>
        </w:rPr>
        <w:t>and then select the desired values from the drop-down menus in the blue cells</w:t>
      </w:r>
      <w:r w:rsidR="00530B27">
        <w:rPr>
          <w:i/>
          <w:iCs/>
          <w:sz w:val="18"/>
          <w:szCs w:val="16"/>
          <w:lang w:val="en-US"/>
        </w:rPr>
        <w:t xml:space="preserve"> in the leftmost column</w:t>
      </w:r>
      <w:r w:rsidRPr="00A76C71">
        <w:rPr>
          <w:i/>
          <w:iCs/>
          <w:sz w:val="18"/>
          <w:szCs w:val="16"/>
          <w:lang w:val="en-US"/>
        </w:rPr>
        <w:t>.</w:t>
      </w:r>
    </w:p>
    <w:tbl>
      <w:tblPr>
        <w:tblStyle w:val="TableGrid"/>
        <w:tblW w:w="9634" w:type="dxa"/>
        <w:tblLayout w:type="fixed"/>
        <w:tblLook w:val="04A0" w:firstRow="1" w:lastRow="0" w:firstColumn="1" w:lastColumn="0" w:noHBand="0" w:noVBand="1"/>
      </w:tblPr>
      <w:tblGrid>
        <w:gridCol w:w="9634"/>
      </w:tblGrid>
      <w:tr w:rsidR="00224C8B" w:rsidRPr="00025892" w14:paraId="5F8F39DE" w14:textId="77777777" w:rsidTr="00C32629">
        <w:tc>
          <w:tcPr>
            <w:tcW w:w="9634" w:type="dxa"/>
            <w:shd w:val="clear" w:color="auto" w:fill="DBE5F1" w:themeFill="accent1" w:themeFillTint="33"/>
            <w:vAlign w:val="center"/>
          </w:tcPr>
          <w:p w14:paraId="64A9C248" w14:textId="0D1FD7A6" w:rsidR="00224C8B" w:rsidRPr="009D5FFE" w:rsidRDefault="00EE6C46" w:rsidP="00C32629">
            <w:pPr>
              <w:spacing w:before="60" w:after="60"/>
              <w:rPr>
                <w:lang w:val="en-US"/>
              </w:rPr>
            </w:pPr>
            <w:sdt>
              <w:sdtPr>
                <w:rPr>
                  <w:lang w:val="en-US"/>
                </w:rPr>
                <w:alias w:val="Vendor cannot use DocuSign.com"/>
                <w:tag w:val="VenNoDocuSign"/>
                <w:id w:val="141935636"/>
                <w15:color w:val="0000FF"/>
                <w14:checkbox>
                  <w14:checked w14:val="0"/>
                  <w14:checkedState w14:val="2612" w14:font="MS Gothic"/>
                  <w14:uncheckedState w14:val="2610" w14:font="MS Gothic"/>
                </w14:checkbox>
              </w:sdtPr>
              <w:sdtEndPr/>
              <w:sdtContent>
                <w:r w:rsidR="004A5704">
                  <w:rPr>
                    <w:rFonts w:ascii="MS Gothic" w:eastAsia="MS Gothic" w:hAnsi="MS Gothic" w:hint="eastAsia"/>
                    <w:lang w:val="en-US"/>
                  </w:rPr>
                  <w:t>☐</w:t>
                </w:r>
              </w:sdtContent>
            </w:sdt>
            <w:r w:rsidR="00224C8B" w:rsidRPr="009D5FFE">
              <w:rPr>
                <w:lang w:val="en-US"/>
              </w:rPr>
              <w:t xml:space="preserve"> </w:t>
            </w:r>
            <w:r w:rsidR="00224C8B" w:rsidRPr="009D5FFE">
              <w:rPr>
                <w:b/>
                <w:bCs/>
                <w:lang w:val="en-US"/>
              </w:rPr>
              <w:t xml:space="preserve">If Vendor cannot use DocuSign.com to sign the PO, then tick </w:t>
            </w:r>
            <w:r w:rsidR="007A7A03">
              <w:rPr>
                <w:b/>
                <w:bCs/>
                <w:lang w:val="en-US"/>
              </w:rPr>
              <w:t>the box to the left</w:t>
            </w:r>
            <w:r w:rsidR="00224C8B" w:rsidRPr="009D5FFE">
              <w:rPr>
                <w:b/>
                <w:bCs/>
                <w:lang w:val="en-US"/>
              </w:rPr>
              <w:t>.</w:t>
            </w:r>
          </w:p>
        </w:tc>
      </w:tr>
    </w:tbl>
    <w:p w14:paraId="692E0612" w14:textId="77777777" w:rsidR="00224C8B" w:rsidRPr="00803D03" w:rsidRDefault="00224C8B" w:rsidP="00806BFC">
      <w:pPr>
        <w:spacing w:after="0"/>
        <w:rPr>
          <w:b/>
          <w:bCs/>
          <w:i/>
          <w:iCs/>
          <w:lang w:val="en-US"/>
        </w:rPr>
      </w:pPr>
    </w:p>
    <w:tbl>
      <w:tblPr>
        <w:tblStyle w:val="TableGrid"/>
        <w:tblW w:w="0" w:type="auto"/>
        <w:tblLook w:val="01E0" w:firstRow="1" w:lastRow="1" w:firstColumn="1" w:lastColumn="1" w:noHBand="0" w:noVBand="0"/>
      </w:tblPr>
      <w:tblGrid>
        <w:gridCol w:w="2752"/>
        <w:gridCol w:w="6877"/>
      </w:tblGrid>
      <w:tr w:rsidR="00FB3E21" w:rsidRPr="00025892" w14:paraId="62BF063B" w14:textId="77777777" w:rsidTr="00F162C3">
        <w:trPr>
          <w:trHeight w:val="474"/>
        </w:trPr>
        <w:tc>
          <w:tcPr>
            <w:tcW w:w="9855" w:type="dxa"/>
            <w:gridSpan w:val="2"/>
          </w:tcPr>
          <w:p w14:paraId="550CAFBF" w14:textId="63F678E9" w:rsidR="00FB3E21" w:rsidRPr="00025892" w:rsidRDefault="00512DC3" w:rsidP="00F162C3">
            <w:pPr>
              <w:pStyle w:val="Heading3"/>
              <w:spacing w:before="120"/>
              <w:outlineLvl w:val="2"/>
            </w:pPr>
            <w:r w:rsidRPr="00025892">
              <w:t>SoW</w:t>
            </w:r>
            <w:r w:rsidR="00FB3E21" w:rsidRPr="00025892">
              <w:t xml:space="preserve"> </w:t>
            </w:r>
            <w:sdt>
              <w:sdtPr>
                <w:alias w:val="Keywords"/>
                <w:tag w:val=""/>
                <w:id w:val="-1190370440"/>
                <w:placeholder>
                  <w:docPart w:val="0F229E945B6143CA8487AFEB5C3B950F"/>
                </w:placeholder>
                <w:dataBinding w:prefixMappings="xmlns:ns0='http://purl.org/dc/elements/1.1/' xmlns:ns1='http://schemas.openxmlformats.org/package/2006/metadata/core-properties' " w:xpath="/ns1:coreProperties[1]/ns1:keywords[1]" w:storeItemID="{6C3C8BC8-F283-45AE-878A-BAB7291924A1}"/>
                <w:text/>
              </w:sdtPr>
              <w:sdtEndPr/>
              <w:sdtContent>
                <w:r w:rsidR="0025390C" w:rsidRPr="00025892">
                  <w:t>[SoW ID]</w:t>
                </w:r>
              </w:sdtContent>
            </w:sdt>
            <w:r w:rsidR="00187AAC" w:rsidRPr="00025892">
              <w:t xml:space="preserve"> </w:t>
            </w:r>
            <w:r w:rsidR="00FB3E21" w:rsidRPr="00025892">
              <w:t>accepted and Order granted by</w:t>
            </w:r>
            <w:r w:rsidR="00D433B8" w:rsidRPr="00025892">
              <w:rPr>
                <w:lang w:val="en-US"/>
              </w:rPr>
              <w:t xml:space="preserve"> </w:t>
            </w:r>
            <w:sdt>
              <w:sdtPr>
                <w:rPr>
                  <w:lang w:val="en-US"/>
                </w:rPr>
                <w:alias w:val="Company"/>
                <w:tag w:val=""/>
                <w:id w:val="273527614"/>
                <w:placeholder>
                  <w:docPart w:val="DEAB25BFDF314D4DB43C596917D3D1A5"/>
                </w:placeholder>
                <w:dataBinding w:prefixMappings="xmlns:ns0='http://schemas.openxmlformats.org/officeDocument/2006/extended-properties' " w:xpath="/ns0:Properties[1]/ns0:Company[1]" w:storeItemID="{6668398D-A668-4E3E-A5EB-62B293D839F1}"/>
                <w:text/>
              </w:sdtPr>
              <w:sdtEndPr/>
              <w:sdtContent>
                <w:r w:rsidR="00B1261C">
                  <w:rPr>
                    <w:lang w:val="en-US"/>
                  </w:rPr>
                  <w:t>[Enter Company Name here]</w:t>
                </w:r>
              </w:sdtContent>
            </w:sdt>
          </w:p>
        </w:tc>
      </w:tr>
      <w:tr w:rsidR="009E3326" w:rsidRPr="00025892" w14:paraId="496AB883" w14:textId="77777777" w:rsidTr="00EA394B">
        <w:tc>
          <w:tcPr>
            <w:tcW w:w="2802" w:type="dxa"/>
          </w:tcPr>
          <w:p w14:paraId="555EE916" w14:textId="77777777" w:rsidR="00FB3E21" w:rsidRPr="00025892" w:rsidRDefault="00FB3E21" w:rsidP="00E5390E">
            <w:pPr>
              <w:pStyle w:val="Heading3"/>
              <w:outlineLvl w:val="2"/>
            </w:pPr>
            <w:r w:rsidRPr="00025892">
              <w:t xml:space="preserve">PO Number: </w:t>
            </w:r>
          </w:p>
        </w:tc>
        <w:tc>
          <w:tcPr>
            <w:tcW w:w="7053" w:type="dxa"/>
            <w:shd w:val="clear" w:color="auto" w:fill="EAF1DD" w:themeFill="accent3" w:themeFillTint="33"/>
          </w:tcPr>
          <w:bookmarkStart w:id="7" w:name="PONumber" w:displacedByCustomXml="next"/>
          <w:sdt>
            <w:sdtPr>
              <w:alias w:val="PO Number"/>
              <w:tag w:val="PONum"/>
              <w:id w:val="-567497702"/>
              <w:placeholder>
                <w:docPart w:val="E5988595E8904516B09A328A9989AA9C"/>
              </w:placeholder>
              <w:showingPlcHdr/>
              <w15:color w:val="339966"/>
              <w:text/>
            </w:sdtPr>
            <w:sdtEndPr/>
            <w:sdtContent>
              <w:p w14:paraId="3520E129" w14:textId="5E0B5E3F" w:rsidR="003A5A44" w:rsidRPr="003A5A44" w:rsidRDefault="003330B4" w:rsidP="003A5A44">
                <w:pPr>
                  <w:pStyle w:val="Heading3"/>
                  <w:outlineLvl w:val="2"/>
                </w:pPr>
                <w:r w:rsidRPr="003B2F66">
                  <w:rPr>
                    <w:rStyle w:val="PlaceholderText"/>
                  </w:rPr>
                  <w:t>Click or tap here to enter text.</w:t>
                </w:r>
              </w:p>
            </w:sdtContent>
          </w:sdt>
          <w:bookmarkEnd w:id="7" w:displacedByCustomXml="prev"/>
        </w:tc>
      </w:tr>
      <w:tr w:rsidR="009E3326" w:rsidRPr="00025892" w14:paraId="26104D8E" w14:textId="77777777" w:rsidTr="00EA394B">
        <w:trPr>
          <w:trHeight w:val="1143"/>
        </w:trPr>
        <w:tc>
          <w:tcPr>
            <w:tcW w:w="2802" w:type="dxa"/>
            <w:shd w:val="clear" w:color="auto" w:fill="EAF1DD" w:themeFill="accent3" w:themeFillTint="33"/>
          </w:tcPr>
          <w:p w14:paraId="53F4827D" w14:textId="77777777" w:rsidR="000848DD" w:rsidRDefault="00FB3E21" w:rsidP="00E5390E">
            <w:pPr>
              <w:rPr>
                <w:lang w:val="en-US"/>
              </w:rPr>
            </w:pPr>
            <w:r w:rsidRPr="00025892">
              <w:rPr>
                <w:lang w:val="en-US"/>
              </w:rPr>
              <w:t>Date:</w:t>
            </w:r>
          </w:p>
          <w:p w14:paraId="1E355288" w14:textId="6398229C" w:rsidR="00FB3E21" w:rsidRPr="00025892" w:rsidRDefault="00FB3E21" w:rsidP="00E5390E">
            <w:pPr>
              <w:rPr>
                <w:lang w:val="en-US"/>
              </w:rPr>
            </w:pPr>
          </w:p>
        </w:tc>
        <w:tc>
          <w:tcPr>
            <w:tcW w:w="7053" w:type="dxa"/>
            <w:shd w:val="clear" w:color="auto" w:fill="EAF1DD" w:themeFill="accent3" w:themeFillTint="33"/>
          </w:tcPr>
          <w:p w14:paraId="18878D77" w14:textId="0C9FEE4B" w:rsidR="00FB3E21" w:rsidRDefault="00FB3E21" w:rsidP="00265282">
            <w:pPr>
              <w:rPr>
                <w:lang w:val="en-US"/>
              </w:rPr>
            </w:pPr>
            <w:r w:rsidRPr="00025892">
              <w:rPr>
                <w:lang w:val="en-US"/>
              </w:rPr>
              <w:t>Signature on behalf of</w:t>
            </w:r>
            <w:r w:rsidR="00D433B8" w:rsidRPr="00025892">
              <w:rPr>
                <w:lang w:val="en-US"/>
              </w:rPr>
              <w:t xml:space="preserve"> </w:t>
            </w:r>
            <w:sdt>
              <w:sdtPr>
                <w:rPr>
                  <w:lang w:val="en-US"/>
                </w:rPr>
                <w:alias w:val="Company"/>
                <w:tag w:val=""/>
                <w:id w:val="413441674"/>
                <w:placeholder>
                  <w:docPart w:val="A1EBFA3E486A43BBAA8CF1310345EFC0"/>
                </w:placeholder>
                <w:dataBinding w:prefixMappings="xmlns:ns0='http://schemas.openxmlformats.org/officeDocument/2006/extended-properties' " w:xpath="/ns0:Properties[1]/ns0:Company[1]" w:storeItemID="{6668398D-A668-4E3E-A5EB-62B293D839F1}"/>
                <w:text/>
              </w:sdtPr>
              <w:sdtEndPr/>
              <w:sdtContent>
                <w:r w:rsidR="00B1261C">
                  <w:rPr>
                    <w:lang w:val="en-US"/>
                  </w:rPr>
                  <w:t>[Enter Company Name here]</w:t>
                </w:r>
              </w:sdtContent>
            </w:sdt>
            <w:r w:rsidRPr="00025892">
              <w:rPr>
                <w:lang w:val="en-US"/>
              </w:rPr>
              <w:t>:</w:t>
            </w:r>
          </w:p>
          <w:p w14:paraId="7EABF62E" w14:textId="3CD1F34A" w:rsidR="00E55659" w:rsidRPr="00025892" w:rsidRDefault="00E55659" w:rsidP="00265282">
            <w:pPr>
              <w:rPr>
                <w:lang w:val="en-US"/>
              </w:rPr>
            </w:pPr>
          </w:p>
        </w:tc>
      </w:tr>
      <w:tr w:rsidR="00FB3E21" w:rsidRPr="00025892" w14:paraId="63A774F2" w14:textId="77777777" w:rsidTr="00EA394B">
        <w:tc>
          <w:tcPr>
            <w:tcW w:w="9855" w:type="dxa"/>
            <w:gridSpan w:val="2"/>
            <w:shd w:val="clear" w:color="auto" w:fill="EAF1DD" w:themeFill="accent3" w:themeFillTint="33"/>
          </w:tcPr>
          <w:p w14:paraId="5A7C0A64" w14:textId="42846825" w:rsidR="00FB3E21" w:rsidRPr="00025892" w:rsidRDefault="00FB3E21" w:rsidP="00E5390E">
            <w:pPr>
              <w:rPr>
                <w:lang w:val="en-US"/>
              </w:rPr>
            </w:pPr>
            <w:r w:rsidRPr="00025892">
              <w:rPr>
                <w:lang w:val="en-US"/>
              </w:rPr>
              <w:t>Name:</w:t>
            </w:r>
            <w:r w:rsidR="001F6192">
              <w:rPr>
                <w:lang w:val="en-US"/>
              </w:rPr>
              <w:t xml:space="preserve"> </w:t>
            </w:r>
            <w:sdt>
              <w:sdtPr>
                <w:rPr>
                  <w:lang w:val="en-US"/>
                </w:rPr>
                <w:alias w:val="Name of Vendor's Signatory"/>
                <w:tag w:val="SigVendorName"/>
                <w:id w:val="937260212"/>
                <w:placeholder>
                  <w:docPart w:val="C01291F6E1BE41D6BA4DF9171DD20F8E"/>
                </w:placeholder>
                <w:showingPlcHdr/>
                <w15:color w:val="0000FF"/>
              </w:sdtPr>
              <w:sdtEndPr/>
              <w:sdtContent>
                <w:r w:rsidR="001F6192" w:rsidRPr="003B2F66">
                  <w:rPr>
                    <w:rStyle w:val="PlaceholderText"/>
                  </w:rPr>
                  <w:t>Click or tap here to enter text.</w:t>
                </w:r>
              </w:sdtContent>
            </w:sdt>
          </w:p>
        </w:tc>
      </w:tr>
      <w:tr w:rsidR="00FB3E21" w:rsidRPr="00025892" w14:paraId="314ADC57" w14:textId="77777777" w:rsidTr="00EA394B">
        <w:tc>
          <w:tcPr>
            <w:tcW w:w="9855" w:type="dxa"/>
            <w:gridSpan w:val="2"/>
            <w:shd w:val="clear" w:color="auto" w:fill="EAF1DD" w:themeFill="accent3" w:themeFillTint="33"/>
          </w:tcPr>
          <w:p w14:paraId="2A3E40DB" w14:textId="4ECB70CF" w:rsidR="00FB3E21" w:rsidRPr="00025892" w:rsidRDefault="00FB3E21" w:rsidP="00E5390E">
            <w:pPr>
              <w:rPr>
                <w:lang w:val="en-US"/>
              </w:rPr>
            </w:pPr>
            <w:r w:rsidRPr="00025892">
              <w:rPr>
                <w:lang w:val="en-US"/>
              </w:rPr>
              <w:t>Title:</w:t>
            </w:r>
            <w:r w:rsidR="001F6192">
              <w:rPr>
                <w:lang w:val="en-US"/>
              </w:rPr>
              <w:t xml:space="preserve"> </w:t>
            </w:r>
            <w:sdt>
              <w:sdtPr>
                <w:rPr>
                  <w:lang w:val="en-US"/>
                </w:rPr>
                <w:alias w:val="Title of Vendor's Signatory"/>
                <w:tag w:val="SigVendorTitle"/>
                <w:id w:val="267741634"/>
                <w:placeholder>
                  <w:docPart w:val="4B61357B17B04D81AEAF16FD26E86487"/>
                </w:placeholder>
                <w:showingPlcHdr/>
                <w15:color w:val="0000FF"/>
              </w:sdtPr>
              <w:sdtEndPr/>
              <w:sdtContent>
                <w:r w:rsidR="001F6192" w:rsidRPr="003B2F66">
                  <w:rPr>
                    <w:rStyle w:val="PlaceholderText"/>
                  </w:rPr>
                  <w:t>Click or tap here to enter text.</w:t>
                </w:r>
              </w:sdtContent>
            </w:sdt>
          </w:p>
        </w:tc>
      </w:tr>
    </w:tbl>
    <w:p w14:paraId="1FF3B3B9" w14:textId="77777777" w:rsidR="00FB3E21" w:rsidRPr="00025892" w:rsidRDefault="00FB3E21" w:rsidP="00806BFC">
      <w:pPr>
        <w:spacing w:after="0"/>
        <w:rPr>
          <w:lang w:val="en-US"/>
        </w:rPr>
      </w:pPr>
    </w:p>
    <w:tbl>
      <w:tblPr>
        <w:tblStyle w:val="TableGrid"/>
        <w:tblW w:w="0" w:type="auto"/>
        <w:tblLook w:val="01E0" w:firstRow="1" w:lastRow="1" w:firstColumn="1" w:lastColumn="1" w:noHBand="0" w:noVBand="0"/>
      </w:tblPr>
      <w:tblGrid>
        <w:gridCol w:w="2741"/>
        <w:gridCol w:w="6888"/>
      </w:tblGrid>
      <w:tr w:rsidR="00FB3E21" w:rsidRPr="00025892" w14:paraId="0AB28BD7" w14:textId="77777777" w:rsidTr="009D5FFE">
        <w:trPr>
          <w:trHeight w:val="363"/>
        </w:trPr>
        <w:tc>
          <w:tcPr>
            <w:tcW w:w="9629" w:type="dxa"/>
            <w:gridSpan w:val="2"/>
          </w:tcPr>
          <w:p w14:paraId="634289EF" w14:textId="77777777" w:rsidR="00FB3E21" w:rsidRPr="00025892" w:rsidRDefault="00FB3E21" w:rsidP="00F162C3">
            <w:pPr>
              <w:pStyle w:val="Heading3"/>
              <w:spacing w:before="120"/>
              <w:outlineLvl w:val="2"/>
            </w:pPr>
            <w:r w:rsidRPr="00025892">
              <w:t xml:space="preserve">Order confirmed by </w:t>
            </w:r>
            <w:r w:rsidR="00EE3CFF" w:rsidRPr="00025892">
              <w:t>TruCert Assessment Services Inc.</w:t>
            </w:r>
          </w:p>
        </w:tc>
      </w:tr>
      <w:tr w:rsidR="00FB3E21" w:rsidRPr="00025892" w14:paraId="4C1A063C" w14:textId="77777777" w:rsidTr="009D5FFE">
        <w:trPr>
          <w:trHeight w:val="1285"/>
        </w:trPr>
        <w:tc>
          <w:tcPr>
            <w:tcW w:w="2741" w:type="dxa"/>
            <w:shd w:val="clear" w:color="auto" w:fill="FDE9D9" w:themeFill="accent6" w:themeFillTint="33"/>
          </w:tcPr>
          <w:p w14:paraId="650906D6" w14:textId="77777777" w:rsidR="00FB3E21" w:rsidRDefault="00FB3E21" w:rsidP="00E5390E">
            <w:pPr>
              <w:rPr>
                <w:lang w:val="en-US"/>
              </w:rPr>
            </w:pPr>
            <w:r w:rsidRPr="00025892">
              <w:rPr>
                <w:lang w:val="en-US"/>
              </w:rPr>
              <w:t>Date:</w:t>
            </w:r>
          </w:p>
          <w:p w14:paraId="7EAB6DCD" w14:textId="7C6D4385" w:rsidR="001F6192" w:rsidRPr="00025892" w:rsidRDefault="001F6192" w:rsidP="00E5390E">
            <w:pPr>
              <w:rPr>
                <w:lang w:val="en-US"/>
              </w:rPr>
            </w:pPr>
          </w:p>
        </w:tc>
        <w:tc>
          <w:tcPr>
            <w:tcW w:w="6888" w:type="dxa"/>
            <w:shd w:val="clear" w:color="auto" w:fill="FDE9D9" w:themeFill="accent6" w:themeFillTint="33"/>
          </w:tcPr>
          <w:p w14:paraId="6C9609ED" w14:textId="77777777" w:rsidR="00FB3E21" w:rsidRDefault="00FB3E21" w:rsidP="00E5390E">
            <w:pPr>
              <w:rPr>
                <w:lang w:val="en-US"/>
              </w:rPr>
            </w:pPr>
            <w:r w:rsidRPr="00025892">
              <w:rPr>
                <w:lang w:val="en-US"/>
              </w:rPr>
              <w:t xml:space="preserve">Signature on behalf of </w:t>
            </w:r>
            <w:r w:rsidR="00EE3CFF" w:rsidRPr="00025892">
              <w:rPr>
                <w:lang w:val="en-US"/>
              </w:rPr>
              <w:t>TruCert Assessment Services Inc.</w:t>
            </w:r>
            <w:r w:rsidRPr="00025892">
              <w:rPr>
                <w:lang w:val="en-US"/>
              </w:rPr>
              <w:t>:</w:t>
            </w:r>
          </w:p>
          <w:p w14:paraId="11A0423E" w14:textId="079D6B2C" w:rsidR="00206036" w:rsidRPr="00025892" w:rsidRDefault="00206036" w:rsidP="00E5390E">
            <w:pPr>
              <w:rPr>
                <w:lang w:val="en-US"/>
              </w:rPr>
            </w:pPr>
          </w:p>
        </w:tc>
      </w:tr>
      <w:tr w:rsidR="00FB3E21" w:rsidRPr="00025892" w14:paraId="2292DC1A" w14:textId="77777777" w:rsidTr="009D5FFE">
        <w:tc>
          <w:tcPr>
            <w:tcW w:w="9629" w:type="dxa"/>
            <w:gridSpan w:val="2"/>
          </w:tcPr>
          <w:p w14:paraId="1D6E111A" w14:textId="77777777" w:rsidR="00FB3E21" w:rsidRPr="00025892" w:rsidRDefault="00FB3E21" w:rsidP="00E5390E">
            <w:pPr>
              <w:rPr>
                <w:lang w:val="en-US"/>
              </w:rPr>
            </w:pPr>
            <w:r w:rsidRPr="00025892">
              <w:rPr>
                <w:lang w:val="en-US"/>
              </w:rPr>
              <w:t>Name: Uwe Trüggelmann</w:t>
            </w:r>
          </w:p>
        </w:tc>
      </w:tr>
      <w:tr w:rsidR="00FB3E21" w:rsidRPr="00025892" w14:paraId="1FAF9ECF" w14:textId="77777777" w:rsidTr="009D5FFE">
        <w:tc>
          <w:tcPr>
            <w:tcW w:w="9629" w:type="dxa"/>
            <w:gridSpan w:val="2"/>
          </w:tcPr>
          <w:p w14:paraId="77129A1F" w14:textId="77777777" w:rsidR="00FB3E21" w:rsidRPr="00025892" w:rsidRDefault="00FB3E21" w:rsidP="00E5390E">
            <w:pPr>
              <w:rPr>
                <w:lang w:val="en-US"/>
              </w:rPr>
            </w:pPr>
            <w:r w:rsidRPr="00025892">
              <w:rPr>
                <w:lang w:val="en-US"/>
              </w:rPr>
              <w:t>Title: Managing Director</w:t>
            </w:r>
          </w:p>
        </w:tc>
      </w:tr>
    </w:tbl>
    <w:p w14:paraId="4AF6D8C5" w14:textId="0FC286FC" w:rsidR="00E72906" w:rsidRDefault="009D5FFE">
      <w:pPr>
        <w:rPr>
          <w:lang w:val="en-US"/>
        </w:rPr>
      </w:pPr>
      <w:r w:rsidRPr="00AE1E97">
        <w:rPr>
          <w:b/>
          <w:bCs/>
          <w:i/>
          <w:iCs/>
          <w:lang w:val="en-US"/>
        </w:rPr>
        <w:t>Please also complete and return the Invoicing Information on the following page!</w:t>
      </w:r>
    </w:p>
    <w:p w14:paraId="02C33AE6" w14:textId="77777777" w:rsidR="00E72906" w:rsidRPr="00025892" w:rsidRDefault="00E72906">
      <w:pPr>
        <w:rPr>
          <w:lang w:val="en-US"/>
        </w:rPr>
      </w:pPr>
    </w:p>
    <w:p w14:paraId="712750B0" w14:textId="77777777" w:rsidR="008E412D" w:rsidRPr="00025892" w:rsidRDefault="008E412D" w:rsidP="008E412D">
      <w:pPr>
        <w:pStyle w:val="Heading1"/>
        <w:rPr>
          <w:lang w:val="en-CA"/>
        </w:rPr>
      </w:pPr>
      <w:bookmarkStart w:id="8" w:name="_Invoicing_Information"/>
      <w:bookmarkEnd w:id="8"/>
      <w:r w:rsidRPr="00025892">
        <w:rPr>
          <w:lang w:val="en-CA"/>
        </w:rPr>
        <w:lastRenderedPageBreak/>
        <w:t>Invoicing Information</w:t>
      </w:r>
    </w:p>
    <w:tbl>
      <w:tblPr>
        <w:tblStyle w:val="TableGrid"/>
        <w:tblW w:w="0" w:type="auto"/>
        <w:tblLook w:val="01E0" w:firstRow="1" w:lastRow="1" w:firstColumn="1" w:lastColumn="1" w:noHBand="0" w:noVBand="0"/>
      </w:tblPr>
      <w:tblGrid>
        <w:gridCol w:w="3999"/>
        <w:gridCol w:w="5630"/>
      </w:tblGrid>
      <w:tr w:rsidR="008E412D" w:rsidRPr="00025892" w14:paraId="32C3C7F3" w14:textId="77777777" w:rsidTr="003278B1">
        <w:trPr>
          <w:trHeight w:val="1143"/>
        </w:trPr>
        <w:tc>
          <w:tcPr>
            <w:tcW w:w="3999" w:type="dxa"/>
          </w:tcPr>
          <w:p w14:paraId="60217153" w14:textId="77777777" w:rsidR="008E412D" w:rsidRPr="00025892" w:rsidRDefault="008E412D" w:rsidP="00274030">
            <w:pPr>
              <w:rPr>
                <w:lang w:val="en-US"/>
              </w:rPr>
            </w:pPr>
            <w:r w:rsidRPr="00025892">
              <w:rPr>
                <w:lang w:val="en-US"/>
              </w:rPr>
              <w:t>Official Company Name:</w:t>
            </w:r>
          </w:p>
        </w:tc>
        <w:sdt>
          <w:sdtPr>
            <w:rPr>
              <w:lang w:val="en-US"/>
            </w:rPr>
            <w:alias w:val="Enter company name for invoicing"/>
            <w:tag w:val="InvCompanyName"/>
            <w:id w:val="-415859909"/>
            <w:lock w:val="sdtLocked"/>
            <w:placeholder>
              <w:docPart w:val="D3CEBE1B1CE744A88DB42CAB825D55B9"/>
            </w:placeholder>
            <w:showingPlcHdr/>
            <w15:color w:val="0000FF"/>
          </w:sdtPr>
          <w:sdtEndPr/>
          <w:sdtContent>
            <w:tc>
              <w:tcPr>
                <w:tcW w:w="5630" w:type="dxa"/>
                <w:shd w:val="clear" w:color="auto" w:fill="DBE5F1" w:themeFill="accent1" w:themeFillTint="33"/>
              </w:tcPr>
              <w:p w14:paraId="7E05776F" w14:textId="6F463654" w:rsidR="008E412D" w:rsidRPr="00025892" w:rsidRDefault="0007405B" w:rsidP="00274030">
                <w:pPr>
                  <w:rPr>
                    <w:lang w:val="en-US"/>
                  </w:rPr>
                </w:pPr>
                <w:r w:rsidRPr="003B2F66">
                  <w:rPr>
                    <w:rStyle w:val="PlaceholderText"/>
                  </w:rPr>
                  <w:t>Click or tap here to enter text.</w:t>
                </w:r>
              </w:p>
            </w:tc>
          </w:sdtContent>
        </w:sdt>
      </w:tr>
      <w:tr w:rsidR="008E412D" w:rsidRPr="00025892" w14:paraId="7BC336BA" w14:textId="77777777" w:rsidTr="003278B1">
        <w:trPr>
          <w:trHeight w:val="1143"/>
        </w:trPr>
        <w:tc>
          <w:tcPr>
            <w:tcW w:w="3999" w:type="dxa"/>
          </w:tcPr>
          <w:p w14:paraId="1BDA7B0A" w14:textId="77777777" w:rsidR="008E412D" w:rsidRPr="00025892" w:rsidRDefault="008E412D" w:rsidP="00274030">
            <w:pPr>
              <w:rPr>
                <w:lang w:val="en-US"/>
              </w:rPr>
            </w:pPr>
            <w:r w:rsidRPr="00025892">
              <w:rPr>
                <w:lang w:val="en-US"/>
              </w:rPr>
              <w:t>Address for invoicing:</w:t>
            </w:r>
          </w:p>
        </w:tc>
        <w:sdt>
          <w:sdtPr>
            <w:rPr>
              <w:lang w:val="en-US"/>
            </w:rPr>
            <w:alias w:val="Enter address for invoicing"/>
            <w:tag w:val="InvAddress"/>
            <w:id w:val="-1326354190"/>
            <w:lock w:val="sdtLocked"/>
            <w:placeholder>
              <w:docPart w:val="83FFB8075B70405B80B77EDCE0ADF08E"/>
            </w:placeholder>
            <w:showingPlcHdr/>
            <w15:color w:val="0000FF"/>
          </w:sdtPr>
          <w:sdtEndPr/>
          <w:sdtContent>
            <w:tc>
              <w:tcPr>
                <w:tcW w:w="5630" w:type="dxa"/>
                <w:shd w:val="clear" w:color="auto" w:fill="DBE5F1" w:themeFill="accent1" w:themeFillTint="33"/>
              </w:tcPr>
              <w:p w14:paraId="27AEE63B" w14:textId="4E8491E4" w:rsidR="008E412D" w:rsidRPr="007B6F8C" w:rsidRDefault="007B6F8C" w:rsidP="007B6F8C">
                <w:pPr>
                  <w:spacing w:after="0"/>
                  <w:rPr>
                    <w:lang w:val="en-US"/>
                  </w:rPr>
                </w:pPr>
                <w:r w:rsidRPr="003B2F66">
                  <w:rPr>
                    <w:rStyle w:val="PlaceholderText"/>
                  </w:rPr>
                  <w:t>Click or tap here to enter text.</w:t>
                </w:r>
              </w:p>
            </w:tc>
          </w:sdtContent>
        </w:sdt>
      </w:tr>
      <w:tr w:rsidR="008E412D" w:rsidRPr="00025892" w14:paraId="412270DA" w14:textId="77777777" w:rsidTr="003278B1">
        <w:trPr>
          <w:trHeight w:val="1143"/>
        </w:trPr>
        <w:tc>
          <w:tcPr>
            <w:tcW w:w="3999" w:type="dxa"/>
          </w:tcPr>
          <w:p w14:paraId="0B1780D9" w14:textId="6F152632" w:rsidR="008E412D" w:rsidRPr="00025892" w:rsidRDefault="008E412D" w:rsidP="00274030">
            <w:pPr>
              <w:rPr>
                <w:lang w:val="en-US"/>
              </w:rPr>
            </w:pPr>
            <w:r w:rsidRPr="00025892">
              <w:rPr>
                <w:lang w:val="en-US"/>
              </w:rPr>
              <w:t xml:space="preserve">Contact for invoicing </w:t>
            </w:r>
            <w:r w:rsidR="00EC7AF1">
              <w:rPr>
                <w:lang w:val="en-US"/>
              </w:rPr>
              <w:t>(</w:t>
            </w:r>
            <w:r w:rsidRPr="00025892">
              <w:rPr>
                <w:lang w:val="en-US"/>
              </w:rPr>
              <w:t>if applicable</w:t>
            </w:r>
            <w:r w:rsidR="00EC7AF1">
              <w:rPr>
                <w:lang w:val="en-US"/>
              </w:rPr>
              <w:t>)</w:t>
            </w:r>
            <w:r w:rsidRPr="00025892">
              <w:rPr>
                <w:lang w:val="en-US"/>
              </w:rPr>
              <w:t>:</w:t>
            </w:r>
          </w:p>
        </w:tc>
        <w:sdt>
          <w:sdtPr>
            <w:rPr>
              <w:lang w:val="en-US"/>
            </w:rPr>
            <w:alias w:val="Enter contact for invoicing"/>
            <w:tag w:val="InvContact"/>
            <w:id w:val="-684823561"/>
            <w:lock w:val="sdtLocked"/>
            <w:placeholder>
              <w:docPart w:val="165EF979FC34478CAB20B187FCC5F22C"/>
            </w:placeholder>
            <w:showingPlcHdr/>
            <w15:color w:val="0000FF"/>
          </w:sdtPr>
          <w:sdtEndPr/>
          <w:sdtContent>
            <w:tc>
              <w:tcPr>
                <w:tcW w:w="5630" w:type="dxa"/>
                <w:shd w:val="clear" w:color="auto" w:fill="DBE5F1" w:themeFill="accent1" w:themeFillTint="33"/>
              </w:tcPr>
              <w:p w14:paraId="1FB6C14D" w14:textId="182FF8ED" w:rsidR="008E412D" w:rsidRPr="00025892" w:rsidRDefault="0007405B" w:rsidP="00274030">
                <w:pPr>
                  <w:rPr>
                    <w:lang w:val="en-US"/>
                  </w:rPr>
                </w:pPr>
                <w:r w:rsidRPr="003B2F66">
                  <w:rPr>
                    <w:rStyle w:val="PlaceholderText"/>
                  </w:rPr>
                  <w:t>Click or tap here to enter text.</w:t>
                </w:r>
              </w:p>
            </w:tc>
          </w:sdtContent>
        </w:sdt>
      </w:tr>
      <w:tr w:rsidR="008E412D" w:rsidRPr="00025892" w14:paraId="3D6D8479" w14:textId="77777777" w:rsidTr="003278B1">
        <w:trPr>
          <w:trHeight w:val="1143"/>
        </w:trPr>
        <w:tc>
          <w:tcPr>
            <w:tcW w:w="3999" w:type="dxa"/>
          </w:tcPr>
          <w:p w14:paraId="615038C7" w14:textId="31DD9E7C" w:rsidR="008E412D" w:rsidRPr="00025892" w:rsidRDefault="008E412D" w:rsidP="00274030">
            <w:r w:rsidRPr="00025892">
              <w:t>Added Value Tax Number</w:t>
            </w:r>
            <w:r w:rsidR="00F162C3">
              <w:t xml:space="preserve"> (if applicable)</w:t>
            </w:r>
            <w:r w:rsidRPr="00025892">
              <w:t>:</w:t>
            </w:r>
          </w:p>
        </w:tc>
        <w:sdt>
          <w:sdtPr>
            <w:rPr>
              <w:lang w:val="en-US"/>
            </w:rPr>
            <w:alias w:val="Enter VAT/GST/Tax number"/>
            <w:tag w:val="InvGST"/>
            <w:id w:val="-94098009"/>
            <w:placeholder>
              <w:docPart w:val="56D65D90DB224D458B88F8983CFDD779"/>
            </w:placeholder>
            <w:showingPlcHdr/>
            <w15:color w:val="0000FF"/>
          </w:sdtPr>
          <w:sdtEndPr/>
          <w:sdtContent>
            <w:tc>
              <w:tcPr>
                <w:tcW w:w="5630" w:type="dxa"/>
                <w:shd w:val="clear" w:color="auto" w:fill="DBE5F1" w:themeFill="accent1" w:themeFillTint="33"/>
              </w:tcPr>
              <w:p w14:paraId="5D9F2579" w14:textId="5A6C9312" w:rsidR="008E412D" w:rsidRPr="00025892" w:rsidRDefault="0031092E" w:rsidP="00274030">
                <w:pPr>
                  <w:rPr>
                    <w:lang w:val="en-US"/>
                  </w:rPr>
                </w:pPr>
                <w:r w:rsidRPr="003B2F66">
                  <w:rPr>
                    <w:rStyle w:val="PlaceholderText"/>
                  </w:rPr>
                  <w:t>Click or tap here to enter text.</w:t>
                </w:r>
              </w:p>
            </w:tc>
          </w:sdtContent>
        </w:sdt>
      </w:tr>
      <w:tr w:rsidR="008E412D" w:rsidRPr="00025892" w14:paraId="54A6BBA8" w14:textId="77777777" w:rsidTr="003278B1">
        <w:trPr>
          <w:trHeight w:val="1143"/>
        </w:trPr>
        <w:tc>
          <w:tcPr>
            <w:tcW w:w="3999" w:type="dxa"/>
          </w:tcPr>
          <w:p w14:paraId="2D7FF6EA" w14:textId="77777777" w:rsidR="008E412D" w:rsidRPr="00025892" w:rsidRDefault="008E412D" w:rsidP="00274030">
            <w:pPr>
              <w:rPr>
                <w:lang w:val="en-US"/>
              </w:rPr>
            </w:pPr>
            <w:r w:rsidRPr="00025892">
              <w:rPr>
                <w:lang w:val="en-US"/>
              </w:rPr>
              <w:t xml:space="preserve">Certificates needed if applicable, </w:t>
            </w:r>
            <w:proofErr w:type="gramStart"/>
            <w:r w:rsidRPr="00025892">
              <w:rPr>
                <w:lang w:val="en-US"/>
              </w:rPr>
              <w:t>e.g.</w:t>
            </w:r>
            <w:proofErr w:type="gramEnd"/>
            <w:r w:rsidRPr="00025892">
              <w:rPr>
                <w:lang w:val="en-US"/>
              </w:rPr>
              <w:t xml:space="preserve"> PAN or </w:t>
            </w:r>
            <w:proofErr w:type="spellStart"/>
            <w:r w:rsidRPr="00025892">
              <w:rPr>
                <w:lang w:val="en-US"/>
              </w:rPr>
              <w:t>CoD</w:t>
            </w:r>
            <w:proofErr w:type="spellEnd"/>
            <w:r w:rsidRPr="00025892">
              <w:rPr>
                <w:lang w:val="en-US"/>
              </w:rPr>
              <w:t>. Please indicate what is required:</w:t>
            </w:r>
          </w:p>
        </w:tc>
        <w:sdt>
          <w:sdtPr>
            <w:rPr>
              <w:lang w:val="en-US"/>
            </w:rPr>
            <w:alias w:val="Enter certificates needed (PAN, COD)"/>
            <w:tag w:val="InvCertNeeded"/>
            <w:id w:val="1727719142"/>
            <w:placeholder>
              <w:docPart w:val="445776FDAFDC47888D2EFA8404206160"/>
            </w:placeholder>
            <w:showingPlcHdr/>
            <w15:color w:val="0000FF"/>
          </w:sdtPr>
          <w:sdtEndPr/>
          <w:sdtContent>
            <w:tc>
              <w:tcPr>
                <w:tcW w:w="5630" w:type="dxa"/>
                <w:shd w:val="clear" w:color="auto" w:fill="DBE5F1" w:themeFill="accent1" w:themeFillTint="33"/>
              </w:tcPr>
              <w:p w14:paraId="21304A7F" w14:textId="30F14015" w:rsidR="008E412D" w:rsidRPr="00025892" w:rsidRDefault="0031092E" w:rsidP="00274030">
                <w:pPr>
                  <w:rPr>
                    <w:lang w:val="en-US"/>
                  </w:rPr>
                </w:pPr>
                <w:r w:rsidRPr="003B2F66">
                  <w:rPr>
                    <w:rStyle w:val="PlaceholderText"/>
                  </w:rPr>
                  <w:t>Click or tap here to enter text.</w:t>
                </w:r>
              </w:p>
            </w:tc>
          </w:sdtContent>
        </w:sdt>
      </w:tr>
      <w:tr w:rsidR="004051EC" w:rsidRPr="00025892" w14:paraId="2DDB5827" w14:textId="77777777" w:rsidTr="003278B1">
        <w:trPr>
          <w:trHeight w:val="1143"/>
        </w:trPr>
        <w:tc>
          <w:tcPr>
            <w:tcW w:w="3999" w:type="dxa"/>
            <w:shd w:val="clear" w:color="auto" w:fill="auto"/>
          </w:tcPr>
          <w:p w14:paraId="2B4BEDC4" w14:textId="77777777" w:rsidR="004051EC" w:rsidRPr="00025892" w:rsidRDefault="004051EC" w:rsidP="004051EC">
            <w:pPr>
              <w:rPr>
                <w:lang w:val="en-US"/>
              </w:rPr>
            </w:pPr>
            <w:bookmarkStart w:id="9" w:name="_Hlk109066068"/>
            <w:r w:rsidRPr="00025892">
              <w:rPr>
                <w:lang w:val="en-US"/>
              </w:rPr>
              <w:t>Invoices will be sent in PDF format via e-mail, and the date of the PDF invoice is relevant for payment terms.</w:t>
            </w:r>
          </w:p>
          <w:p w14:paraId="58D1BF4D" w14:textId="1AED3BA4" w:rsidR="004051EC" w:rsidRPr="00025892" w:rsidRDefault="004051EC" w:rsidP="004051EC">
            <w:pPr>
              <w:rPr>
                <w:lang w:val="en-US"/>
              </w:rPr>
            </w:pPr>
            <w:r w:rsidRPr="00025892">
              <w:rPr>
                <w:lang w:val="en-US"/>
              </w:rPr>
              <w:t>Please indicate to the right if you, in addition to the PDF invoice, wish to receive a paper copy of the invoice.</w:t>
            </w:r>
          </w:p>
        </w:tc>
        <w:tc>
          <w:tcPr>
            <w:tcW w:w="5630" w:type="dxa"/>
            <w:shd w:val="clear" w:color="auto" w:fill="DBE5F1" w:themeFill="accent1" w:themeFillTint="33"/>
          </w:tcPr>
          <w:p w14:paraId="5B168721" w14:textId="77777777" w:rsidR="004051EC" w:rsidRPr="00025892" w:rsidRDefault="004051EC" w:rsidP="004051EC">
            <w:pPr>
              <w:rPr>
                <w:lang w:val="en-US"/>
              </w:rPr>
            </w:pPr>
            <w:r w:rsidRPr="00025892">
              <w:rPr>
                <w:lang w:val="en-US"/>
              </w:rPr>
              <w:t>Paper copy of the invoice requested:</w:t>
            </w:r>
          </w:p>
          <w:p w14:paraId="2CC21662" w14:textId="1B39C071" w:rsidR="004051EC" w:rsidRDefault="004051EC" w:rsidP="00274030">
            <w:pPr>
              <w:rPr>
                <w:lang w:val="en-US"/>
              </w:rPr>
            </w:pPr>
            <w:r w:rsidRPr="00025892">
              <w:rPr>
                <w:lang w:val="en-US"/>
              </w:rPr>
              <w:t xml:space="preserve">Yes </w:t>
            </w:r>
            <w:sdt>
              <w:sdtPr>
                <w:rPr>
                  <w:lang w:val="en-US"/>
                </w:rPr>
                <w:alias w:val="Tag if paper copy of invoice is needed"/>
                <w:tag w:val="InvPaperNeeded"/>
                <w:id w:val="402718647"/>
                <w15:color w:val="0000FF"/>
                <w14:checkbox>
                  <w14:checked w14:val="0"/>
                  <w14:checkedState w14:val="2612" w14:font="MS Gothic"/>
                  <w14:uncheckedState w14:val="2610" w14:font="MS Gothic"/>
                </w14:checkbox>
              </w:sdtPr>
              <w:sdtEndPr/>
              <w:sdtContent>
                <w:r w:rsidR="007B6F8C">
                  <w:rPr>
                    <w:rFonts w:ascii="MS Gothic" w:eastAsia="MS Gothic" w:hAnsi="MS Gothic" w:hint="eastAsia"/>
                    <w:lang w:val="en-US"/>
                  </w:rPr>
                  <w:t>☐</w:t>
                </w:r>
              </w:sdtContent>
            </w:sdt>
          </w:p>
          <w:p w14:paraId="2CE177EF" w14:textId="77777777" w:rsidR="004051EC" w:rsidRDefault="004051EC" w:rsidP="004051EC">
            <w:pPr>
              <w:rPr>
                <w:lang w:val="en-US"/>
              </w:rPr>
            </w:pPr>
            <w:r w:rsidRPr="00025892">
              <w:rPr>
                <w:lang w:val="en-US"/>
              </w:rPr>
              <w:t xml:space="preserve">If you require handwritten signatures, stamps, </w:t>
            </w:r>
            <w:proofErr w:type="spellStart"/>
            <w:r w:rsidRPr="00025892">
              <w:rPr>
                <w:lang w:val="en-US"/>
              </w:rPr>
              <w:t>etc</w:t>
            </w:r>
            <w:proofErr w:type="spellEnd"/>
            <w:r w:rsidRPr="00025892">
              <w:rPr>
                <w:lang w:val="en-US"/>
              </w:rPr>
              <w:t xml:space="preserve"> on the paper copy, please describe below:</w:t>
            </w:r>
          </w:p>
          <w:sdt>
            <w:sdtPr>
              <w:rPr>
                <w:lang w:val="en-US"/>
              </w:rPr>
              <w:alias w:val="Describe, eg Stamp, Handwritten Signature"/>
              <w:tag w:val="InvPaperDetails"/>
              <w:id w:val="2073229479"/>
              <w:placeholder>
                <w:docPart w:val="36E852B413BB46A2A427BF005BB7606A"/>
              </w:placeholder>
              <w:showingPlcHdr/>
              <w15:color w:val="0000FF"/>
            </w:sdtPr>
            <w:sdtEndPr/>
            <w:sdtContent>
              <w:p w14:paraId="01A4E46A" w14:textId="60ACCEE5" w:rsidR="004051EC" w:rsidRDefault="00345E96" w:rsidP="00274030">
                <w:pPr>
                  <w:rPr>
                    <w:lang w:val="en-US"/>
                  </w:rPr>
                </w:pPr>
                <w:r w:rsidRPr="003B2F66">
                  <w:rPr>
                    <w:rStyle w:val="PlaceholderText"/>
                  </w:rPr>
                  <w:t>Click or tap here to enter text.</w:t>
                </w:r>
              </w:p>
            </w:sdtContent>
          </w:sdt>
        </w:tc>
      </w:tr>
      <w:tr w:rsidR="003278B1" w:rsidRPr="00025892" w14:paraId="16B90F8E" w14:textId="77777777" w:rsidTr="003278B1">
        <w:trPr>
          <w:trHeight w:val="1143"/>
        </w:trPr>
        <w:tc>
          <w:tcPr>
            <w:tcW w:w="3999" w:type="dxa"/>
            <w:shd w:val="clear" w:color="auto" w:fill="auto"/>
          </w:tcPr>
          <w:p w14:paraId="17DFD920" w14:textId="25515D49" w:rsidR="003278B1" w:rsidRPr="00025892" w:rsidRDefault="003278B1" w:rsidP="008E7D70">
            <w:pPr>
              <w:rPr>
                <w:lang w:val="en-US"/>
              </w:rPr>
            </w:pPr>
            <w:r>
              <w:rPr>
                <w:lang w:val="en-US"/>
              </w:rPr>
              <w:t>Payment by Credit Card requested</w:t>
            </w:r>
          </w:p>
        </w:tc>
        <w:tc>
          <w:tcPr>
            <w:tcW w:w="5630" w:type="dxa"/>
            <w:shd w:val="clear" w:color="auto" w:fill="DBE5F1" w:themeFill="accent1" w:themeFillTint="33"/>
          </w:tcPr>
          <w:p w14:paraId="01996E08" w14:textId="13BE151D" w:rsidR="003278B1" w:rsidRPr="00025892" w:rsidRDefault="003278B1" w:rsidP="008E7D70">
            <w:pPr>
              <w:rPr>
                <w:lang w:val="en-US"/>
              </w:rPr>
            </w:pPr>
            <w:r>
              <w:rPr>
                <w:lang w:val="en-US"/>
              </w:rPr>
              <w:t>Tick below if you want to pay by Credit Card</w:t>
            </w:r>
            <w:r w:rsidRPr="00025892">
              <w:rPr>
                <w:lang w:val="en-US"/>
              </w:rPr>
              <w:t>:</w:t>
            </w:r>
          </w:p>
          <w:p w14:paraId="761ECE5E" w14:textId="6587140E" w:rsidR="003278B1" w:rsidRDefault="003278B1" w:rsidP="008E7D70">
            <w:pPr>
              <w:rPr>
                <w:lang w:val="en-US"/>
              </w:rPr>
            </w:pPr>
            <w:r w:rsidRPr="00025892">
              <w:rPr>
                <w:lang w:val="en-US"/>
              </w:rPr>
              <w:t xml:space="preserve">Yes </w:t>
            </w:r>
            <w:sdt>
              <w:sdtPr>
                <w:rPr>
                  <w:lang w:val="en-US"/>
                </w:rPr>
                <w:alias w:val="Tag if payment by Credit Card is requested"/>
                <w:tag w:val="PayByCC"/>
                <w:id w:val="736445604"/>
                <w15:color w:val="0000FF"/>
                <w14:checkbox>
                  <w14:checked w14:val="0"/>
                  <w14:checkedState w14:val="2612" w14:font="MS Gothic"/>
                  <w14:uncheckedState w14:val="2610" w14:font="MS Gothic"/>
                </w14:checkbox>
              </w:sdtPr>
              <w:sdtContent>
                <w:r w:rsidR="00D7342E">
                  <w:rPr>
                    <w:rFonts w:ascii="MS Gothic" w:eastAsia="MS Gothic" w:hAnsi="MS Gothic" w:hint="eastAsia"/>
                    <w:lang w:val="en-US"/>
                  </w:rPr>
                  <w:t>☐</w:t>
                </w:r>
              </w:sdtContent>
            </w:sdt>
          </w:p>
          <w:p w14:paraId="16DFE576" w14:textId="5E3013EC" w:rsidR="003278B1" w:rsidRDefault="003278B1" w:rsidP="008E7D70">
            <w:pPr>
              <w:rPr>
                <w:lang w:val="en-US"/>
              </w:rPr>
            </w:pPr>
            <w:r>
              <w:rPr>
                <w:lang w:val="en-US"/>
              </w:rPr>
              <w:t>The Credit Card payment request will be submitted by e-mail through our payment provider Square. Please provide the e-mail to send this payment request to</w:t>
            </w:r>
            <w:r w:rsidRPr="00025892">
              <w:rPr>
                <w:lang w:val="en-US"/>
              </w:rPr>
              <w:t>:</w:t>
            </w:r>
          </w:p>
          <w:sdt>
            <w:sdtPr>
              <w:rPr>
                <w:lang w:val="en-US"/>
              </w:rPr>
              <w:alias w:val="Describe, eg Stamp, Handwritten Signature"/>
              <w:tag w:val="InvPaperDetails"/>
              <w:id w:val="-1405212747"/>
              <w:placeholder>
                <w:docPart w:val="728DF80EBF4F490CB50E9056F289DBE7"/>
              </w:placeholder>
              <w:showingPlcHdr/>
              <w15:color w:val="0000FF"/>
            </w:sdtPr>
            <w:sdtContent>
              <w:p w14:paraId="2672A1E2" w14:textId="77777777" w:rsidR="003278B1" w:rsidRDefault="003278B1" w:rsidP="008E7D70">
                <w:pPr>
                  <w:rPr>
                    <w:lang w:val="en-US"/>
                  </w:rPr>
                </w:pPr>
                <w:r w:rsidRPr="003B2F66">
                  <w:rPr>
                    <w:rStyle w:val="PlaceholderText"/>
                  </w:rPr>
                  <w:t>Click or tap here to enter text.</w:t>
                </w:r>
              </w:p>
            </w:sdtContent>
          </w:sdt>
        </w:tc>
      </w:tr>
      <w:bookmarkEnd w:id="9"/>
      <w:tr w:rsidR="00345E96" w:rsidRPr="00025892" w14:paraId="0FE087D5" w14:textId="77777777" w:rsidTr="003278B1">
        <w:trPr>
          <w:trHeight w:val="334"/>
        </w:trPr>
        <w:tc>
          <w:tcPr>
            <w:tcW w:w="3999" w:type="dxa"/>
            <w:shd w:val="clear" w:color="auto" w:fill="auto"/>
          </w:tcPr>
          <w:p w14:paraId="7ABCFA66" w14:textId="4AE3AAE9" w:rsidR="00345E96" w:rsidRPr="00025892" w:rsidRDefault="00345E96" w:rsidP="00E47739">
            <w:pPr>
              <w:rPr>
                <w:lang w:val="en-US"/>
              </w:rPr>
            </w:pPr>
            <w:r w:rsidRPr="00025892">
              <w:rPr>
                <w:lang w:val="en-US"/>
              </w:rPr>
              <w:t>Date</w:t>
            </w:r>
            <w:r>
              <w:rPr>
                <w:lang w:val="en-US"/>
              </w:rPr>
              <w:t xml:space="preserve"> of completing this section</w:t>
            </w:r>
          </w:p>
        </w:tc>
        <w:tc>
          <w:tcPr>
            <w:tcW w:w="5630" w:type="dxa"/>
            <w:shd w:val="clear" w:color="auto" w:fill="DBE5F1" w:themeFill="accent1" w:themeFillTint="33"/>
          </w:tcPr>
          <w:p w14:paraId="3EDF1976" w14:textId="77777777" w:rsidR="00345E96" w:rsidRPr="00025892" w:rsidRDefault="00EE6C46" w:rsidP="00E47739">
            <w:pPr>
              <w:rPr>
                <w:lang w:val="en-US"/>
              </w:rPr>
            </w:pPr>
            <w:sdt>
              <w:sdtPr>
                <w:rPr>
                  <w:lang w:val="en-US"/>
                </w:rPr>
                <w:alias w:val="Select date of completing this form"/>
                <w:tag w:val="InvDate"/>
                <w:id w:val="1066763510"/>
                <w:placeholder>
                  <w:docPart w:val="C534671711F844399FFC827DBE3B8B68"/>
                </w:placeholder>
                <w:showingPlcHdr/>
                <w15:color w:val="0000FF"/>
                <w:date>
                  <w:dateFormat w:val="yyyy-MM-dd"/>
                  <w:lid w:val="en-CA"/>
                  <w:storeMappedDataAs w:val="dateTime"/>
                  <w:calendar w:val="gregorian"/>
                </w:date>
              </w:sdtPr>
              <w:sdtEndPr/>
              <w:sdtContent>
                <w:r w:rsidR="00345E96" w:rsidRPr="003B2F66">
                  <w:rPr>
                    <w:rStyle w:val="PlaceholderText"/>
                  </w:rPr>
                  <w:t>Click or tap to enter a date.</w:t>
                </w:r>
              </w:sdtContent>
            </w:sdt>
          </w:p>
        </w:tc>
      </w:tr>
      <w:tr w:rsidR="00345E96" w:rsidRPr="00025892" w14:paraId="54407AD6" w14:textId="77777777" w:rsidTr="003278B1">
        <w:trPr>
          <w:trHeight w:val="414"/>
        </w:trPr>
        <w:tc>
          <w:tcPr>
            <w:tcW w:w="3999" w:type="dxa"/>
            <w:shd w:val="clear" w:color="auto" w:fill="auto"/>
          </w:tcPr>
          <w:p w14:paraId="15DD3663" w14:textId="1B9FA90E" w:rsidR="00345E96" w:rsidRPr="00025892" w:rsidRDefault="00100F06" w:rsidP="00E47739">
            <w:pPr>
              <w:rPr>
                <w:lang w:val="en-US"/>
              </w:rPr>
            </w:pPr>
            <w:r w:rsidRPr="00025892">
              <w:rPr>
                <w:lang w:val="en-US"/>
              </w:rPr>
              <w:t>Name</w:t>
            </w:r>
            <w:r>
              <w:rPr>
                <w:lang w:val="en-US"/>
              </w:rPr>
              <w:t xml:space="preserve"> of person completing this section</w:t>
            </w:r>
          </w:p>
        </w:tc>
        <w:tc>
          <w:tcPr>
            <w:tcW w:w="5630" w:type="dxa"/>
            <w:shd w:val="clear" w:color="auto" w:fill="DBE5F1" w:themeFill="accent1" w:themeFillTint="33"/>
          </w:tcPr>
          <w:p w14:paraId="627C43C3" w14:textId="6701C120" w:rsidR="00345E96" w:rsidRPr="00025892" w:rsidRDefault="00EE6C46" w:rsidP="00E47739">
            <w:pPr>
              <w:rPr>
                <w:lang w:val="en-US"/>
              </w:rPr>
            </w:pPr>
            <w:sdt>
              <w:sdtPr>
                <w:rPr>
                  <w:lang w:val="en-US"/>
                </w:rPr>
                <w:alias w:val="Enter name of signatory of this form"/>
                <w:tag w:val="InvName"/>
                <w:id w:val="1363556215"/>
                <w:placeholder>
                  <w:docPart w:val="5E0BC8A3F0964E7ABB1781DA20DAFDFB"/>
                </w:placeholder>
                <w:showingPlcHdr/>
                <w15:color w:val="0000FF"/>
              </w:sdtPr>
              <w:sdtEndPr/>
              <w:sdtContent>
                <w:r w:rsidR="00100F06" w:rsidRPr="003B2F66">
                  <w:rPr>
                    <w:rStyle w:val="PlaceholderText"/>
                  </w:rPr>
                  <w:t>Click or tap here to enter text.</w:t>
                </w:r>
              </w:sdtContent>
            </w:sdt>
          </w:p>
        </w:tc>
      </w:tr>
      <w:tr w:rsidR="008107ED" w:rsidRPr="00025892" w14:paraId="409704E6" w14:textId="77777777" w:rsidTr="003278B1">
        <w:trPr>
          <w:trHeight w:val="414"/>
        </w:trPr>
        <w:tc>
          <w:tcPr>
            <w:tcW w:w="3999" w:type="dxa"/>
            <w:shd w:val="clear" w:color="auto" w:fill="auto"/>
          </w:tcPr>
          <w:p w14:paraId="7D65E4E3" w14:textId="518CAB0F" w:rsidR="008107ED" w:rsidRPr="00025892" w:rsidRDefault="008107ED" w:rsidP="00E47739">
            <w:pPr>
              <w:rPr>
                <w:lang w:val="en-US"/>
              </w:rPr>
            </w:pPr>
            <w:r>
              <w:rPr>
                <w:lang w:val="en-US"/>
              </w:rPr>
              <w:t>E</w:t>
            </w:r>
            <w:r>
              <w:t>-mail of person completing this section</w:t>
            </w:r>
          </w:p>
        </w:tc>
        <w:sdt>
          <w:sdtPr>
            <w:rPr>
              <w:lang w:val="en-US"/>
            </w:rPr>
            <w:alias w:val="Enter e-mail of signatory of this form"/>
            <w:tag w:val="InvEmail"/>
            <w:id w:val="499782778"/>
            <w:placeholder>
              <w:docPart w:val="B251D3F646B2421D88A732CDA452EA79"/>
            </w:placeholder>
            <w:showingPlcHdr/>
            <w15:color w:val="0000FF"/>
            <w:text/>
          </w:sdtPr>
          <w:sdtEndPr/>
          <w:sdtContent>
            <w:tc>
              <w:tcPr>
                <w:tcW w:w="5630" w:type="dxa"/>
                <w:shd w:val="clear" w:color="auto" w:fill="DBE5F1" w:themeFill="accent1" w:themeFillTint="33"/>
              </w:tcPr>
              <w:p w14:paraId="490ADB97" w14:textId="717A64C4" w:rsidR="008107ED" w:rsidRDefault="008107ED" w:rsidP="00E47739">
                <w:pPr>
                  <w:rPr>
                    <w:lang w:val="en-US"/>
                  </w:rPr>
                </w:pPr>
                <w:r w:rsidRPr="003B2F66">
                  <w:rPr>
                    <w:rStyle w:val="PlaceholderText"/>
                  </w:rPr>
                  <w:t>Click or tap here to enter text.</w:t>
                </w:r>
              </w:p>
            </w:tc>
          </w:sdtContent>
        </w:sdt>
      </w:tr>
      <w:tr w:rsidR="008E412D" w:rsidRPr="00025892" w14:paraId="6965A0C1" w14:textId="77777777" w:rsidTr="003278B1">
        <w:trPr>
          <w:trHeight w:val="361"/>
        </w:trPr>
        <w:tc>
          <w:tcPr>
            <w:tcW w:w="3999" w:type="dxa"/>
            <w:shd w:val="clear" w:color="auto" w:fill="auto"/>
          </w:tcPr>
          <w:p w14:paraId="3D4C6C99" w14:textId="172084C7" w:rsidR="0031092E" w:rsidRPr="00025892" w:rsidRDefault="00100F06" w:rsidP="00274030">
            <w:pPr>
              <w:rPr>
                <w:lang w:val="en-US"/>
              </w:rPr>
            </w:pPr>
            <w:r w:rsidRPr="00025892">
              <w:rPr>
                <w:lang w:val="en-US"/>
              </w:rPr>
              <w:t>Title</w:t>
            </w:r>
            <w:r>
              <w:rPr>
                <w:lang w:val="en-US"/>
              </w:rPr>
              <w:t xml:space="preserve"> of person completing this section</w:t>
            </w:r>
            <w:r w:rsidRPr="00025892">
              <w:rPr>
                <w:lang w:val="en-US"/>
              </w:rPr>
              <w:t>:</w:t>
            </w:r>
          </w:p>
        </w:tc>
        <w:tc>
          <w:tcPr>
            <w:tcW w:w="5630" w:type="dxa"/>
            <w:shd w:val="clear" w:color="auto" w:fill="DBE5F1" w:themeFill="accent1" w:themeFillTint="33"/>
          </w:tcPr>
          <w:p w14:paraId="37EF10D6" w14:textId="166E567B" w:rsidR="00270C5A" w:rsidRPr="00025892" w:rsidRDefault="00EE6C46" w:rsidP="00274030">
            <w:pPr>
              <w:rPr>
                <w:lang w:val="en-US"/>
              </w:rPr>
            </w:pPr>
            <w:sdt>
              <w:sdtPr>
                <w:rPr>
                  <w:lang w:val="en-US"/>
                </w:rPr>
                <w:alias w:val="Enter title of signatory of this form"/>
                <w:tag w:val="InvTitle"/>
                <w:id w:val="985971533"/>
                <w:placeholder>
                  <w:docPart w:val="9D624558D96249A690E0576C29442EA3"/>
                </w:placeholder>
                <w:showingPlcHdr/>
                <w15:color w:val="0000FF"/>
              </w:sdtPr>
              <w:sdtEndPr/>
              <w:sdtContent>
                <w:r w:rsidR="00100F06" w:rsidRPr="003B2F66">
                  <w:rPr>
                    <w:rStyle w:val="PlaceholderText"/>
                  </w:rPr>
                  <w:t>Click or tap here to enter text.</w:t>
                </w:r>
              </w:sdtContent>
            </w:sdt>
          </w:p>
        </w:tc>
      </w:tr>
    </w:tbl>
    <w:p w14:paraId="52554D44" w14:textId="77777777" w:rsidR="004051EC" w:rsidRPr="00025892" w:rsidRDefault="004051EC" w:rsidP="008E412D">
      <w:pPr>
        <w:rPr>
          <w:lang w:val="en-US"/>
        </w:rPr>
      </w:pPr>
    </w:p>
    <w:p w14:paraId="33DC02B4" w14:textId="5835F761" w:rsidR="005C7CDE" w:rsidRDefault="00DA37C9">
      <w:pPr>
        <w:rPr>
          <w:b/>
          <w:sz w:val="28"/>
          <w:lang w:val="en-US"/>
        </w:rPr>
      </w:pPr>
      <w:r w:rsidRPr="00025892">
        <w:rPr>
          <w:lang w:val="en-US"/>
        </w:rPr>
        <w:t xml:space="preserve">Note: Certificates needed for your finance department to pay the invoice shall be requested at the time of ordering the </w:t>
      </w:r>
      <w:r w:rsidR="008B54BF">
        <w:rPr>
          <w:lang w:val="en-US"/>
        </w:rPr>
        <w:t>assessment</w:t>
      </w:r>
      <w:r w:rsidRPr="00025892">
        <w:rPr>
          <w:lang w:val="en-US"/>
        </w:rPr>
        <w:t xml:space="preserve">. Should delays in payment occur due to you not notifying us about your requirement for a certificate, </w:t>
      </w:r>
      <w:proofErr w:type="gramStart"/>
      <w:r w:rsidRPr="00025892">
        <w:rPr>
          <w:lang w:val="en-US"/>
        </w:rPr>
        <w:t>e.g.</w:t>
      </w:r>
      <w:proofErr w:type="gramEnd"/>
      <w:r w:rsidRPr="00025892">
        <w:rPr>
          <w:lang w:val="en-US"/>
        </w:rPr>
        <w:t xml:space="preserve"> a CoD, and you have not informed us about this at the time of order, then this delay is entirely within your responsibility and </w:t>
      </w:r>
      <w:r w:rsidR="009436AB">
        <w:rPr>
          <w:lang w:val="en-US"/>
        </w:rPr>
        <w:t>may</w:t>
      </w:r>
      <w:r w:rsidRPr="00025892">
        <w:rPr>
          <w:lang w:val="en-US"/>
        </w:rPr>
        <w:t xml:space="preserve"> result in </w:t>
      </w:r>
      <w:r w:rsidR="008930DE">
        <w:rPr>
          <w:lang w:val="en-US"/>
        </w:rPr>
        <w:t xml:space="preserve">delays to the project, and </w:t>
      </w:r>
      <w:r w:rsidRPr="00025892">
        <w:rPr>
          <w:lang w:val="en-US"/>
        </w:rPr>
        <w:t xml:space="preserve">late </w:t>
      </w:r>
      <w:r w:rsidR="00B01857" w:rsidRPr="00025892">
        <w:rPr>
          <w:lang w:val="en-US"/>
        </w:rPr>
        <w:t xml:space="preserve">payment and other </w:t>
      </w:r>
      <w:r w:rsidRPr="00025892">
        <w:rPr>
          <w:lang w:val="en-US"/>
        </w:rPr>
        <w:t>penalty fees being applied.</w:t>
      </w:r>
      <w:r w:rsidR="005C7CDE">
        <w:rPr>
          <w:lang w:val="en-US"/>
        </w:rPr>
        <w:br w:type="page"/>
      </w:r>
    </w:p>
    <w:p w14:paraId="1A609087" w14:textId="77777777" w:rsidR="00FB3E21" w:rsidRPr="00025892" w:rsidRDefault="00FB3E21" w:rsidP="00A6244D">
      <w:pPr>
        <w:pStyle w:val="Heading1"/>
        <w:rPr>
          <w:lang w:val="en-CA"/>
        </w:rPr>
      </w:pPr>
      <w:bookmarkStart w:id="10" w:name="_Formation_of_Contract"/>
      <w:bookmarkEnd w:id="10"/>
      <w:r w:rsidRPr="00025892">
        <w:rPr>
          <w:lang w:val="en-CA"/>
        </w:rPr>
        <w:lastRenderedPageBreak/>
        <w:t>Formation of Contract</w:t>
      </w:r>
      <w:r w:rsidR="00B055FA" w:rsidRPr="00025892">
        <w:rPr>
          <w:lang w:val="en-CA"/>
        </w:rPr>
        <w:t xml:space="preserve"> – Terms and Conditions</w:t>
      </w:r>
    </w:p>
    <w:p w14:paraId="05955C6B" w14:textId="139F762F" w:rsidR="00FB3E21" w:rsidRPr="00025892" w:rsidRDefault="00FB3E21" w:rsidP="00E5390E">
      <w:pPr>
        <w:rPr>
          <w:lang w:val="en-US"/>
        </w:rPr>
      </w:pPr>
      <w:r w:rsidRPr="00025892">
        <w:rPr>
          <w:lang w:val="en-US"/>
        </w:rPr>
        <w:t xml:space="preserve">A contract is formed by </w:t>
      </w:r>
      <w:r w:rsidR="007F5055" w:rsidRPr="00025892">
        <w:rPr>
          <w:lang w:val="en-US"/>
        </w:rPr>
        <w:t>Tru</w:t>
      </w:r>
      <w:r w:rsidR="00EE3CFF" w:rsidRPr="00025892">
        <w:rPr>
          <w:lang w:val="en-US"/>
        </w:rPr>
        <w:t>C</w:t>
      </w:r>
      <w:r w:rsidR="007F5055" w:rsidRPr="00025892">
        <w:rPr>
          <w:lang w:val="en-US"/>
        </w:rPr>
        <w:t>ert Assessment Services Inc.</w:t>
      </w:r>
      <w:r w:rsidRPr="00025892">
        <w:rPr>
          <w:lang w:val="en-US"/>
        </w:rPr>
        <w:t xml:space="preserve"> providing this offer</w:t>
      </w:r>
      <w:r w:rsidR="00BE5700" w:rsidRPr="00025892">
        <w:rPr>
          <w:lang w:val="en-US"/>
        </w:rPr>
        <w:t xml:space="preserve"> (“SoW”)</w:t>
      </w:r>
      <w:r w:rsidRPr="00025892">
        <w:rPr>
          <w:lang w:val="en-US"/>
        </w:rPr>
        <w:t xml:space="preserve">, You </w:t>
      </w:r>
      <w:r w:rsidR="00BE5700" w:rsidRPr="00025892">
        <w:rPr>
          <w:lang w:val="en-US"/>
        </w:rPr>
        <w:t>(</w:t>
      </w:r>
      <w:sdt>
        <w:sdtPr>
          <w:rPr>
            <w:lang w:val="en-US"/>
          </w:rPr>
          <w:alias w:val="Company"/>
          <w:tag w:val=""/>
          <w:id w:val="2088105238"/>
          <w:placeholder>
            <w:docPart w:val="9F90B26807AC4ADA96C817AED7B9CCF8"/>
          </w:placeholder>
          <w:dataBinding w:prefixMappings="xmlns:ns0='http://schemas.openxmlformats.org/officeDocument/2006/extended-properties' " w:xpath="/ns0:Properties[1]/ns0:Company[1]" w:storeItemID="{6668398D-A668-4E3E-A5EB-62B293D839F1}"/>
          <w:text/>
        </w:sdtPr>
        <w:sdtEndPr/>
        <w:sdtContent>
          <w:r w:rsidR="00B1261C">
            <w:rPr>
              <w:lang w:val="en-US"/>
            </w:rPr>
            <w:t>[Enter Company Name here]</w:t>
          </w:r>
        </w:sdtContent>
      </w:sdt>
      <w:r w:rsidR="00BE5700" w:rsidRPr="00025892">
        <w:t xml:space="preserve">) </w:t>
      </w:r>
      <w:r w:rsidRPr="00025892">
        <w:rPr>
          <w:lang w:val="en-US"/>
        </w:rPr>
        <w:t xml:space="preserve">granting an order based on this offer and </w:t>
      </w:r>
      <w:r w:rsidR="00EE3CFF" w:rsidRPr="00025892">
        <w:rPr>
          <w:lang w:val="en-US"/>
        </w:rPr>
        <w:t xml:space="preserve">TruCert Assessment Services Inc. </w:t>
      </w:r>
      <w:r w:rsidRPr="00025892">
        <w:rPr>
          <w:lang w:val="en-US"/>
        </w:rPr>
        <w:t xml:space="preserve">confirming Your order. No contract is formed unless the order has been confirmed by </w:t>
      </w:r>
      <w:r w:rsidR="00EE3CFF" w:rsidRPr="00025892">
        <w:rPr>
          <w:lang w:val="en-US"/>
        </w:rPr>
        <w:t>TruCert Assessment Services Inc.</w:t>
      </w:r>
    </w:p>
    <w:p w14:paraId="4E073263" w14:textId="77777777" w:rsidR="00D6161F" w:rsidRPr="00025892" w:rsidRDefault="004D5974" w:rsidP="00E5390E">
      <w:pPr>
        <w:rPr>
          <w:lang w:val="en-US"/>
        </w:rPr>
      </w:pPr>
      <w:bookmarkStart w:id="11" w:name="_Hlk67307611"/>
      <w:r>
        <w:rPr>
          <w:lang w:val="en-US"/>
        </w:rPr>
        <w:t>We herewith reject your default purchasing terms and conditions. By ordering any services from us you accept that a</w:t>
      </w:r>
      <w:r w:rsidR="00D6161F" w:rsidRPr="00025892">
        <w:rPr>
          <w:lang w:val="en-US"/>
        </w:rPr>
        <w:t xml:space="preserve">ny work we will provide to You in </w:t>
      </w:r>
      <w:r w:rsidR="00D03459" w:rsidRPr="00025892">
        <w:rPr>
          <w:lang w:val="en-US"/>
        </w:rPr>
        <w:t xml:space="preserve">relation to this SoW shall be solely governed by </w:t>
      </w:r>
      <w:r>
        <w:rPr>
          <w:lang w:val="en-US"/>
        </w:rPr>
        <w:t>our</w:t>
      </w:r>
      <w:r w:rsidR="00D03459" w:rsidRPr="00025892">
        <w:rPr>
          <w:lang w:val="en-US"/>
        </w:rPr>
        <w:t xml:space="preserve"> subsequent Terms and Conditions</w:t>
      </w:r>
      <w:r>
        <w:rPr>
          <w:lang w:val="en-US"/>
        </w:rPr>
        <w:t xml:space="preserve">. </w:t>
      </w:r>
      <w:bookmarkEnd w:id="11"/>
    </w:p>
    <w:p w14:paraId="0524DEAE" w14:textId="77777777" w:rsidR="00FB3E21" w:rsidRPr="00025892" w:rsidRDefault="00FB3E21" w:rsidP="00E5390E">
      <w:pPr>
        <w:pStyle w:val="Heading2"/>
      </w:pPr>
      <w:r w:rsidRPr="00025892">
        <w:t xml:space="preserve">Hourly </w:t>
      </w:r>
      <w:r w:rsidR="00AF6165" w:rsidRPr="00025892">
        <w:t xml:space="preserve">and </w:t>
      </w:r>
      <w:r w:rsidR="001A6686" w:rsidRPr="00025892">
        <w:t>D</w:t>
      </w:r>
      <w:r w:rsidR="00AF6165" w:rsidRPr="00025892">
        <w:t xml:space="preserve">aily </w:t>
      </w:r>
      <w:r w:rsidRPr="00025892">
        <w:t>Rate</w:t>
      </w:r>
      <w:r w:rsidR="00AF6165" w:rsidRPr="00025892">
        <w:t>s</w:t>
      </w:r>
    </w:p>
    <w:p w14:paraId="727F5D19" w14:textId="0E7E9B23" w:rsidR="00FB3E21" w:rsidRPr="00025892" w:rsidRDefault="00FB3E21" w:rsidP="00E5390E">
      <w:pPr>
        <w:rPr>
          <w:lang w:val="en-US"/>
        </w:rPr>
      </w:pPr>
      <w:r w:rsidRPr="00025892">
        <w:rPr>
          <w:lang w:val="en-US"/>
        </w:rPr>
        <w:t xml:space="preserve">We charge per hour a standard Hourly Rate of </w:t>
      </w:r>
      <w:r w:rsidR="00856A75">
        <w:rPr>
          <w:lang w:val="en-US"/>
        </w:rPr>
        <w:t>300 USD</w:t>
      </w:r>
      <w:r w:rsidR="00BE5700" w:rsidRPr="00025892">
        <w:rPr>
          <w:lang w:val="en-US"/>
        </w:rPr>
        <w:t>,</w:t>
      </w:r>
      <w:r w:rsidRPr="00025892">
        <w:rPr>
          <w:lang w:val="en-US"/>
        </w:rPr>
        <w:t xml:space="preserve"> plus VAT</w:t>
      </w:r>
      <w:r w:rsidR="001A6686" w:rsidRPr="00025892">
        <w:rPr>
          <w:lang w:val="en-US"/>
        </w:rPr>
        <w:t>/GST</w:t>
      </w:r>
      <w:r w:rsidRPr="00025892">
        <w:rPr>
          <w:lang w:val="en-US"/>
        </w:rPr>
        <w:t xml:space="preserve"> where applicable. For work on our </w:t>
      </w:r>
      <w:proofErr w:type="gramStart"/>
      <w:r w:rsidRPr="00025892">
        <w:rPr>
          <w:lang w:val="en-US"/>
        </w:rPr>
        <w:t>premises</w:t>
      </w:r>
      <w:proofErr w:type="gramEnd"/>
      <w:r w:rsidRPr="00025892">
        <w:rPr>
          <w:lang w:val="en-US"/>
        </w:rPr>
        <w:t xml:space="preserve"> we charge a minimum of 1 Hourly Rate per calendar day work is provided. For work outside of our premises we charge a minimum of 4 Hourly Rates per calendar day work is provided.</w:t>
      </w:r>
    </w:p>
    <w:p w14:paraId="344717CF" w14:textId="177229C6" w:rsidR="00AF6165" w:rsidRPr="00025892" w:rsidRDefault="00AF6165" w:rsidP="00E5390E">
      <w:pPr>
        <w:rPr>
          <w:lang w:val="en-US"/>
        </w:rPr>
      </w:pPr>
      <w:r w:rsidRPr="00025892">
        <w:rPr>
          <w:lang w:val="en-US"/>
        </w:rPr>
        <w:t xml:space="preserve">Our standard </w:t>
      </w:r>
      <w:r w:rsidR="001A6686" w:rsidRPr="00025892">
        <w:rPr>
          <w:lang w:val="en-US"/>
        </w:rPr>
        <w:t>D</w:t>
      </w:r>
      <w:r w:rsidRPr="00025892">
        <w:rPr>
          <w:lang w:val="en-US"/>
        </w:rPr>
        <w:t xml:space="preserve">aily </w:t>
      </w:r>
      <w:r w:rsidR="001A6686" w:rsidRPr="00025892">
        <w:rPr>
          <w:lang w:val="en-US"/>
        </w:rPr>
        <w:t>R</w:t>
      </w:r>
      <w:r w:rsidRPr="00025892">
        <w:rPr>
          <w:lang w:val="en-US"/>
        </w:rPr>
        <w:t xml:space="preserve">ate consists of 8 hourly rates, thus </w:t>
      </w:r>
      <w:r w:rsidR="00A80EF4" w:rsidRPr="00025892">
        <w:rPr>
          <w:lang w:val="en-US"/>
        </w:rPr>
        <w:t>2</w:t>
      </w:r>
      <w:r w:rsidR="00856A75">
        <w:rPr>
          <w:lang w:val="en-US"/>
        </w:rPr>
        <w:t>4</w:t>
      </w:r>
      <w:r w:rsidR="00A80EF4" w:rsidRPr="00025892">
        <w:rPr>
          <w:lang w:val="en-US"/>
        </w:rPr>
        <w:t>00</w:t>
      </w:r>
      <w:r w:rsidRPr="00025892">
        <w:rPr>
          <w:lang w:val="en-US"/>
        </w:rPr>
        <w:t xml:space="preserve"> </w:t>
      </w:r>
      <w:r w:rsidR="00856A75">
        <w:rPr>
          <w:lang w:val="en-US"/>
        </w:rPr>
        <w:t>US</w:t>
      </w:r>
      <w:r w:rsidR="00EE3CFF" w:rsidRPr="00025892">
        <w:rPr>
          <w:lang w:val="en-US"/>
        </w:rPr>
        <w:t>D</w:t>
      </w:r>
      <w:r w:rsidRPr="00025892">
        <w:rPr>
          <w:lang w:val="en-US"/>
        </w:rPr>
        <w:t>/day.</w:t>
      </w:r>
    </w:p>
    <w:p w14:paraId="2CFE6DA7" w14:textId="77777777" w:rsidR="00FB3E21" w:rsidRPr="00025892" w:rsidRDefault="00FB3E21" w:rsidP="00E5390E">
      <w:pPr>
        <w:pStyle w:val="Heading2"/>
      </w:pPr>
      <w:bookmarkStart w:id="12" w:name="_Ref354470602"/>
      <w:r w:rsidRPr="00025892">
        <w:t>Invoicing and Payment</w:t>
      </w:r>
      <w:bookmarkEnd w:id="12"/>
    </w:p>
    <w:p w14:paraId="3869013A" w14:textId="77777777" w:rsidR="002C0BCC" w:rsidRPr="00025892" w:rsidRDefault="002C0BCC" w:rsidP="002C0BCC">
      <w:pPr>
        <w:rPr>
          <w:lang w:val="en-US"/>
        </w:rPr>
      </w:pPr>
      <w:r w:rsidRPr="00025892">
        <w:rPr>
          <w:lang w:val="en-US"/>
        </w:rPr>
        <w:t xml:space="preserve">You agree that TruCert Assessment Services Inc. may invoice any provided work and expenses monthly unless agreed otherwise in this </w:t>
      </w:r>
      <w:proofErr w:type="spellStart"/>
      <w:r w:rsidRPr="00025892">
        <w:rPr>
          <w:lang w:val="en-US"/>
        </w:rPr>
        <w:t>SoW.</w:t>
      </w:r>
      <w:proofErr w:type="spellEnd"/>
    </w:p>
    <w:p w14:paraId="2F60E942" w14:textId="77777777" w:rsidR="002C0BCC" w:rsidRPr="00025892" w:rsidRDefault="002C0BCC" w:rsidP="002C0BCC">
      <w:pPr>
        <w:rPr>
          <w:lang w:val="en-US"/>
        </w:rPr>
      </w:pPr>
      <w:r>
        <w:rPr>
          <w:lang w:val="en-US"/>
        </w:rPr>
        <w:t>Unless specified differently in this SoW, p</w:t>
      </w:r>
      <w:r w:rsidRPr="00025892">
        <w:rPr>
          <w:lang w:val="en-US"/>
        </w:rPr>
        <w:t>ayment becomes due 30 days from receipt of an invoice.</w:t>
      </w:r>
      <w:r>
        <w:rPr>
          <w:lang w:val="en-US"/>
        </w:rPr>
        <w:t xml:space="preserve"> TruCert provides invoices electronically in PDF format and the invoice is deemed received when the e-mail containing the PDF was received by one of your computer systems.</w:t>
      </w:r>
    </w:p>
    <w:p w14:paraId="33E164FD" w14:textId="77777777" w:rsidR="002C0BCC" w:rsidRPr="00025892" w:rsidRDefault="002C0BCC" w:rsidP="002C0BCC">
      <w:pPr>
        <w:rPr>
          <w:lang w:val="en-US"/>
        </w:rPr>
      </w:pPr>
      <w:r>
        <w:rPr>
          <w:lang w:val="en-US"/>
        </w:rPr>
        <w:t xml:space="preserve">Unless payment is required before we commence providing services to You in this SoW, </w:t>
      </w:r>
      <w:proofErr w:type="gramStart"/>
      <w:r w:rsidRPr="00025892">
        <w:rPr>
          <w:lang w:val="en-US"/>
        </w:rPr>
        <w:t>You</w:t>
      </w:r>
      <w:proofErr w:type="gramEnd"/>
      <w:r w:rsidRPr="00025892">
        <w:rPr>
          <w:lang w:val="en-US"/>
        </w:rPr>
        <w:t xml:space="preserve"> agree that we may invoice You and to pay us an additional 3% of the original invoice amount if the invoice is not paid within 15 working days of the payment due date and then another 2% of the invoiced amount for each completed month the invoice remains unpaid. With respect to these late payment penalties payment shall be deemed received when we have received </w:t>
      </w:r>
    </w:p>
    <w:p w14:paraId="68EC19D8" w14:textId="77777777" w:rsidR="002C0BCC" w:rsidRPr="00025892" w:rsidRDefault="002C0BCC" w:rsidP="002C0BCC">
      <w:pPr>
        <w:pStyle w:val="BulletL1"/>
      </w:pPr>
      <w:r w:rsidRPr="00025892">
        <w:t>the invoiced amount in one of our accounts, or</w:t>
      </w:r>
    </w:p>
    <w:p w14:paraId="44A86ECD" w14:textId="77777777" w:rsidR="002C0BCC" w:rsidRPr="00025892" w:rsidRDefault="002C0BCC" w:rsidP="002C0BCC">
      <w:pPr>
        <w:pStyle w:val="BulletL1"/>
      </w:pPr>
      <w:r w:rsidRPr="00025892">
        <w:t xml:space="preserve">a fax </w:t>
      </w:r>
      <w:proofErr w:type="gramStart"/>
      <w:r w:rsidRPr="00025892">
        <w:t>copy</w:t>
      </w:r>
      <w:proofErr w:type="gramEnd"/>
      <w:r w:rsidRPr="00025892">
        <w:t xml:space="preserve"> of a payment instruction to Your bank with the invoiced amount and our correct account information, provided we receive the invoiced amount in one of our accounts within </w:t>
      </w:r>
      <w:r>
        <w:t>1</w:t>
      </w:r>
      <w:r w:rsidRPr="00025892">
        <w:t>0 days from the payment due date.</w:t>
      </w:r>
    </w:p>
    <w:p w14:paraId="0CAF8791" w14:textId="77777777" w:rsidR="002C0BCC" w:rsidRDefault="002C0BCC" w:rsidP="002C0BCC">
      <w:pPr>
        <w:rPr>
          <w:lang w:val="en-US"/>
        </w:rPr>
      </w:pPr>
      <w:r>
        <w:rPr>
          <w:lang w:val="en-US"/>
        </w:rPr>
        <w:t>If payment is required before we commence providing services to You, we will simply not provide you any services until we have payment in full.</w:t>
      </w:r>
    </w:p>
    <w:p w14:paraId="239ABC1F" w14:textId="77777777" w:rsidR="00FB3E21" w:rsidRPr="00025892" w:rsidRDefault="00FB3E21" w:rsidP="00E5390E">
      <w:pPr>
        <w:rPr>
          <w:lang w:val="en-US"/>
        </w:rPr>
      </w:pPr>
      <w:r w:rsidRPr="00025892">
        <w:rPr>
          <w:lang w:val="en-US"/>
        </w:rPr>
        <w:t xml:space="preserve">For the avoidance of doubt, “correct account information” is the information about our account provided to You in the invoice. </w:t>
      </w:r>
    </w:p>
    <w:p w14:paraId="022FB8AC" w14:textId="1586C014" w:rsidR="000E1C1F" w:rsidRPr="00025892" w:rsidRDefault="000E1C1F" w:rsidP="000E1C1F">
      <w:pPr>
        <w:rPr>
          <w:lang w:val="en-US"/>
        </w:rPr>
      </w:pPr>
      <w:r w:rsidRPr="00025892">
        <w:rPr>
          <w:lang w:val="en-US"/>
        </w:rPr>
        <w:t xml:space="preserve">We invoice in </w:t>
      </w:r>
      <w:r w:rsidR="00EE3CFF" w:rsidRPr="00025892">
        <w:rPr>
          <w:lang w:val="en-US"/>
        </w:rPr>
        <w:t>CAD</w:t>
      </w:r>
      <w:r w:rsidRPr="00025892">
        <w:rPr>
          <w:lang w:val="en-US"/>
        </w:rPr>
        <w:t xml:space="preserve"> (</w:t>
      </w:r>
      <w:r w:rsidR="00EE3CFF" w:rsidRPr="00025892">
        <w:rPr>
          <w:lang w:val="en-US"/>
        </w:rPr>
        <w:t>Canadian Dollars</w:t>
      </w:r>
      <w:r w:rsidRPr="00025892">
        <w:rPr>
          <w:lang w:val="en-US"/>
        </w:rPr>
        <w:t>)</w:t>
      </w:r>
      <w:r w:rsidR="00DB59F9">
        <w:rPr>
          <w:lang w:val="en-US"/>
        </w:rPr>
        <w:t xml:space="preserve"> or in USD (United States Dollars)</w:t>
      </w:r>
      <w:r w:rsidRPr="00025892">
        <w:rPr>
          <w:lang w:val="en-US"/>
        </w:rPr>
        <w:t xml:space="preserve">. You shall bear all banking and currency exchange fees occurring due to You paying our invoices. </w:t>
      </w:r>
      <w:proofErr w:type="gramStart"/>
      <w:r w:rsidRPr="00025892">
        <w:rPr>
          <w:lang w:val="en-US"/>
        </w:rPr>
        <w:t>As a consequence</w:t>
      </w:r>
      <w:proofErr w:type="gramEnd"/>
      <w:r w:rsidRPr="00025892">
        <w:rPr>
          <w:lang w:val="en-US"/>
        </w:rPr>
        <w:t>, the amounts we receive shall in all cases not be less than the amounts we invoiced.</w:t>
      </w:r>
    </w:p>
    <w:p w14:paraId="7BCC55EE" w14:textId="39C1F3FA" w:rsidR="000E1C1F" w:rsidRPr="00025892" w:rsidRDefault="000E1C1F" w:rsidP="000E1C1F">
      <w:pPr>
        <w:rPr>
          <w:lang w:val="en-US"/>
        </w:rPr>
      </w:pPr>
      <w:r w:rsidRPr="00025892">
        <w:rPr>
          <w:lang w:val="en-US"/>
        </w:rPr>
        <w:t>Upon request, we can provide you in addition to the invoiced amount an amount in EUR</w:t>
      </w:r>
      <w:r w:rsidR="001A6686" w:rsidRPr="00025892">
        <w:rPr>
          <w:lang w:val="en-US"/>
        </w:rPr>
        <w:t xml:space="preserve">, </w:t>
      </w:r>
      <w:proofErr w:type="gramStart"/>
      <w:r w:rsidR="001A6686" w:rsidRPr="00025892">
        <w:rPr>
          <w:lang w:val="en-US"/>
        </w:rPr>
        <w:t>GBP</w:t>
      </w:r>
      <w:proofErr w:type="gramEnd"/>
      <w:r w:rsidRPr="00025892">
        <w:rPr>
          <w:lang w:val="en-US"/>
        </w:rPr>
        <w:t xml:space="preserve"> or USD on the invoice</w:t>
      </w:r>
      <w:r w:rsidR="001A6686" w:rsidRPr="00025892">
        <w:rPr>
          <w:lang w:val="en-US"/>
        </w:rPr>
        <w:t xml:space="preserve"> (“Foreign Currency Amount”)</w:t>
      </w:r>
      <w:r w:rsidRPr="00025892">
        <w:rPr>
          <w:lang w:val="en-US"/>
        </w:rPr>
        <w:t xml:space="preserve">, which we consider equivalent to the </w:t>
      </w:r>
      <w:r w:rsidR="00EE3CFF" w:rsidRPr="00025892">
        <w:rPr>
          <w:lang w:val="en-US"/>
        </w:rPr>
        <w:t>CAD</w:t>
      </w:r>
      <w:r w:rsidRPr="00025892">
        <w:rPr>
          <w:lang w:val="en-US"/>
        </w:rPr>
        <w:t xml:space="preserve"> amount; you may then settle the invoice by paying either the </w:t>
      </w:r>
      <w:r w:rsidR="00DB59F9">
        <w:rPr>
          <w:lang w:val="en-US"/>
        </w:rPr>
        <w:t xml:space="preserve">original </w:t>
      </w:r>
      <w:r w:rsidRPr="00025892">
        <w:rPr>
          <w:lang w:val="en-US"/>
        </w:rPr>
        <w:t xml:space="preserve">amount in </w:t>
      </w:r>
      <w:r w:rsidR="00EE3CFF" w:rsidRPr="00025892">
        <w:rPr>
          <w:lang w:val="en-US"/>
        </w:rPr>
        <w:t>CAD</w:t>
      </w:r>
      <w:r w:rsidR="00DB59F9">
        <w:rPr>
          <w:lang w:val="en-US"/>
        </w:rPr>
        <w:t xml:space="preserve"> or USD respectively, </w:t>
      </w:r>
      <w:r w:rsidRPr="00025892">
        <w:rPr>
          <w:lang w:val="en-US"/>
        </w:rPr>
        <w:t xml:space="preserve">or the </w:t>
      </w:r>
      <w:r w:rsidR="001A6686" w:rsidRPr="00025892">
        <w:rPr>
          <w:lang w:val="en-US"/>
        </w:rPr>
        <w:t>Foreign Currency Amount</w:t>
      </w:r>
      <w:r w:rsidRPr="00025892">
        <w:rPr>
          <w:lang w:val="en-US"/>
        </w:rPr>
        <w:t xml:space="preserve"> amount in th</w:t>
      </w:r>
      <w:r w:rsidR="001A6686" w:rsidRPr="00025892">
        <w:rPr>
          <w:lang w:val="en-US"/>
        </w:rPr>
        <w:t>e corresponding</w:t>
      </w:r>
      <w:r w:rsidRPr="00025892">
        <w:rPr>
          <w:lang w:val="en-US"/>
        </w:rPr>
        <w:t xml:space="preserve"> currency.</w:t>
      </w:r>
    </w:p>
    <w:p w14:paraId="2AE1883B" w14:textId="0E22C65B" w:rsidR="00D03459" w:rsidRPr="00025892" w:rsidRDefault="00D03459" w:rsidP="00E5390E">
      <w:pPr>
        <w:rPr>
          <w:lang w:val="en-US"/>
        </w:rPr>
      </w:pPr>
      <w:r w:rsidRPr="00025892">
        <w:rPr>
          <w:lang w:val="en-US"/>
        </w:rPr>
        <w:t>Any banking fees</w:t>
      </w:r>
      <w:r w:rsidR="00B055FA" w:rsidRPr="00025892">
        <w:rPr>
          <w:lang w:val="en-US"/>
        </w:rPr>
        <w:t xml:space="preserve"> related to you paying our invoice</w:t>
      </w:r>
      <w:r w:rsidRPr="00025892">
        <w:rPr>
          <w:lang w:val="en-US"/>
        </w:rPr>
        <w:t>, including fees for trans</w:t>
      </w:r>
      <w:r w:rsidR="00B055FA" w:rsidRPr="00025892">
        <w:rPr>
          <w:lang w:val="en-US"/>
        </w:rPr>
        <w:t>fering</w:t>
      </w:r>
      <w:r w:rsidRPr="00025892">
        <w:rPr>
          <w:lang w:val="en-US"/>
        </w:rPr>
        <w:t xml:space="preserve"> the amounts or currency exchange </w:t>
      </w:r>
      <w:r w:rsidR="00B055FA" w:rsidRPr="00025892">
        <w:rPr>
          <w:lang w:val="en-US"/>
        </w:rPr>
        <w:t xml:space="preserve">fees </w:t>
      </w:r>
      <w:r w:rsidRPr="00025892">
        <w:rPr>
          <w:lang w:val="en-US"/>
        </w:rPr>
        <w:t xml:space="preserve">shall be Your sole responsibility. </w:t>
      </w:r>
    </w:p>
    <w:p w14:paraId="135A477C" w14:textId="77777777" w:rsidR="009C358C" w:rsidRPr="00025892" w:rsidRDefault="001C77F6" w:rsidP="009C358C">
      <w:pPr>
        <w:pStyle w:val="Heading2"/>
      </w:pPr>
      <w:r w:rsidRPr="00025892">
        <w:t>Foreign Taxes</w:t>
      </w:r>
    </w:p>
    <w:p w14:paraId="09750DFB" w14:textId="77777777" w:rsidR="001C77F6" w:rsidRPr="00025892" w:rsidRDefault="001C77F6" w:rsidP="009C358C">
      <w:pPr>
        <w:rPr>
          <w:lang w:val="en-US"/>
        </w:rPr>
      </w:pPr>
      <w:r w:rsidRPr="00025892">
        <w:rPr>
          <w:lang w:val="en-US"/>
        </w:rPr>
        <w:t>You acknowledge that we have quoted prices in</w:t>
      </w:r>
      <w:r w:rsidR="00D03459" w:rsidRPr="00025892">
        <w:rPr>
          <w:lang w:val="en-US"/>
        </w:rPr>
        <w:t xml:space="preserve"> this SoW exclusive</w:t>
      </w:r>
      <w:r w:rsidRPr="00025892">
        <w:rPr>
          <w:lang w:val="en-US"/>
        </w:rPr>
        <w:t xml:space="preserve"> of any foreign taxes, VAT</w:t>
      </w:r>
      <w:r w:rsidR="00795B1A" w:rsidRPr="00025892">
        <w:rPr>
          <w:lang w:val="en-US"/>
        </w:rPr>
        <w:t>/GST</w:t>
      </w:r>
      <w:r w:rsidRPr="00025892">
        <w:rPr>
          <w:lang w:val="en-US"/>
        </w:rPr>
        <w:t xml:space="preserve"> or any comparable </w:t>
      </w:r>
      <w:r w:rsidR="000E1C1F" w:rsidRPr="00025892">
        <w:rPr>
          <w:lang w:val="en-US"/>
        </w:rPr>
        <w:t xml:space="preserve">or other sales </w:t>
      </w:r>
      <w:r w:rsidRPr="00025892">
        <w:rPr>
          <w:lang w:val="en-US"/>
        </w:rPr>
        <w:t>tax</w:t>
      </w:r>
      <w:r w:rsidR="006C23A1" w:rsidRPr="00025892">
        <w:rPr>
          <w:lang w:val="en-US"/>
        </w:rPr>
        <w:t xml:space="preserve"> and any withholding tax</w:t>
      </w:r>
      <w:r w:rsidRPr="00025892">
        <w:rPr>
          <w:lang w:val="en-US"/>
        </w:rPr>
        <w:t>.</w:t>
      </w:r>
    </w:p>
    <w:p w14:paraId="6AA616EB" w14:textId="77777777" w:rsidR="001C77F6" w:rsidRPr="00025892" w:rsidRDefault="006C23A1" w:rsidP="009C358C">
      <w:pPr>
        <w:rPr>
          <w:lang w:val="en-US"/>
        </w:rPr>
      </w:pPr>
      <w:r w:rsidRPr="00025892">
        <w:rPr>
          <w:lang w:val="en-US"/>
        </w:rPr>
        <w:lastRenderedPageBreak/>
        <w:t xml:space="preserve">Any foreign taxes, duties, including but not limited to </w:t>
      </w:r>
      <w:r w:rsidR="000857F0" w:rsidRPr="00025892">
        <w:rPr>
          <w:lang w:val="en-US"/>
        </w:rPr>
        <w:t>sales</w:t>
      </w:r>
      <w:r w:rsidRPr="00025892">
        <w:rPr>
          <w:lang w:val="en-US"/>
        </w:rPr>
        <w:t xml:space="preserve"> and withholding taxes, related to this SoW and any other services we will have provided you under these terms and conditions shall solely be Your responsibility and </w:t>
      </w:r>
      <w:r w:rsidR="000857F0" w:rsidRPr="00025892">
        <w:rPr>
          <w:lang w:val="en-US"/>
        </w:rPr>
        <w:t>Y</w:t>
      </w:r>
      <w:r w:rsidRPr="00025892">
        <w:rPr>
          <w:lang w:val="en-US"/>
        </w:rPr>
        <w:t xml:space="preserve">ou will pay them to the relevant tax adminstration under the applicable legislation. </w:t>
      </w:r>
      <w:proofErr w:type="gramStart"/>
      <w:r w:rsidRPr="00025892">
        <w:rPr>
          <w:lang w:val="en-US"/>
        </w:rPr>
        <w:t>As a consequence</w:t>
      </w:r>
      <w:proofErr w:type="gramEnd"/>
      <w:r w:rsidRPr="00025892">
        <w:rPr>
          <w:lang w:val="en-US"/>
        </w:rPr>
        <w:t>, the amount to be paid to us by You shall in all cases be equal to what you would have paid if none of the above-mentioned taxes had been deducted, withheld or paid.</w:t>
      </w:r>
    </w:p>
    <w:p w14:paraId="00CA332E" w14:textId="794AF1AD" w:rsidR="006C23A1" w:rsidRPr="00025892" w:rsidRDefault="006C23A1" w:rsidP="009C358C">
      <w:pPr>
        <w:rPr>
          <w:lang w:val="en-US"/>
        </w:rPr>
      </w:pPr>
      <w:r w:rsidRPr="00025892">
        <w:rPr>
          <w:lang w:val="en-US"/>
        </w:rPr>
        <w:t>Where we are requi</w:t>
      </w:r>
      <w:r w:rsidR="000E1C1F" w:rsidRPr="00025892">
        <w:rPr>
          <w:lang w:val="en-US"/>
        </w:rPr>
        <w:t xml:space="preserve">red to pay for any of the </w:t>
      </w:r>
      <w:proofErr w:type="gramStart"/>
      <w:r w:rsidR="000E1C1F" w:rsidRPr="00025892">
        <w:rPr>
          <w:lang w:val="en-US"/>
        </w:rPr>
        <w:t xml:space="preserve">above </w:t>
      </w:r>
      <w:r w:rsidRPr="00025892">
        <w:rPr>
          <w:lang w:val="en-US"/>
        </w:rPr>
        <w:t>mentioned</w:t>
      </w:r>
      <w:proofErr w:type="gramEnd"/>
      <w:r w:rsidRPr="00025892">
        <w:rPr>
          <w:lang w:val="en-US"/>
        </w:rPr>
        <w:t xml:space="preserve"> taxes, You will pay back the </w:t>
      </w:r>
      <w:r w:rsidR="00C86FD8">
        <w:rPr>
          <w:lang w:val="en-US"/>
        </w:rPr>
        <w:t>USD</w:t>
      </w:r>
      <w:r w:rsidRPr="00025892">
        <w:rPr>
          <w:lang w:val="en-US"/>
        </w:rPr>
        <w:t xml:space="preserve"> equivalent of such taxes to us within 30 days after we send a reimbursement claim or an invoice to You.</w:t>
      </w:r>
    </w:p>
    <w:p w14:paraId="681A1E36" w14:textId="77777777" w:rsidR="006C23A1" w:rsidRPr="00025892" w:rsidRDefault="006C23A1" w:rsidP="009C358C">
      <w:pPr>
        <w:rPr>
          <w:lang w:val="en-US"/>
        </w:rPr>
      </w:pPr>
      <w:r w:rsidRPr="00025892">
        <w:rPr>
          <w:lang w:val="en-US"/>
        </w:rPr>
        <w:t>In case a double tax treaty would provide for a reduced tax rate or tax exemption, we will, u</w:t>
      </w:r>
      <w:r w:rsidR="00F316EE" w:rsidRPr="00025892">
        <w:rPr>
          <w:lang w:val="en-US"/>
        </w:rPr>
        <w:t>pon Your request, use reasonable</w:t>
      </w:r>
      <w:r w:rsidRPr="00025892">
        <w:rPr>
          <w:lang w:val="en-US"/>
        </w:rPr>
        <w:t xml:space="preserve"> efforts to provide all documentation contemplated for the application of the treaty.</w:t>
      </w:r>
    </w:p>
    <w:p w14:paraId="4D05E7CB" w14:textId="77777777" w:rsidR="00D6161F" w:rsidRPr="00025892" w:rsidRDefault="00D6161F" w:rsidP="009C358C">
      <w:pPr>
        <w:rPr>
          <w:lang w:val="en-US"/>
        </w:rPr>
      </w:pPr>
      <w:r w:rsidRPr="00025892">
        <w:rPr>
          <w:lang w:val="en-US"/>
        </w:rPr>
        <w:t xml:space="preserve">If any withholding tax must be paid in relation to these Terms and Conditions, evidence of such payment, signed by the competent Tax Authority, </w:t>
      </w:r>
      <w:proofErr w:type="gramStart"/>
      <w:r w:rsidRPr="00025892">
        <w:rPr>
          <w:lang w:val="en-US"/>
        </w:rPr>
        <w:t>You</w:t>
      </w:r>
      <w:proofErr w:type="gramEnd"/>
      <w:r w:rsidRPr="00025892">
        <w:rPr>
          <w:lang w:val="en-US"/>
        </w:rPr>
        <w:t xml:space="preserve"> shall provide to us as soon as possible.</w:t>
      </w:r>
    </w:p>
    <w:p w14:paraId="769A2472" w14:textId="77777777" w:rsidR="00D6161F" w:rsidRPr="00025892" w:rsidRDefault="00D6161F" w:rsidP="009C358C">
      <w:pPr>
        <w:rPr>
          <w:lang w:val="en-US"/>
        </w:rPr>
      </w:pPr>
      <w:r w:rsidRPr="00025892">
        <w:rPr>
          <w:lang w:val="en-US"/>
        </w:rPr>
        <w:t xml:space="preserve">Any VAT </w:t>
      </w:r>
      <w:r w:rsidR="000E1C1F" w:rsidRPr="00025892">
        <w:rPr>
          <w:lang w:val="en-US"/>
        </w:rPr>
        <w:t xml:space="preserve">or other sales tax </w:t>
      </w:r>
      <w:r w:rsidRPr="00025892">
        <w:rPr>
          <w:lang w:val="en-US"/>
        </w:rPr>
        <w:t xml:space="preserve">which might be chargeable in relation to this SoW and any other services we will have provided to you under these terms and conditions shall be your sole </w:t>
      </w:r>
      <w:proofErr w:type="gramStart"/>
      <w:r w:rsidRPr="00025892">
        <w:rPr>
          <w:lang w:val="en-US"/>
        </w:rPr>
        <w:t>responsibility, and</w:t>
      </w:r>
      <w:proofErr w:type="gramEnd"/>
      <w:r w:rsidRPr="00025892">
        <w:rPr>
          <w:lang w:val="en-US"/>
        </w:rPr>
        <w:t xml:space="preserve"> shall be in addition to the prices stated in this SoW and the related invoices.</w:t>
      </w:r>
    </w:p>
    <w:p w14:paraId="7ECC2341" w14:textId="41A0CDB0" w:rsidR="00186259" w:rsidRPr="00025892" w:rsidRDefault="007603C3" w:rsidP="00186259">
      <w:pPr>
        <w:pStyle w:val="Heading2"/>
      </w:pPr>
      <w:r>
        <w:t>Date Format</w:t>
      </w:r>
    </w:p>
    <w:p w14:paraId="3F501897" w14:textId="7D76D2E5" w:rsidR="00186259" w:rsidRPr="007603C3" w:rsidRDefault="007603C3" w:rsidP="007603C3">
      <w:r>
        <w:t>All dates in this SoW and related documents are expressed using the format defined in ISO 8601, and thus in the so called “YYYY-MM-DD” format.</w:t>
      </w:r>
    </w:p>
    <w:p w14:paraId="1275111E" w14:textId="55628333" w:rsidR="00FB3E21" w:rsidRPr="00025892" w:rsidRDefault="00FB3E21" w:rsidP="00E5390E">
      <w:pPr>
        <w:pStyle w:val="Heading2"/>
      </w:pPr>
      <w:r w:rsidRPr="00025892">
        <w:t>Confidentiality</w:t>
      </w:r>
    </w:p>
    <w:p w14:paraId="301E6E5C" w14:textId="0704F0B5" w:rsidR="00FB3E21" w:rsidRPr="00025892" w:rsidRDefault="00FB3E21" w:rsidP="00E5390E">
      <w:pPr>
        <w:rPr>
          <w:lang w:val="en-US"/>
        </w:rPr>
      </w:pPr>
      <w:r w:rsidRPr="00025892">
        <w:rPr>
          <w:lang w:val="en-US"/>
        </w:rPr>
        <w:t>We acknowledge that during preparation and conduction of the services You and third parties related to You may disclose information to us that requires discretion. We therefore will not disclose any information disclosed to us during the provision of services to any third party, unless this information was known to us beforehand, is in the public domain, has been independently developed by ourselves or for us until i</w:t>
      </w:r>
      <w:r w:rsidR="00E921DF">
        <w:rPr>
          <w:lang w:val="en-US"/>
        </w:rPr>
        <w:t>t</w:t>
      </w:r>
      <w:r w:rsidRPr="00025892">
        <w:rPr>
          <w:lang w:val="en-US"/>
        </w:rPr>
        <w:t xml:space="preserve"> has been made publicly available. In any of these cases we will not disclose the source of information we have received from You or a related party. These clauses do not apply if we are required to disclose </w:t>
      </w:r>
      <w:r w:rsidR="009C358C" w:rsidRPr="00025892">
        <w:rPr>
          <w:lang w:val="en-US"/>
        </w:rPr>
        <w:t>information by law; or if the purpose of us providing services to you is conducting an audit for another party, in which case you explicitly entitle us to disclose the findings of the audit to that party.</w:t>
      </w:r>
    </w:p>
    <w:p w14:paraId="1A7C9DAF" w14:textId="086F033C" w:rsidR="000E1C1F" w:rsidRPr="00025892" w:rsidRDefault="000E1C1F" w:rsidP="00E5390E">
      <w:pPr>
        <w:rPr>
          <w:lang w:val="en-US"/>
        </w:rPr>
      </w:pPr>
      <w:r w:rsidRPr="00025892">
        <w:rPr>
          <w:lang w:val="en-US"/>
        </w:rPr>
        <w:t xml:space="preserve">We acknowledge that during preparation and conduction of the </w:t>
      </w:r>
      <w:r w:rsidR="006D3BCF">
        <w:rPr>
          <w:lang w:val="en-US"/>
        </w:rPr>
        <w:t>CEC Certification Assessment</w:t>
      </w:r>
      <w:r w:rsidRPr="00025892">
        <w:rPr>
          <w:lang w:val="en-US"/>
        </w:rPr>
        <w:t xml:space="preserve"> services referred to in this proposal </w:t>
      </w:r>
      <w:sdt>
        <w:sdtPr>
          <w:rPr>
            <w:lang w:val="en-US"/>
          </w:rPr>
          <w:alias w:val="Keywords"/>
          <w:tag w:val=""/>
          <w:id w:val="794178423"/>
          <w:placeholder>
            <w:docPart w:val="127EE21330344C63B9B08EF6A1AA4BA3"/>
          </w:placeholder>
          <w:dataBinding w:prefixMappings="xmlns:ns0='http://purl.org/dc/elements/1.1/' xmlns:ns1='http://schemas.openxmlformats.org/package/2006/metadata/core-properties' " w:xpath="/ns1:coreProperties[1]/ns1:keywords[1]" w:storeItemID="{6C3C8BC8-F283-45AE-878A-BAB7291924A1}"/>
          <w:text/>
        </w:sdtPr>
        <w:sdtEndPr/>
        <w:sdtContent>
          <w:r w:rsidR="0025390C" w:rsidRPr="00025892">
            <w:t>[SoW ID]</w:t>
          </w:r>
        </w:sdtContent>
      </w:sdt>
      <w:r w:rsidRPr="00025892">
        <w:rPr>
          <w:lang w:val="en-US"/>
        </w:rPr>
        <w:t xml:space="preserve"> dated </w:t>
      </w:r>
      <w:sdt>
        <w:sdtPr>
          <w:rPr>
            <w:lang w:val="en-US"/>
          </w:rPr>
          <w:alias w:val="Publish Date"/>
          <w:tag w:val=""/>
          <w:id w:val="-1680111321"/>
          <w:placeholder>
            <w:docPart w:val="1ED24930A0ED43DD8C5A292BE4943756"/>
          </w:placeholder>
          <w:dataBinding w:prefixMappings="xmlns:ns0='http://schemas.microsoft.com/office/2006/coverPageProps' " w:xpath="/ns0:CoverPageProperties[1]/ns0:PublishDate[1]" w:storeItemID="{55AF091B-3C7A-41E3-B477-F2FDAA23CFDA}"/>
          <w:date w:fullDate="2022-07-18T00:00:00Z">
            <w:dateFormat w:val="yyyy-MM-dd"/>
            <w:lid w:val="en-GB"/>
            <w:storeMappedDataAs w:val="dateTime"/>
            <w:calendar w:val="gregorian"/>
          </w:date>
        </w:sdtPr>
        <w:sdtEndPr/>
        <w:sdtContent>
          <w:r w:rsidR="006E2675">
            <w:t>2022-07-18</w:t>
          </w:r>
        </w:sdtContent>
      </w:sdt>
      <w:r w:rsidRPr="00025892">
        <w:rPr>
          <w:lang w:val="en-US"/>
        </w:rPr>
        <w:t xml:space="preserve"> (the “Services”), You and third parties related to You may disclose information to us that should remain strictly confidential (“Confidential Information”). We therefore will not disclose any information disclosed to us during the provision of services to any third party, unless we can evidence in writing that this information was known to us beforehand, is in the public domain, has been independently developed by ourselves or for us without information disclosed by You until it has been made publicly available. In any of these cases we will not disclose the source of information we have received from You or a related party. These clauses do not apply if we are required to disclose information by law.</w:t>
      </w:r>
    </w:p>
    <w:p w14:paraId="39BA0962" w14:textId="77777777" w:rsidR="000E1C1F" w:rsidRPr="00025892" w:rsidRDefault="000E1C1F" w:rsidP="000E1C1F">
      <w:pPr>
        <w:spacing w:line="280" w:lineRule="atLeast"/>
        <w:rPr>
          <w:rFonts w:cs="Arial"/>
        </w:rPr>
      </w:pPr>
      <w:r w:rsidRPr="00025892">
        <w:rPr>
          <w:rFonts w:cs="Arial"/>
        </w:rPr>
        <w:t>We undertake:</w:t>
      </w:r>
    </w:p>
    <w:p w14:paraId="3106C108" w14:textId="77777777" w:rsidR="000E1C1F" w:rsidRPr="00025892" w:rsidRDefault="000E1C1F" w:rsidP="000E1C1F">
      <w:pPr>
        <w:tabs>
          <w:tab w:val="left" w:pos="993"/>
        </w:tabs>
        <w:spacing w:line="280" w:lineRule="atLeast"/>
        <w:ind w:left="993" w:hanging="426"/>
        <w:rPr>
          <w:rFonts w:cs="Arial"/>
        </w:rPr>
      </w:pPr>
      <w:r w:rsidRPr="00025892">
        <w:rPr>
          <w:rFonts w:cs="Arial"/>
        </w:rPr>
        <w:t>a)</w:t>
      </w:r>
      <w:r w:rsidRPr="00025892">
        <w:rPr>
          <w:rFonts w:cs="Arial"/>
        </w:rPr>
        <w:tab/>
        <w:t>to maintain strictly confidential and not to disclose all or part of such Confidential Information to any third party or allow or facilitate the publication or the dissemination thereof,</w:t>
      </w:r>
      <w:r w:rsidRPr="00025892">
        <w:rPr>
          <w:rFonts w:cs="Arial"/>
          <w:b/>
        </w:rPr>
        <w:t xml:space="preserve"> </w:t>
      </w:r>
      <w:r w:rsidRPr="00025892">
        <w:rPr>
          <w:rFonts w:cs="Arial"/>
        </w:rPr>
        <w:t xml:space="preserve">and to use all such Confidential Information exclusively to supply the Services, </w:t>
      </w:r>
    </w:p>
    <w:p w14:paraId="6B280DDF" w14:textId="77777777" w:rsidR="000E1C1F" w:rsidRPr="00025892" w:rsidRDefault="000E1C1F" w:rsidP="000E1C1F">
      <w:pPr>
        <w:tabs>
          <w:tab w:val="left" w:pos="993"/>
        </w:tabs>
        <w:spacing w:line="280" w:lineRule="atLeast"/>
        <w:ind w:left="993" w:hanging="426"/>
        <w:rPr>
          <w:rFonts w:cs="Arial"/>
        </w:rPr>
      </w:pPr>
      <w:r w:rsidRPr="00025892">
        <w:rPr>
          <w:rFonts w:cs="Arial"/>
        </w:rPr>
        <w:t>b)</w:t>
      </w:r>
      <w:r w:rsidRPr="00025892">
        <w:rPr>
          <w:rFonts w:cs="Arial"/>
        </w:rPr>
        <w:tab/>
        <w:t>to restrict access to such Confidential Information</w:t>
      </w:r>
      <w:r w:rsidRPr="00025892">
        <w:rPr>
          <w:rFonts w:cs="Arial"/>
          <w:b/>
        </w:rPr>
        <w:t xml:space="preserve"> </w:t>
      </w:r>
      <w:r w:rsidRPr="00025892">
        <w:rPr>
          <w:rFonts w:cs="Arial"/>
        </w:rPr>
        <w:t>exclusively to our own employees, on a strict "need to know" basis and to procure that all such employees, maintain the Confidential Information in strict confidence and use the Confidential Information solely for providing the Services,</w:t>
      </w:r>
    </w:p>
    <w:p w14:paraId="7AA9062A" w14:textId="77777777" w:rsidR="000E1C1F" w:rsidRPr="00025892" w:rsidRDefault="000E1C1F" w:rsidP="000E1C1F">
      <w:pPr>
        <w:tabs>
          <w:tab w:val="left" w:pos="993"/>
        </w:tabs>
        <w:spacing w:line="280" w:lineRule="atLeast"/>
        <w:ind w:left="993" w:hanging="426"/>
        <w:rPr>
          <w:rFonts w:cs="Arial"/>
        </w:rPr>
      </w:pPr>
      <w:r w:rsidRPr="00025892">
        <w:rPr>
          <w:rFonts w:cs="Arial"/>
        </w:rPr>
        <w:t>c)</w:t>
      </w:r>
      <w:r w:rsidRPr="00025892">
        <w:rPr>
          <w:rFonts w:cs="Arial"/>
        </w:rPr>
        <w:tab/>
        <w:t>to apply to all such Confidential Information</w:t>
      </w:r>
      <w:r w:rsidRPr="00025892">
        <w:rPr>
          <w:rFonts w:cs="Arial"/>
          <w:b/>
        </w:rPr>
        <w:t xml:space="preserve"> </w:t>
      </w:r>
      <w:r w:rsidRPr="00025892">
        <w:rPr>
          <w:rFonts w:cs="Arial"/>
        </w:rPr>
        <w:t xml:space="preserve">no lesser security measures and degree of care than those which We apply to our own confidential or proprietary information and which We </w:t>
      </w:r>
      <w:r w:rsidRPr="00025892">
        <w:rPr>
          <w:rFonts w:cs="Arial"/>
        </w:rPr>
        <w:lastRenderedPageBreak/>
        <w:t>warrant as providing adequate protection of such information from unauthorised disclosure, copying or use,</w:t>
      </w:r>
    </w:p>
    <w:p w14:paraId="415E77A9" w14:textId="77777777" w:rsidR="000E1C1F" w:rsidRPr="00025892" w:rsidRDefault="000E1C1F" w:rsidP="000E1C1F">
      <w:pPr>
        <w:tabs>
          <w:tab w:val="left" w:pos="993"/>
        </w:tabs>
        <w:spacing w:line="280" w:lineRule="atLeast"/>
        <w:ind w:left="993" w:hanging="426"/>
        <w:rPr>
          <w:rFonts w:cs="Arial"/>
        </w:rPr>
      </w:pPr>
      <w:r w:rsidRPr="00025892">
        <w:rPr>
          <w:rFonts w:cs="Arial"/>
        </w:rPr>
        <w:t>d)</w:t>
      </w:r>
      <w:r w:rsidRPr="00025892">
        <w:rPr>
          <w:rFonts w:cs="Arial"/>
        </w:rPr>
        <w:tab/>
        <w:t>not to copy, reproduce or reduce to writing any part of such Confidential Information except as is strictly necessary to supply the Services,</w:t>
      </w:r>
    </w:p>
    <w:p w14:paraId="602178B7" w14:textId="77777777" w:rsidR="000E1C1F" w:rsidRPr="00025892" w:rsidRDefault="000E1C1F" w:rsidP="000E1C1F">
      <w:pPr>
        <w:rPr>
          <w:lang w:val="en-US"/>
        </w:rPr>
      </w:pPr>
      <w:r w:rsidRPr="00025892">
        <w:rPr>
          <w:lang w:val="en-US"/>
        </w:rPr>
        <w:t xml:space="preserve">Upon Your written request We shall return or destroy the Confidential Information, such destruction being confirmed in writing by an officer vested with the authority to represent us. </w:t>
      </w:r>
    </w:p>
    <w:p w14:paraId="7F20FB03" w14:textId="0661AF6C" w:rsidR="000E1C1F" w:rsidRPr="00025892" w:rsidRDefault="000E1C1F" w:rsidP="00E5390E">
      <w:pPr>
        <w:rPr>
          <w:lang w:val="en-US"/>
        </w:rPr>
      </w:pPr>
      <w:r w:rsidRPr="00025892">
        <w:rPr>
          <w:lang w:val="en-US"/>
        </w:rPr>
        <w:t xml:space="preserve">Anyhow, </w:t>
      </w:r>
      <w:proofErr w:type="gramStart"/>
      <w:r w:rsidRPr="00025892">
        <w:rPr>
          <w:lang w:val="en-US"/>
        </w:rPr>
        <w:t>You</w:t>
      </w:r>
      <w:proofErr w:type="gramEnd"/>
      <w:r w:rsidRPr="00025892">
        <w:rPr>
          <w:lang w:val="en-US"/>
        </w:rPr>
        <w:t xml:space="preserve"> </w:t>
      </w:r>
      <w:r w:rsidRPr="00025892">
        <w:t>agree that</w:t>
      </w:r>
      <w:r w:rsidR="00433AB9" w:rsidRPr="00025892">
        <w:t xml:space="preserve"> </w:t>
      </w:r>
      <w:r w:rsidRPr="00025892">
        <w:t>the purpose of</w:t>
      </w:r>
      <w:r w:rsidR="00433AB9" w:rsidRPr="00025892">
        <w:t xml:space="preserve"> a </w:t>
      </w:r>
      <w:r w:rsidR="006D3BCF">
        <w:t>CEC Assessment</w:t>
      </w:r>
      <w:r w:rsidRPr="00025892">
        <w:t xml:space="preserve"> is to determine conformity of your </w:t>
      </w:r>
      <w:r w:rsidR="00B36FAA">
        <w:t xml:space="preserve">products and </w:t>
      </w:r>
      <w:r w:rsidRPr="00025892">
        <w:t xml:space="preserve">operations with </w:t>
      </w:r>
      <w:r w:rsidR="00BB413D">
        <w:t>Mastercard</w:t>
      </w:r>
      <w:r w:rsidRPr="00025892">
        <w:t xml:space="preserve">’s </w:t>
      </w:r>
      <w:r w:rsidR="00C86FD8">
        <w:t>CEC</w:t>
      </w:r>
      <w:r w:rsidRPr="00025892">
        <w:t xml:space="preserve"> Requirements so you can obtain or maintain your </w:t>
      </w:r>
      <w:r w:rsidR="00C86FD8">
        <w:t>CEC</w:t>
      </w:r>
      <w:r w:rsidRPr="00025892">
        <w:t xml:space="preserve"> Certification, and that because of this the </w:t>
      </w:r>
      <w:r w:rsidR="008B54BF">
        <w:t>CEC Certification Assessment</w:t>
      </w:r>
      <w:r w:rsidRPr="00025892">
        <w:t xml:space="preserve"> and the generation and submission of the report shall be conducted in accordance with the rules outlined by </w:t>
      </w:r>
      <w:r w:rsidR="00BB413D">
        <w:t>Mastercard</w:t>
      </w:r>
      <w:r w:rsidRPr="00025892">
        <w:t xml:space="preserve">. For this purpose you explicitely agree that we may disclose </w:t>
      </w:r>
      <w:r w:rsidR="009B392F">
        <w:t xml:space="preserve">to Mastercard </w:t>
      </w:r>
      <w:r w:rsidRPr="00025892">
        <w:t xml:space="preserve">the </w:t>
      </w:r>
      <w:r w:rsidR="008B54BF">
        <w:t>CEC Certification Assessment</w:t>
      </w:r>
      <w:r w:rsidRPr="00025892">
        <w:t xml:space="preserve"> Report</w:t>
      </w:r>
      <w:r w:rsidR="009B392F">
        <w:t>,</w:t>
      </w:r>
      <w:r w:rsidRPr="00025892">
        <w:t xml:space="preserve"> and the attachments to the </w:t>
      </w:r>
      <w:r w:rsidR="008B54BF">
        <w:t>CEC Certification Assessment</w:t>
      </w:r>
      <w:r w:rsidRPr="00025892">
        <w:t xml:space="preserve"> Report you provide us during or as a consequence of the </w:t>
      </w:r>
      <w:r w:rsidR="009B392F">
        <w:t>CEC Assessment</w:t>
      </w:r>
      <w:r w:rsidR="00C86FD8">
        <w:t>, unless you have informed us</w:t>
      </w:r>
      <w:r w:rsidR="00B36FAA">
        <w:t xml:space="preserve"> at the time of disclosure</w:t>
      </w:r>
      <w:r w:rsidR="009B392F">
        <w:t>, or shortly thereafter,</w:t>
      </w:r>
      <w:r w:rsidR="00C86FD8">
        <w:t xml:space="preserve"> </w:t>
      </w:r>
      <w:r w:rsidR="00B36FAA">
        <w:t xml:space="preserve">that you wish </w:t>
      </w:r>
      <w:r w:rsidR="003E4D4C">
        <w:t>certain pieces of information you specify</w:t>
      </w:r>
      <w:r w:rsidR="00B36FAA">
        <w:t xml:space="preserve"> not to be disclosed to Mastercard, in which case we will not disclose these </w:t>
      </w:r>
      <w:r w:rsidR="003E4D4C">
        <w:t>pieces of information you specified</w:t>
      </w:r>
      <w:r w:rsidR="00B36FAA">
        <w:t xml:space="preserve"> to Mastercard.</w:t>
      </w:r>
    </w:p>
    <w:p w14:paraId="2F4AAFEE" w14:textId="77777777" w:rsidR="00FB3E21" w:rsidRPr="00025892" w:rsidRDefault="00FB3E21" w:rsidP="00E5390E">
      <w:pPr>
        <w:pStyle w:val="Heading2"/>
      </w:pPr>
      <w:r w:rsidRPr="00025892">
        <w:t>Warranty and Liability</w:t>
      </w:r>
    </w:p>
    <w:p w14:paraId="5F4C1174" w14:textId="77777777" w:rsidR="000E1C1F" w:rsidRPr="00025892" w:rsidRDefault="000E1C1F" w:rsidP="000E1C1F">
      <w:pPr>
        <w:rPr>
          <w:lang w:val="en-US"/>
        </w:rPr>
      </w:pPr>
      <w:r w:rsidRPr="00025892">
        <w:rPr>
          <w:lang w:val="en-US"/>
        </w:rPr>
        <w:t xml:space="preserve">You acknowledge and accept that we do not carry professional indemnity insurance and that You will not require us to indemnify You for damages resulting from You making use </w:t>
      </w:r>
      <w:r w:rsidR="00433AB9" w:rsidRPr="00025892">
        <w:rPr>
          <w:lang w:val="en-US"/>
        </w:rPr>
        <w:t>of deliverables or advice</w:t>
      </w:r>
      <w:r w:rsidR="00795B1A" w:rsidRPr="00025892">
        <w:rPr>
          <w:lang w:val="en-US"/>
        </w:rPr>
        <w:t xml:space="preserve"> </w:t>
      </w:r>
      <w:r w:rsidR="00433AB9" w:rsidRPr="00025892">
        <w:rPr>
          <w:lang w:val="en-US"/>
        </w:rPr>
        <w:t>or any other provision provided to you</w:t>
      </w:r>
      <w:r w:rsidRPr="00025892">
        <w:rPr>
          <w:lang w:val="en-US"/>
        </w:rPr>
        <w:t xml:space="preserve"> as part of </w:t>
      </w:r>
      <w:r w:rsidR="00433AB9" w:rsidRPr="00025892">
        <w:rPr>
          <w:lang w:val="en-US"/>
        </w:rPr>
        <w:t>our</w:t>
      </w:r>
      <w:r w:rsidRPr="00025892">
        <w:rPr>
          <w:lang w:val="en-US"/>
        </w:rPr>
        <w:t xml:space="preserve"> Services.  </w:t>
      </w:r>
    </w:p>
    <w:p w14:paraId="044680BC" w14:textId="77777777" w:rsidR="00FB3E21" w:rsidRPr="00025892" w:rsidRDefault="00FB3E21" w:rsidP="00E5390E">
      <w:pPr>
        <w:rPr>
          <w:lang w:val="en-US"/>
        </w:rPr>
      </w:pPr>
      <w:r w:rsidRPr="00025892">
        <w:rPr>
          <w:lang w:val="en-US"/>
        </w:rPr>
        <w:t>We warrant that the reports we issue will represent our state of knowledge at the time of issuance. Any statements over future developments, such as expected failure rates, are speculative estimates based on the information available at the time the statements are made and the experience we have accumulated in the ID Card Industry and by nature may deviate from the actual developments following issuance of a report. We are not liable for any deviation between our statements about future developments and the actual developments and any consequences or damages resulting from such deviations.</w:t>
      </w:r>
    </w:p>
    <w:p w14:paraId="1FC56DDD" w14:textId="77777777" w:rsidR="00FB3E21" w:rsidRPr="00025892" w:rsidRDefault="00FB3E21" w:rsidP="00E5390E">
      <w:pPr>
        <w:rPr>
          <w:lang w:val="en-US"/>
        </w:rPr>
      </w:pPr>
      <w:r w:rsidRPr="00025892">
        <w:rPr>
          <w:lang w:val="en-US"/>
        </w:rPr>
        <w:t xml:space="preserve">We warrant that advice we give as part of our services is provided with reasonable care and is based on the state of </w:t>
      </w:r>
      <w:proofErr w:type="gramStart"/>
      <w:r w:rsidRPr="00025892">
        <w:rPr>
          <w:lang w:val="en-US"/>
        </w:rPr>
        <w:t>knowledge</w:t>
      </w:r>
      <w:proofErr w:type="gramEnd"/>
      <w:r w:rsidRPr="00025892">
        <w:rPr>
          <w:lang w:val="en-US"/>
        </w:rPr>
        <w:t xml:space="preserve"> we have at the moment the advice is given. We are not liable for direct and indirect damages resulting from using the advice we give. </w:t>
      </w:r>
    </w:p>
    <w:p w14:paraId="74146849" w14:textId="17F161EC" w:rsidR="00FB3E21" w:rsidRPr="00025892" w:rsidRDefault="00FB3E21" w:rsidP="00E5390E">
      <w:pPr>
        <w:rPr>
          <w:lang w:val="en-US"/>
        </w:rPr>
      </w:pPr>
      <w:r w:rsidRPr="00025892">
        <w:rPr>
          <w:lang w:val="en-US"/>
        </w:rPr>
        <w:t xml:space="preserve">We will provide documents containing the results of our services in electronic format in </w:t>
      </w:r>
      <w:r w:rsidR="00B36FAA">
        <w:rPr>
          <w:lang w:val="en-US"/>
        </w:rPr>
        <w:t xml:space="preserve">Excel, </w:t>
      </w:r>
      <w:proofErr w:type="gramStart"/>
      <w:r w:rsidR="004B1C9E" w:rsidRPr="00025892">
        <w:rPr>
          <w:lang w:val="en-US"/>
        </w:rPr>
        <w:t>W</w:t>
      </w:r>
      <w:r w:rsidRPr="00025892">
        <w:rPr>
          <w:lang w:val="en-US"/>
        </w:rPr>
        <w:t>ord</w:t>
      </w:r>
      <w:proofErr w:type="gramEnd"/>
      <w:r w:rsidRPr="00025892">
        <w:rPr>
          <w:lang w:val="en-US"/>
        </w:rPr>
        <w:t xml:space="preserve"> or </w:t>
      </w:r>
      <w:r w:rsidR="004B1C9E" w:rsidRPr="00025892">
        <w:rPr>
          <w:lang w:val="en-US"/>
        </w:rPr>
        <w:t>PDF</w:t>
      </w:r>
      <w:r w:rsidRPr="00025892">
        <w:rPr>
          <w:lang w:val="en-US"/>
        </w:rPr>
        <w:t xml:space="preserve"> format and upon request, provide printed copies. In case the data carrier You receive the documents on gets damaged, we will provide You with a free replacement copy up to six months following the original delivery of the document. If loss or damage of the data carrier is not caused by us or a by a technical fault of the data carrier the total number of free replacements is limited to three. If You need a replacement copy after the </w:t>
      </w:r>
      <w:proofErr w:type="gramStart"/>
      <w:r w:rsidRPr="00025892">
        <w:rPr>
          <w:lang w:val="en-US"/>
        </w:rPr>
        <w:t>6 month</w:t>
      </w:r>
      <w:proofErr w:type="gramEnd"/>
      <w:r w:rsidRPr="00025892">
        <w:rPr>
          <w:lang w:val="en-US"/>
        </w:rPr>
        <w:t xml:space="preserve"> period is over we will attempt to provide You such copy but can no longer warrant its availability.</w:t>
      </w:r>
    </w:p>
    <w:p w14:paraId="4DF1B0C7" w14:textId="77777777" w:rsidR="00FB3E21" w:rsidRPr="00025892" w:rsidRDefault="00FB3E21" w:rsidP="00E5390E">
      <w:pPr>
        <w:pStyle w:val="Heading2"/>
      </w:pPr>
      <w:r w:rsidRPr="00025892">
        <w:t>Intellectual Property</w:t>
      </w:r>
    </w:p>
    <w:p w14:paraId="4C17B0A9" w14:textId="77777777" w:rsidR="00FB3E21" w:rsidRPr="00025892" w:rsidRDefault="00FB3E21" w:rsidP="00E5390E">
      <w:pPr>
        <w:rPr>
          <w:lang w:val="en-US"/>
        </w:rPr>
      </w:pPr>
      <w:r w:rsidRPr="00025892">
        <w:rPr>
          <w:lang w:val="en-US"/>
        </w:rPr>
        <w:t xml:space="preserve">We acknowledge that during the provision of services we may gain knowledge of Intellectual Property owned by You or related third parties, such as production methods, patents, computer programs etc. and confirm that such disclosure does not imply the right for us to use, distribute or market Your or a related third parties Intellectual Property and we will not undertake such use, </w:t>
      </w:r>
      <w:proofErr w:type="gramStart"/>
      <w:r w:rsidRPr="00025892">
        <w:rPr>
          <w:lang w:val="en-US"/>
        </w:rPr>
        <w:t>distribution</w:t>
      </w:r>
      <w:proofErr w:type="gramEnd"/>
      <w:r w:rsidRPr="00025892">
        <w:rPr>
          <w:lang w:val="en-US"/>
        </w:rPr>
        <w:t xml:space="preserve"> or marketing.</w:t>
      </w:r>
    </w:p>
    <w:p w14:paraId="43E13297" w14:textId="77777777" w:rsidR="00FB3E21" w:rsidRPr="00025892" w:rsidRDefault="00FB3E21" w:rsidP="00E5390E">
      <w:pPr>
        <w:rPr>
          <w:lang w:val="en-US"/>
        </w:rPr>
      </w:pPr>
      <w:r w:rsidRPr="00025892">
        <w:rPr>
          <w:lang w:val="en-US"/>
        </w:rPr>
        <w:t>You acknowledge that we use Intellectual Property we owned prior to the commencing of the order, such as methodology, knowledge, experience, patents, computer programs, document templates etc. to provide services and agree that this remains our Intellectual Property throughout and after completion of the Order.</w:t>
      </w:r>
    </w:p>
    <w:p w14:paraId="315E939D" w14:textId="77777777" w:rsidR="002F6671" w:rsidRPr="00025892" w:rsidRDefault="002F6671" w:rsidP="002F6671">
      <w:pPr>
        <w:rPr>
          <w:lang w:val="en-US"/>
        </w:rPr>
      </w:pPr>
      <w:r w:rsidRPr="00025892">
        <w:rPr>
          <w:lang w:val="en-US"/>
        </w:rPr>
        <w:t xml:space="preserve">Both parties acknowledge that Intellectual Property such as processes, procedures, production methods or products may be developed by You and us in co-operation during the provision of </w:t>
      </w:r>
      <w:r w:rsidR="00795B1A" w:rsidRPr="00025892">
        <w:rPr>
          <w:lang w:val="en-US"/>
        </w:rPr>
        <w:t>services</w:t>
      </w:r>
      <w:r w:rsidRPr="00025892">
        <w:rPr>
          <w:lang w:val="en-US"/>
        </w:rPr>
        <w:t xml:space="preserve">.  </w:t>
      </w:r>
      <w:r w:rsidRPr="00025892">
        <w:rPr>
          <w:lang w:val="en-US"/>
        </w:rPr>
        <w:lastRenderedPageBreak/>
        <w:t xml:space="preserve">Where Intellectual Property is obtained </w:t>
      </w:r>
      <w:proofErr w:type="gramStart"/>
      <w:r w:rsidRPr="00025892">
        <w:rPr>
          <w:lang w:val="en-US"/>
        </w:rPr>
        <w:t>as a result of</w:t>
      </w:r>
      <w:proofErr w:type="gramEnd"/>
      <w:r w:rsidRPr="00025892">
        <w:rPr>
          <w:lang w:val="en-US"/>
        </w:rPr>
        <w:t xml:space="preserve"> work carried out by You and us, we will negotiate in good faith to reach an agreement on the ownership of such Intellectual Property.</w:t>
      </w:r>
    </w:p>
    <w:p w14:paraId="3ADC91E3" w14:textId="77777777" w:rsidR="00FB3E21" w:rsidRPr="00025892" w:rsidRDefault="00FB3E21" w:rsidP="00E5390E">
      <w:pPr>
        <w:pStyle w:val="Heading2"/>
      </w:pPr>
      <w:r w:rsidRPr="00025892">
        <w:t>Applicable Law</w:t>
      </w:r>
    </w:p>
    <w:p w14:paraId="3AD58F20" w14:textId="77777777" w:rsidR="00305071" w:rsidRPr="00025892" w:rsidRDefault="00305071" w:rsidP="00305071">
      <w:pPr>
        <w:rPr>
          <w:lang w:val="en-US"/>
        </w:rPr>
      </w:pPr>
      <w:r w:rsidRPr="00025892">
        <w:rPr>
          <w:lang w:val="en-US"/>
        </w:rPr>
        <w:t xml:space="preserve">The agreement shall be governed by and interpreted in accordance with the laws of </w:t>
      </w:r>
      <w:r w:rsidR="00A57630" w:rsidRPr="00025892">
        <w:rPr>
          <w:lang w:val="en-US"/>
        </w:rPr>
        <w:t>the province of British Columbia, Canada</w:t>
      </w:r>
      <w:r w:rsidRPr="00025892">
        <w:rPr>
          <w:lang w:val="en-US"/>
        </w:rPr>
        <w:t xml:space="preserve">. Any disputes arising out of the agreement shall be decided before courts being competent according to the laws of </w:t>
      </w:r>
      <w:r w:rsidR="00A57630" w:rsidRPr="00025892">
        <w:rPr>
          <w:lang w:val="en-US"/>
        </w:rPr>
        <w:t>British Columbia, Canada</w:t>
      </w:r>
      <w:r w:rsidRPr="00025892">
        <w:rPr>
          <w:lang w:val="en-US"/>
        </w:rPr>
        <w:t xml:space="preserve">. Venue shall be </w:t>
      </w:r>
      <w:r w:rsidR="00A57630" w:rsidRPr="00025892">
        <w:rPr>
          <w:lang w:val="en-US"/>
        </w:rPr>
        <w:t>Vancouver</w:t>
      </w:r>
      <w:r w:rsidRPr="00025892">
        <w:rPr>
          <w:lang w:val="en-US"/>
        </w:rPr>
        <w:t xml:space="preserve">, </w:t>
      </w:r>
      <w:r w:rsidR="00A57630" w:rsidRPr="00025892">
        <w:rPr>
          <w:lang w:val="en-US"/>
        </w:rPr>
        <w:t>British Columbia, Canada</w:t>
      </w:r>
      <w:r w:rsidRPr="00025892">
        <w:rPr>
          <w:lang w:val="en-US"/>
        </w:rPr>
        <w:t>.</w:t>
      </w:r>
    </w:p>
    <w:p w14:paraId="2DE09A6A" w14:textId="77777777" w:rsidR="00221350" w:rsidRPr="00DE3F3A" w:rsidRDefault="00221350" w:rsidP="00E5390E"/>
    <w:sectPr w:rsidR="00221350" w:rsidRPr="00DE3F3A" w:rsidSect="0022044B">
      <w:type w:val="continuous"/>
      <w:pgSz w:w="11907" w:h="16840" w:code="9"/>
      <w:pgMar w:top="1418" w:right="1134" w:bottom="851" w:left="1134" w:header="720" w:footer="28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3CC2E0" w14:textId="77777777" w:rsidR="002A00B3" w:rsidRDefault="002A00B3" w:rsidP="00E5390E">
      <w:r>
        <w:separator/>
      </w:r>
    </w:p>
    <w:p w14:paraId="360CBCE8" w14:textId="77777777" w:rsidR="002A00B3" w:rsidRDefault="002A00B3" w:rsidP="00E5390E"/>
    <w:p w14:paraId="21B7D1BB" w14:textId="77777777" w:rsidR="002A00B3" w:rsidRDefault="002A00B3"/>
    <w:p w14:paraId="23F5BEEA" w14:textId="77777777" w:rsidR="002A00B3" w:rsidRDefault="002A00B3" w:rsidP="009B7EF4"/>
    <w:p w14:paraId="25A9D187" w14:textId="77777777" w:rsidR="002A00B3" w:rsidRDefault="002A00B3"/>
    <w:p w14:paraId="7ED7FC8F" w14:textId="77777777" w:rsidR="002A00B3" w:rsidRDefault="002A00B3" w:rsidP="001E3B4A"/>
    <w:p w14:paraId="3F00F5F5" w14:textId="77777777" w:rsidR="002A00B3" w:rsidRDefault="002A00B3" w:rsidP="001E3B4A"/>
    <w:p w14:paraId="22E88329" w14:textId="77777777" w:rsidR="002A00B3" w:rsidRDefault="002A00B3" w:rsidP="001E3B4A"/>
    <w:p w14:paraId="4CFC767D" w14:textId="77777777" w:rsidR="002A00B3" w:rsidRDefault="002A00B3" w:rsidP="001E3B4A"/>
  </w:endnote>
  <w:endnote w:type="continuationSeparator" w:id="0">
    <w:p w14:paraId="05436D15" w14:textId="77777777" w:rsidR="002A00B3" w:rsidRDefault="002A00B3" w:rsidP="00E5390E">
      <w:r>
        <w:continuationSeparator/>
      </w:r>
    </w:p>
    <w:p w14:paraId="06BC63B9" w14:textId="77777777" w:rsidR="002A00B3" w:rsidRDefault="002A00B3" w:rsidP="00E5390E"/>
    <w:p w14:paraId="044A6051" w14:textId="77777777" w:rsidR="002A00B3" w:rsidRDefault="002A00B3"/>
    <w:p w14:paraId="345DA811" w14:textId="77777777" w:rsidR="002A00B3" w:rsidRDefault="002A00B3" w:rsidP="009B7EF4"/>
    <w:p w14:paraId="08056733" w14:textId="77777777" w:rsidR="002A00B3" w:rsidRDefault="002A00B3"/>
    <w:p w14:paraId="5254CCE5" w14:textId="77777777" w:rsidR="002A00B3" w:rsidRDefault="002A00B3" w:rsidP="001E3B4A"/>
    <w:p w14:paraId="1A453DF7" w14:textId="77777777" w:rsidR="002A00B3" w:rsidRDefault="002A00B3" w:rsidP="001E3B4A"/>
    <w:p w14:paraId="6D66FF39" w14:textId="77777777" w:rsidR="002A00B3" w:rsidRDefault="002A00B3" w:rsidP="001E3B4A"/>
    <w:p w14:paraId="235A2D63" w14:textId="77777777" w:rsidR="002A00B3" w:rsidRDefault="002A00B3" w:rsidP="001E3B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Dutch SWA">
    <w:altName w:val="Cambria"/>
    <w:charset w:val="00"/>
    <w:family w:val="roman"/>
    <w:pitch w:val="variable"/>
    <w:sig w:usb0="00000003" w:usb1="00000000" w:usb2="00000000" w:usb3="00000000" w:csb0="00000001" w:csb1="00000000"/>
  </w:font>
  <w:font w:name="Arial Nova Light">
    <w:altName w:val="Arial Nova Light"/>
    <w:charset w:val="00"/>
    <w:family w:val="swiss"/>
    <w:pitch w:val="variable"/>
    <w:sig w:usb0="0000028F" w:usb1="00000002" w:usb2="00000000" w:usb3="00000000" w:csb0="0000019F" w:csb1="00000000"/>
  </w:font>
  <w:font w:name="Arial (W1)">
    <w:altName w:val="Arial"/>
    <w:charset w:val="00"/>
    <w:family w:val="swiss"/>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Nova Cond Light">
    <w:charset w:val="00"/>
    <w:family w:val="swiss"/>
    <w:pitch w:val="variable"/>
    <w:sig w:usb0="0000028F" w:usb1="00000002" w:usb2="00000000" w:usb3="00000000" w:csb0="0000019F" w:csb1="00000000"/>
  </w:font>
  <w:font w:name="Arial Nova">
    <w:altName w:val="Arial Nova"/>
    <w:charset w:val="00"/>
    <w:family w:val="swiss"/>
    <w:pitch w:val="variable"/>
    <w:sig w:usb0="0000028F" w:usb1="00000002"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6"/>
      <w:gridCol w:w="6366"/>
      <w:gridCol w:w="1637"/>
    </w:tblGrid>
    <w:tr w:rsidR="00BB413D" w14:paraId="0F11D165" w14:textId="77777777">
      <w:tc>
        <w:tcPr>
          <w:tcW w:w="1668" w:type="dxa"/>
        </w:tcPr>
        <w:p w14:paraId="620127EB" w14:textId="77777777" w:rsidR="00BB413D" w:rsidRDefault="00BB413D" w:rsidP="000354E8">
          <w:pPr>
            <w:pStyle w:val="Footer"/>
          </w:pPr>
        </w:p>
      </w:tc>
      <w:tc>
        <w:tcPr>
          <w:tcW w:w="6520" w:type="dxa"/>
        </w:tcPr>
        <w:p w14:paraId="6165455A" w14:textId="77777777" w:rsidR="00BB413D" w:rsidRDefault="00BB413D" w:rsidP="000354E8">
          <w:pPr>
            <w:pStyle w:val="Footer"/>
          </w:pPr>
          <w:r>
            <w:t>Germany: Citibank, BLZ 300 209 00, Konto 24 11 69 23 68</w:t>
          </w:r>
        </w:p>
        <w:p w14:paraId="05226584" w14:textId="77777777" w:rsidR="00BB413D" w:rsidRDefault="00BB413D" w:rsidP="000354E8">
          <w:pPr>
            <w:pStyle w:val="Footer"/>
          </w:pPr>
          <w:r>
            <w:t>UK: Citibank International plc., Sort Code 30 00 45, Account 81 79 45 02</w:t>
          </w:r>
        </w:p>
      </w:tc>
      <w:tc>
        <w:tcPr>
          <w:tcW w:w="1667" w:type="dxa"/>
          <w:vAlign w:val="center"/>
        </w:tcPr>
        <w:p w14:paraId="139D27F0" w14:textId="77777777" w:rsidR="00BB413D" w:rsidRDefault="00BB413D" w:rsidP="000354E8">
          <w:pPr>
            <w:pStyle w:val="Footer"/>
          </w:pPr>
          <w:r>
            <w:t xml:space="preserve">Page </w:t>
          </w: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Pr>
              <w:rStyle w:val="PageNumber"/>
              <w:noProof/>
            </w:rPr>
            <w:t>18</w:t>
          </w:r>
          <w:r>
            <w:rPr>
              <w:rStyle w:val="PageNumber"/>
            </w:rPr>
            <w:fldChar w:fldCharType="end"/>
          </w:r>
        </w:p>
      </w:tc>
    </w:tr>
  </w:tbl>
  <w:p w14:paraId="399AD3CD" w14:textId="77777777" w:rsidR="00BB413D" w:rsidRDefault="00BB413D" w:rsidP="000354E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F469DC" w14:textId="77777777" w:rsidR="00BB413D" w:rsidRDefault="00BB413D"/>
  <w:tbl>
    <w:tblPr>
      <w:tblW w:w="0" w:type="auto"/>
      <w:tblBorders>
        <w:top w:val="single" w:sz="4" w:space="0" w:color="auto"/>
      </w:tblBorders>
      <w:tblLook w:val="0000" w:firstRow="0" w:lastRow="0" w:firstColumn="0" w:lastColumn="0" w:noHBand="0" w:noVBand="0"/>
    </w:tblPr>
    <w:tblGrid>
      <w:gridCol w:w="1560"/>
      <w:gridCol w:w="6804"/>
      <w:gridCol w:w="1275"/>
    </w:tblGrid>
    <w:tr w:rsidR="00BB413D" w14:paraId="2FF15242" w14:textId="77777777" w:rsidTr="00A42969">
      <w:tc>
        <w:tcPr>
          <w:tcW w:w="1560" w:type="dxa"/>
          <w:vAlign w:val="center"/>
        </w:tcPr>
        <w:p w14:paraId="6C8E11BC" w14:textId="77777777" w:rsidR="00BB413D" w:rsidRDefault="00BB413D" w:rsidP="00A06135">
          <w:pPr>
            <w:pStyle w:val="Footer"/>
            <w:jc w:val="left"/>
            <w:rPr>
              <w:sz w:val="16"/>
              <w:szCs w:val="16"/>
            </w:rPr>
          </w:pPr>
          <w:r>
            <w:rPr>
              <w:sz w:val="16"/>
              <w:szCs w:val="16"/>
            </w:rPr>
            <w:t>Reg Office: 6506 Raven Rd, Nanaimo, BC V9V1V7, Canada</w:t>
          </w:r>
        </w:p>
        <w:p w14:paraId="214B39F5" w14:textId="77777777" w:rsidR="00BB413D" w:rsidRDefault="00BB413D" w:rsidP="00A06135">
          <w:pPr>
            <w:pStyle w:val="Footer"/>
            <w:jc w:val="left"/>
          </w:pPr>
          <w:r>
            <w:rPr>
              <w:sz w:val="16"/>
              <w:szCs w:val="16"/>
            </w:rPr>
            <w:t>Inc #: BC0936262</w:t>
          </w:r>
        </w:p>
      </w:tc>
      <w:tc>
        <w:tcPr>
          <w:tcW w:w="6804" w:type="dxa"/>
        </w:tcPr>
        <w:p w14:paraId="5DFB2BC4" w14:textId="77777777" w:rsidR="00BB413D" w:rsidRPr="004D686C" w:rsidRDefault="00BB413D" w:rsidP="006A1474">
          <w:pPr>
            <w:pStyle w:val="Footer"/>
            <w:rPr>
              <w:sz w:val="16"/>
              <w:szCs w:val="16"/>
            </w:rPr>
          </w:pPr>
          <w:r w:rsidRPr="004D686C">
            <w:rPr>
              <w:sz w:val="16"/>
              <w:szCs w:val="16"/>
            </w:rPr>
            <w:t>Directors: Uwe Trüggelmann</w:t>
          </w:r>
          <w:r>
            <w:rPr>
              <w:sz w:val="16"/>
              <w:szCs w:val="16"/>
            </w:rPr>
            <w:t>, Diana Trüggelmann</w:t>
          </w:r>
        </w:p>
        <w:p w14:paraId="07CAEE26" w14:textId="6EA00304" w:rsidR="00BB413D" w:rsidRPr="00C13A71" w:rsidRDefault="00A42969" w:rsidP="00A42969">
          <w:pPr>
            <w:pStyle w:val="Footer"/>
            <w:rPr>
              <w:sz w:val="16"/>
              <w:szCs w:val="16"/>
            </w:rPr>
          </w:pPr>
          <w:r w:rsidRPr="004D686C">
            <w:rPr>
              <w:sz w:val="16"/>
              <w:szCs w:val="16"/>
            </w:rPr>
            <w:t>HSBC Bank C</w:t>
          </w:r>
          <w:r>
            <w:rPr>
              <w:sz w:val="16"/>
              <w:szCs w:val="16"/>
            </w:rPr>
            <w:t>anada</w:t>
          </w:r>
          <w:r w:rsidRPr="004D686C">
            <w:rPr>
              <w:sz w:val="16"/>
              <w:szCs w:val="16"/>
            </w:rPr>
            <w:t>, Address:</w:t>
          </w:r>
          <w:r w:rsidRPr="00640B8D">
            <w:rPr>
              <w:sz w:val="16"/>
              <w:szCs w:val="16"/>
            </w:rPr>
            <w:t>1847 Queen St E</w:t>
          </w:r>
          <w:r>
            <w:rPr>
              <w:sz w:val="16"/>
              <w:szCs w:val="16"/>
            </w:rPr>
            <w:t xml:space="preserve">, </w:t>
          </w:r>
          <w:r w:rsidRPr="00640B8D">
            <w:rPr>
              <w:sz w:val="16"/>
              <w:szCs w:val="16"/>
            </w:rPr>
            <w:t>Unit 1E2, Toronto, ON, M4L3Z9</w:t>
          </w:r>
          <w:r w:rsidRPr="004D686C">
            <w:rPr>
              <w:sz w:val="16"/>
              <w:szCs w:val="16"/>
            </w:rPr>
            <w:t xml:space="preserve">, Canada, Beneficiary: TruCert Assessment Service Inc., </w:t>
          </w:r>
          <w:r w:rsidRPr="00640B8D">
            <w:rPr>
              <w:sz w:val="16"/>
              <w:szCs w:val="16"/>
            </w:rPr>
            <w:t>Swift Code Destination Bank: HKBCCATT</w:t>
          </w:r>
          <w:r>
            <w:rPr>
              <w:sz w:val="16"/>
              <w:szCs w:val="16"/>
            </w:rPr>
            <w:t xml:space="preserve">, </w:t>
          </w:r>
          <w:r w:rsidRPr="00640B8D">
            <w:rPr>
              <w:sz w:val="16"/>
              <w:szCs w:val="16"/>
            </w:rPr>
            <w:t>Swift Code Correspondent Bank: CITIUS33</w:t>
          </w:r>
          <w:r>
            <w:rPr>
              <w:sz w:val="16"/>
              <w:szCs w:val="16"/>
            </w:rPr>
            <w:t xml:space="preserve">, </w:t>
          </w:r>
          <w:r w:rsidRPr="00640B8D">
            <w:rPr>
              <w:sz w:val="16"/>
              <w:szCs w:val="16"/>
            </w:rPr>
            <w:t>A/C Number: 392022710070</w:t>
          </w:r>
          <w:r>
            <w:rPr>
              <w:sz w:val="16"/>
              <w:szCs w:val="16"/>
            </w:rPr>
            <w:t xml:space="preserve">, </w:t>
          </w:r>
          <w:r w:rsidRPr="00640B8D">
            <w:rPr>
              <w:sz w:val="16"/>
              <w:szCs w:val="16"/>
            </w:rPr>
            <w:t>Banking Institution No: 016</w:t>
          </w:r>
          <w:r>
            <w:rPr>
              <w:sz w:val="16"/>
              <w:szCs w:val="16"/>
            </w:rPr>
            <w:t xml:space="preserve">, </w:t>
          </w:r>
          <w:r w:rsidRPr="00640B8D">
            <w:rPr>
              <w:sz w:val="16"/>
              <w:szCs w:val="16"/>
            </w:rPr>
            <w:t>Transit No: 10392-016</w:t>
          </w:r>
          <w:r>
            <w:rPr>
              <w:sz w:val="16"/>
              <w:szCs w:val="16"/>
            </w:rPr>
            <w:t xml:space="preserve">, </w:t>
          </w:r>
          <w:r w:rsidRPr="00640B8D">
            <w:rPr>
              <w:sz w:val="16"/>
              <w:szCs w:val="16"/>
            </w:rPr>
            <w:t>Routing No: 001610392</w:t>
          </w:r>
        </w:p>
      </w:tc>
      <w:tc>
        <w:tcPr>
          <w:tcW w:w="1275" w:type="dxa"/>
          <w:vAlign w:val="bottom"/>
        </w:tcPr>
        <w:p w14:paraId="0F1EE985" w14:textId="77777777" w:rsidR="00BB413D" w:rsidRPr="004807FB" w:rsidRDefault="00BB413D" w:rsidP="00007093">
          <w:pPr>
            <w:pStyle w:val="Footer"/>
          </w:pPr>
          <w:r w:rsidRPr="004807FB">
            <w:t xml:space="preserve">Page </w:t>
          </w:r>
          <w:r w:rsidRPr="004807FB">
            <w:rPr>
              <w:rStyle w:val="PageNumber"/>
            </w:rPr>
            <w:fldChar w:fldCharType="begin"/>
          </w:r>
          <w:r w:rsidRPr="004807FB">
            <w:rPr>
              <w:rStyle w:val="PageNumber"/>
            </w:rPr>
            <w:instrText xml:space="preserve"> PAGE </w:instrText>
          </w:r>
          <w:r w:rsidRPr="004807FB">
            <w:rPr>
              <w:rStyle w:val="PageNumber"/>
            </w:rPr>
            <w:fldChar w:fldCharType="separate"/>
          </w:r>
          <w:r>
            <w:rPr>
              <w:rStyle w:val="PageNumber"/>
              <w:noProof/>
            </w:rPr>
            <w:t>1</w:t>
          </w:r>
          <w:r w:rsidRPr="004807FB">
            <w:rPr>
              <w:rStyle w:val="PageNumber"/>
            </w:rPr>
            <w:fldChar w:fldCharType="end"/>
          </w:r>
          <w:r w:rsidRPr="004807FB">
            <w:rPr>
              <w:rStyle w:val="PageNumber"/>
            </w:rPr>
            <w:t xml:space="preserve"> of </w:t>
          </w:r>
          <w:r w:rsidRPr="004807FB">
            <w:rPr>
              <w:rStyle w:val="PageNumber"/>
            </w:rPr>
            <w:fldChar w:fldCharType="begin"/>
          </w:r>
          <w:r w:rsidRPr="004807FB">
            <w:rPr>
              <w:rStyle w:val="PageNumber"/>
            </w:rPr>
            <w:instrText xml:space="preserve"> NUMPAGES </w:instrText>
          </w:r>
          <w:r w:rsidRPr="004807FB">
            <w:rPr>
              <w:rStyle w:val="PageNumber"/>
            </w:rPr>
            <w:fldChar w:fldCharType="separate"/>
          </w:r>
          <w:r>
            <w:rPr>
              <w:rStyle w:val="PageNumber"/>
              <w:noProof/>
            </w:rPr>
            <w:t>14</w:t>
          </w:r>
          <w:r w:rsidRPr="004807FB">
            <w:rPr>
              <w:rStyle w:val="PageNumber"/>
            </w:rPr>
            <w:fldChar w:fldCharType="end"/>
          </w:r>
        </w:p>
      </w:tc>
    </w:tr>
  </w:tbl>
  <w:p w14:paraId="57ED77A1" w14:textId="77777777" w:rsidR="00BB413D" w:rsidRDefault="00BB413D" w:rsidP="000354E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96" w:type="dxa"/>
      <w:tblBorders>
        <w:top w:val="single" w:sz="4" w:space="0" w:color="auto"/>
      </w:tblBorders>
      <w:tblLook w:val="0000" w:firstRow="0" w:lastRow="0" w:firstColumn="0" w:lastColumn="0" w:noHBand="0" w:noVBand="0"/>
    </w:tblPr>
    <w:tblGrid>
      <w:gridCol w:w="1809"/>
      <w:gridCol w:w="6520"/>
      <w:gridCol w:w="1667"/>
    </w:tblGrid>
    <w:tr w:rsidR="00BB413D" w:rsidRPr="00C45C50" w14:paraId="0E4AB7EF" w14:textId="77777777" w:rsidTr="00187AAC">
      <w:tc>
        <w:tcPr>
          <w:tcW w:w="1809" w:type="dxa"/>
        </w:tcPr>
        <w:p w14:paraId="0271FA4C" w14:textId="77777777" w:rsidR="00BB413D" w:rsidRPr="00C45C50" w:rsidRDefault="00BB413D" w:rsidP="00187AAC">
          <w:pPr>
            <w:pStyle w:val="Footer"/>
            <w:jc w:val="left"/>
          </w:pPr>
          <w:r w:rsidRPr="00C45C50">
            <w:t>SoW</w:t>
          </w:r>
          <w:r>
            <w:t xml:space="preserve"> </w:t>
          </w:r>
          <w:sdt>
            <w:sdtPr>
              <w:alias w:val="Keywords"/>
              <w:tag w:val=""/>
              <w:id w:val="-844393682"/>
              <w:placeholder>
                <w:docPart w:val="E5A06AECEBEA43708CCA3F924898A458"/>
              </w:placeholder>
              <w:dataBinding w:prefixMappings="xmlns:ns0='http://purl.org/dc/elements/1.1/' xmlns:ns1='http://schemas.openxmlformats.org/package/2006/metadata/core-properties' " w:xpath="/ns1:coreProperties[1]/ns1:keywords[1]" w:storeItemID="{6C3C8BC8-F283-45AE-878A-BAB7291924A1}"/>
              <w:text/>
            </w:sdtPr>
            <w:sdtEndPr/>
            <w:sdtContent>
              <w:r>
                <w:rPr>
                  <w:lang w:val="en-GB"/>
                </w:rPr>
                <w:t>[SoW ID]</w:t>
              </w:r>
            </w:sdtContent>
          </w:sdt>
        </w:p>
      </w:tc>
      <w:tc>
        <w:tcPr>
          <w:tcW w:w="6520" w:type="dxa"/>
          <w:vAlign w:val="center"/>
        </w:tcPr>
        <w:p w14:paraId="699BE93C" w14:textId="367B66EB" w:rsidR="00BB413D" w:rsidRPr="00C45C50" w:rsidRDefault="00BB413D" w:rsidP="00C45C50">
          <w:pPr>
            <w:pStyle w:val="Footer"/>
          </w:pPr>
          <w:r>
            <w:rPr>
              <w:i/>
              <w:iCs/>
            </w:rPr>
            <w:sym w:font="Symbol" w:char="F0D3"/>
          </w:r>
          <w:r>
            <w:rPr>
              <w:i/>
              <w:iCs/>
            </w:rPr>
            <w:t xml:space="preserve"> </w:t>
          </w:r>
          <w:r>
            <w:rPr>
              <w:i/>
              <w:iCs/>
            </w:rPr>
            <w:fldChar w:fldCharType="begin"/>
          </w:r>
          <w:r>
            <w:rPr>
              <w:i/>
              <w:iCs/>
            </w:rPr>
            <w:instrText xml:space="preserve"> DATE \@ "yyyy" \* MERGEFORMAT </w:instrText>
          </w:r>
          <w:r>
            <w:rPr>
              <w:i/>
              <w:iCs/>
            </w:rPr>
            <w:fldChar w:fldCharType="separate"/>
          </w:r>
          <w:r w:rsidR="008A7B1D">
            <w:rPr>
              <w:i/>
              <w:iCs/>
              <w:noProof/>
            </w:rPr>
            <w:t>2022</w:t>
          </w:r>
          <w:r>
            <w:rPr>
              <w:i/>
              <w:iCs/>
            </w:rPr>
            <w:fldChar w:fldCharType="end"/>
          </w:r>
          <w:r>
            <w:rPr>
              <w:i/>
              <w:iCs/>
            </w:rPr>
            <w:t xml:space="preserve"> TruCert Assessment Services Inc.</w:t>
          </w:r>
        </w:p>
      </w:tc>
      <w:tc>
        <w:tcPr>
          <w:tcW w:w="1667" w:type="dxa"/>
          <w:vAlign w:val="center"/>
        </w:tcPr>
        <w:p w14:paraId="1D4F8269" w14:textId="77777777" w:rsidR="00BB413D" w:rsidRPr="00C45C50" w:rsidRDefault="00BB413D" w:rsidP="00C45C50">
          <w:pPr>
            <w:pStyle w:val="Footer"/>
          </w:pPr>
          <w:r w:rsidRPr="00C45C50">
            <w:t xml:space="preserve">Page </w:t>
          </w:r>
          <w:r w:rsidRPr="00C45C50">
            <w:rPr>
              <w:rStyle w:val="PageNumber"/>
            </w:rPr>
            <w:fldChar w:fldCharType="begin"/>
          </w:r>
          <w:r w:rsidRPr="00C45C50">
            <w:rPr>
              <w:rStyle w:val="PageNumber"/>
            </w:rPr>
            <w:instrText xml:space="preserve"> PAGE </w:instrText>
          </w:r>
          <w:r w:rsidRPr="00C45C50">
            <w:rPr>
              <w:rStyle w:val="PageNumber"/>
            </w:rPr>
            <w:fldChar w:fldCharType="separate"/>
          </w:r>
          <w:r>
            <w:rPr>
              <w:rStyle w:val="PageNumber"/>
              <w:noProof/>
            </w:rPr>
            <w:t>4</w:t>
          </w:r>
          <w:r w:rsidRPr="00C45C50">
            <w:rPr>
              <w:rStyle w:val="PageNumber"/>
            </w:rPr>
            <w:fldChar w:fldCharType="end"/>
          </w:r>
          <w:r w:rsidRPr="00C45C50">
            <w:rPr>
              <w:rStyle w:val="PageNumber"/>
            </w:rPr>
            <w:t xml:space="preserve"> of </w:t>
          </w:r>
          <w:r w:rsidRPr="00C45C50">
            <w:rPr>
              <w:rStyle w:val="PageNumber"/>
            </w:rPr>
            <w:fldChar w:fldCharType="begin"/>
          </w:r>
          <w:r w:rsidRPr="00C45C50">
            <w:rPr>
              <w:rStyle w:val="PageNumber"/>
            </w:rPr>
            <w:instrText xml:space="preserve"> NUMPAGES </w:instrText>
          </w:r>
          <w:r w:rsidRPr="00C45C50">
            <w:rPr>
              <w:rStyle w:val="PageNumber"/>
            </w:rPr>
            <w:fldChar w:fldCharType="separate"/>
          </w:r>
          <w:r>
            <w:rPr>
              <w:rStyle w:val="PageNumber"/>
              <w:noProof/>
            </w:rPr>
            <w:t>14</w:t>
          </w:r>
          <w:r w:rsidRPr="00C45C50">
            <w:rPr>
              <w:rStyle w:val="PageNumber"/>
            </w:rPr>
            <w:fldChar w:fldCharType="end"/>
          </w:r>
        </w:p>
      </w:tc>
    </w:tr>
  </w:tbl>
  <w:p w14:paraId="637F11BB" w14:textId="77777777" w:rsidR="00BB413D" w:rsidRDefault="00BB413D" w:rsidP="00187AA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226025" w14:textId="77777777" w:rsidR="002A00B3" w:rsidRDefault="002A00B3" w:rsidP="001E3B4A">
      <w:r>
        <w:separator/>
      </w:r>
    </w:p>
    <w:p w14:paraId="05CF3181" w14:textId="77777777" w:rsidR="002A00B3" w:rsidRDefault="002A00B3" w:rsidP="001E3B4A"/>
  </w:footnote>
  <w:footnote w:type="continuationSeparator" w:id="0">
    <w:p w14:paraId="4D8C236B" w14:textId="77777777" w:rsidR="002A00B3" w:rsidRDefault="002A00B3" w:rsidP="00E5390E">
      <w:r>
        <w:continuationSeparator/>
      </w:r>
    </w:p>
    <w:p w14:paraId="14379ECF" w14:textId="77777777" w:rsidR="002A00B3" w:rsidRDefault="002A00B3" w:rsidP="00E5390E"/>
    <w:p w14:paraId="34D423FF" w14:textId="77777777" w:rsidR="002A00B3" w:rsidRDefault="002A00B3"/>
    <w:p w14:paraId="4975BB56" w14:textId="77777777" w:rsidR="002A00B3" w:rsidRDefault="002A00B3" w:rsidP="009B7EF4"/>
    <w:p w14:paraId="44A0B9F1" w14:textId="77777777" w:rsidR="002A00B3" w:rsidRDefault="002A00B3"/>
    <w:p w14:paraId="650A3B60" w14:textId="77777777" w:rsidR="002A00B3" w:rsidRDefault="002A00B3" w:rsidP="001E3B4A"/>
    <w:p w14:paraId="5494B022" w14:textId="77777777" w:rsidR="002A00B3" w:rsidRDefault="002A00B3" w:rsidP="001E3B4A"/>
    <w:p w14:paraId="6735F585" w14:textId="77777777" w:rsidR="002A00B3" w:rsidRDefault="002A00B3" w:rsidP="001E3B4A"/>
    <w:p w14:paraId="1C18E21C" w14:textId="77777777" w:rsidR="002A00B3" w:rsidRDefault="002A00B3" w:rsidP="001E3B4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935C5C" w14:textId="77777777" w:rsidR="00BB413D" w:rsidRDefault="00BB413D" w:rsidP="00E5390E">
    <w:pPr>
      <w:pStyle w:val="Header"/>
    </w:pPr>
  </w:p>
  <w:p w14:paraId="1B4B3075" w14:textId="77777777" w:rsidR="00BB413D" w:rsidRDefault="00BB413D" w:rsidP="00E5390E">
    <w:pPr>
      <w:pStyle w:val="Header"/>
    </w:pPr>
  </w:p>
  <w:p w14:paraId="2E8EB5B9" w14:textId="77777777" w:rsidR="00BB413D" w:rsidRDefault="00BB413D" w:rsidP="00E5390E">
    <w:pPr>
      <w:pStyle w:val="Header"/>
    </w:pPr>
  </w:p>
  <w:p w14:paraId="33DE3D0B" w14:textId="77777777" w:rsidR="00BB413D" w:rsidRDefault="00BB413D" w:rsidP="00E5390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F2497" w14:textId="77777777" w:rsidR="00BB413D" w:rsidRDefault="00BB413D" w:rsidP="00E5390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CF8F9F" w14:textId="77777777" w:rsidR="00BB413D" w:rsidRDefault="00BB413D" w:rsidP="00E5390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062C2"/>
    <w:multiLevelType w:val="multilevel"/>
    <w:tmpl w:val="E5F0EEDA"/>
    <w:lvl w:ilvl="0">
      <w:start w:val="1"/>
      <w:numFmt w:val="decimal"/>
      <w:lvlText w:val="%1."/>
      <w:lvlJc w:val="left"/>
      <w:pPr>
        <w:tabs>
          <w:tab w:val="num" w:pos="357"/>
        </w:tabs>
        <w:ind w:left="357" w:hanging="357"/>
      </w:pPr>
      <w:rPr>
        <w:rFont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 w15:restartNumberingAfterBreak="0">
    <w:nsid w:val="052A3C8E"/>
    <w:multiLevelType w:val="multilevel"/>
    <w:tmpl w:val="1ABE31B4"/>
    <w:lvl w:ilvl="0">
      <w:start w:val="1"/>
      <w:numFmt w:val="bullet"/>
      <w:lvlText w:val="■"/>
      <w:lvlJc w:val="left"/>
      <w:pPr>
        <w:ind w:left="360" w:hanging="360"/>
      </w:pPr>
      <w:rPr>
        <w:rFonts w:ascii="Arial" w:hAnsi="Arial"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2" w15:restartNumberingAfterBreak="0">
    <w:nsid w:val="0A4A686C"/>
    <w:multiLevelType w:val="hybridMultilevel"/>
    <w:tmpl w:val="0FE408DC"/>
    <w:lvl w:ilvl="0" w:tplc="6E68FC20">
      <w:start w:val="1"/>
      <w:numFmt w:val="bullet"/>
      <w:pStyle w:val="Bullet"/>
      <w:lvlText w:val=""/>
      <w:lvlJc w:val="left"/>
      <w:pPr>
        <w:tabs>
          <w:tab w:val="num" w:pos="920"/>
        </w:tabs>
        <w:ind w:left="920" w:hanging="360"/>
      </w:pPr>
      <w:rPr>
        <w:rFonts w:ascii="Wingdings" w:hAnsi="Wingdings" w:hint="default"/>
      </w:rPr>
    </w:lvl>
    <w:lvl w:ilvl="1" w:tplc="04090003" w:tentative="1">
      <w:start w:val="1"/>
      <w:numFmt w:val="bullet"/>
      <w:lvlText w:val="o"/>
      <w:lvlJc w:val="left"/>
      <w:pPr>
        <w:tabs>
          <w:tab w:val="num" w:pos="1640"/>
        </w:tabs>
        <w:ind w:left="1640" w:hanging="360"/>
      </w:pPr>
      <w:rPr>
        <w:rFonts w:ascii="Courier New" w:hAnsi="Courier New" w:cs="Courier New" w:hint="default"/>
      </w:rPr>
    </w:lvl>
    <w:lvl w:ilvl="2" w:tplc="04090005" w:tentative="1">
      <w:start w:val="1"/>
      <w:numFmt w:val="bullet"/>
      <w:lvlText w:val=""/>
      <w:lvlJc w:val="left"/>
      <w:pPr>
        <w:tabs>
          <w:tab w:val="num" w:pos="2360"/>
        </w:tabs>
        <w:ind w:left="2360" w:hanging="360"/>
      </w:pPr>
      <w:rPr>
        <w:rFonts w:ascii="Wingdings" w:hAnsi="Wingdings" w:hint="default"/>
      </w:rPr>
    </w:lvl>
    <w:lvl w:ilvl="3" w:tplc="04090001" w:tentative="1">
      <w:start w:val="1"/>
      <w:numFmt w:val="bullet"/>
      <w:lvlText w:val=""/>
      <w:lvlJc w:val="left"/>
      <w:pPr>
        <w:tabs>
          <w:tab w:val="num" w:pos="3080"/>
        </w:tabs>
        <w:ind w:left="3080" w:hanging="360"/>
      </w:pPr>
      <w:rPr>
        <w:rFonts w:ascii="Symbol" w:hAnsi="Symbol" w:hint="default"/>
      </w:rPr>
    </w:lvl>
    <w:lvl w:ilvl="4" w:tplc="04090003" w:tentative="1">
      <w:start w:val="1"/>
      <w:numFmt w:val="bullet"/>
      <w:lvlText w:val="o"/>
      <w:lvlJc w:val="left"/>
      <w:pPr>
        <w:tabs>
          <w:tab w:val="num" w:pos="3800"/>
        </w:tabs>
        <w:ind w:left="3800" w:hanging="360"/>
      </w:pPr>
      <w:rPr>
        <w:rFonts w:ascii="Courier New" w:hAnsi="Courier New" w:cs="Courier New" w:hint="default"/>
      </w:rPr>
    </w:lvl>
    <w:lvl w:ilvl="5" w:tplc="04090005" w:tentative="1">
      <w:start w:val="1"/>
      <w:numFmt w:val="bullet"/>
      <w:lvlText w:val=""/>
      <w:lvlJc w:val="left"/>
      <w:pPr>
        <w:tabs>
          <w:tab w:val="num" w:pos="4520"/>
        </w:tabs>
        <w:ind w:left="4520" w:hanging="360"/>
      </w:pPr>
      <w:rPr>
        <w:rFonts w:ascii="Wingdings" w:hAnsi="Wingdings" w:hint="default"/>
      </w:rPr>
    </w:lvl>
    <w:lvl w:ilvl="6" w:tplc="04090001" w:tentative="1">
      <w:start w:val="1"/>
      <w:numFmt w:val="bullet"/>
      <w:lvlText w:val=""/>
      <w:lvlJc w:val="left"/>
      <w:pPr>
        <w:tabs>
          <w:tab w:val="num" w:pos="5240"/>
        </w:tabs>
        <w:ind w:left="5240" w:hanging="360"/>
      </w:pPr>
      <w:rPr>
        <w:rFonts w:ascii="Symbol" w:hAnsi="Symbol" w:hint="default"/>
      </w:rPr>
    </w:lvl>
    <w:lvl w:ilvl="7" w:tplc="04090003" w:tentative="1">
      <w:start w:val="1"/>
      <w:numFmt w:val="bullet"/>
      <w:lvlText w:val="o"/>
      <w:lvlJc w:val="left"/>
      <w:pPr>
        <w:tabs>
          <w:tab w:val="num" w:pos="5960"/>
        </w:tabs>
        <w:ind w:left="5960" w:hanging="360"/>
      </w:pPr>
      <w:rPr>
        <w:rFonts w:ascii="Courier New" w:hAnsi="Courier New" w:cs="Courier New" w:hint="default"/>
      </w:rPr>
    </w:lvl>
    <w:lvl w:ilvl="8" w:tplc="04090005" w:tentative="1">
      <w:start w:val="1"/>
      <w:numFmt w:val="bullet"/>
      <w:lvlText w:val=""/>
      <w:lvlJc w:val="left"/>
      <w:pPr>
        <w:tabs>
          <w:tab w:val="num" w:pos="6680"/>
        </w:tabs>
        <w:ind w:left="6680" w:hanging="360"/>
      </w:pPr>
      <w:rPr>
        <w:rFonts w:ascii="Wingdings" w:hAnsi="Wingdings" w:hint="default"/>
      </w:rPr>
    </w:lvl>
  </w:abstractNum>
  <w:abstractNum w:abstractNumId="3" w15:restartNumberingAfterBreak="0">
    <w:nsid w:val="0F4D25F3"/>
    <w:multiLevelType w:val="multilevel"/>
    <w:tmpl w:val="64CC7826"/>
    <w:lvl w:ilvl="0">
      <w:start w:val="1"/>
      <w:numFmt w:val="decimal"/>
      <w:suff w:val="space"/>
      <w:lvlText w:val="%1. "/>
      <w:lvlJc w:val="left"/>
      <w:pPr>
        <w:ind w:left="0" w:hanging="709"/>
      </w:pPr>
      <w:rPr>
        <w:rFonts w:hint="default"/>
      </w:rPr>
    </w:lvl>
    <w:lvl w:ilvl="1">
      <w:start w:val="1"/>
      <w:numFmt w:val="decimal"/>
      <w:suff w:val="space"/>
      <w:lvlText w:val="%1.%2. "/>
      <w:lvlJc w:val="left"/>
      <w:pPr>
        <w:ind w:left="0" w:hanging="709"/>
      </w:pPr>
      <w:rPr>
        <w:rFonts w:hint="default"/>
      </w:rPr>
    </w:lvl>
    <w:lvl w:ilvl="2">
      <w:start w:val="1"/>
      <w:numFmt w:val="decimal"/>
      <w:suff w:val="space"/>
      <w:lvlText w:val="%1.%2.%3. "/>
      <w:lvlJc w:val="left"/>
      <w:pPr>
        <w:ind w:left="0" w:hanging="709"/>
      </w:pPr>
      <w:rPr>
        <w:rFonts w:hint="default"/>
      </w:rPr>
    </w:lvl>
    <w:lvl w:ilvl="3">
      <w:start w:val="1"/>
      <w:numFmt w:val="decimal"/>
      <w:suff w:val="space"/>
      <w:lvlText w:val="%1.%2.%3.%4. "/>
      <w:lvlJc w:val="left"/>
      <w:pPr>
        <w:ind w:left="0" w:hanging="709"/>
      </w:pPr>
      <w:rPr>
        <w:rFonts w:hint="default"/>
      </w:rPr>
    </w:lvl>
    <w:lvl w:ilvl="4">
      <w:start w:val="1"/>
      <w:numFmt w:val="decimal"/>
      <w:pStyle w:val="Heading5"/>
      <w:suff w:val="space"/>
      <w:lvlText w:val="%1.%2.%3.%4.%5. "/>
      <w:lvlJc w:val="left"/>
      <w:pPr>
        <w:ind w:left="0" w:hanging="709"/>
      </w:pPr>
      <w:rPr>
        <w:rFonts w:hint="default"/>
      </w:rPr>
    </w:lvl>
    <w:lvl w:ilvl="5">
      <w:start w:val="1"/>
      <w:numFmt w:val="decimal"/>
      <w:pStyle w:val="Heading6"/>
      <w:suff w:val="space"/>
      <w:lvlText w:val="%1.%2.%3.%4.%5.%6. "/>
      <w:lvlJc w:val="left"/>
      <w:pPr>
        <w:ind w:left="0" w:hanging="709"/>
      </w:pPr>
      <w:rPr>
        <w:rFonts w:hint="default"/>
      </w:rPr>
    </w:lvl>
    <w:lvl w:ilvl="6">
      <w:start w:val="1"/>
      <w:numFmt w:val="decimal"/>
      <w:pStyle w:val="Heading7"/>
      <w:suff w:val="space"/>
      <w:lvlText w:val="%1.%2.%3.%4.%5.%6.%7."/>
      <w:lvlJc w:val="left"/>
      <w:pPr>
        <w:ind w:left="0" w:hanging="709"/>
      </w:pPr>
      <w:rPr>
        <w:rFonts w:hint="default"/>
      </w:rPr>
    </w:lvl>
    <w:lvl w:ilvl="7">
      <w:start w:val="1"/>
      <w:numFmt w:val="decimal"/>
      <w:pStyle w:val="Heading8"/>
      <w:suff w:val="space"/>
      <w:lvlText w:val="%1.%2.%3.%4.%5.%6.%7.%8. "/>
      <w:lvlJc w:val="left"/>
      <w:pPr>
        <w:ind w:left="0" w:hanging="709"/>
      </w:pPr>
      <w:rPr>
        <w:rFonts w:hint="default"/>
      </w:rPr>
    </w:lvl>
    <w:lvl w:ilvl="8">
      <w:start w:val="1"/>
      <w:numFmt w:val="lowerLetter"/>
      <w:pStyle w:val="Listabc"/>
      <w:lvlText w:val="%9)"/>
      <w:lvlJc w:val="left"/>
      <w:pPr>
        <w:tabs>
          <w:tab w:val="num" w:pos="283"/>
        </w:tabs>
        <w:ind w:left="283" w:hanging="283"/>
      </w:pPr>
      <w:rPr>
        <w:rFonts w:hint="default"/>
      </w:rPr>
    </w:lvl>
  </w:abstractNum>
  <w:abstractNum w:abstractNumId="4" w15:restartNumberingAfterBreak="0">
    <w:nsid w:val="1A335269"/>
    <w:multiLevelType w:val="multilevel"/>
    <w:tmpl w:val="A53683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7F0B19"/>
    <w:multiLevelType w:val="hybridMultilevel"/>
    <w:tmpl w:val="CFF2FAE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3799276A"/>
    <w:multiLevelType w:val="hybridMultilevel"/>
    <w:tmpl w:val="B3AEC5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A44E51"/>
    <w:multiLevelType w:val="hybridMultilevel"/>
    <w:tmpl w:val="8CFE56A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3CF4128B"/>
    <w:multiLevelType w:val="hybridMultilevel"/>
    <w:tmpl w:val="14DCB04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3B8227D"/>
    <w:multiLevelType w:val="hybridMultilevel"/>
    <w:tmpl w:val="68B0B612"/>
    <w:lvl w:ilvl="0" w:tplc="AA286726">
      <w:start w:val="1"/>
      <w:numFmt w:val="bullet"/>
      <w:pStyle w:val="SubNumLis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995205A"/>
    <w:multiLevelType w:val="multilevel"/>
    <w:tmpl w:val="B3AEC590"/>
    <w:lvl w:ilvl="0">
      <w:start w:val="1"/>
      <w:numFmt w:val="bullet"/>
      <w:lvlText w:val=""/>
      <w:lvlJc w:val="left"/>
      <w:pPr>
        <w:ind w:left="720" w:hanging="360"/>
      </w:pPr>
      <w:rPr>
        <w:rFonts w:ascii="Symbol" w:hAnsi="Symbol"/>
        <w:sz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4FC6289B"/>
    <w:multiLevelType w:val="multilevel"/>
    <w:tmpl w:val="153C23D6"/>
    <w:lvl w:ilvl="0">
      <w:start w:val="1"/>
      <w:numFmt w:val="decimal"/>
      <w:pStyle w:val="NumList"/>
      <w:lvlText w:val="%1."/>
      <w:lvlJc w:val="left"/>
      <w:pPr>
        <w:tabs>
          <w:tab w:val="num" w:pos="357"/>
        </w:tabs>
        <w:ind w:left="357" w:hanging="357"/>
      </w:pPr>
      <w:rPr>
        <w:rFont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2" w15:restartNumberingAfterBreak="0">
    <w:nsid w:val="4FD42E63"/>
    <w:multiLevelType w:val="multilevel"/>
    <w:tmpl w:val="F0CA2C4C"/>
    <w:lvl w:ilvl="0">
      <w:start w:val="1"/>
      <w:numFmt w:val="bullet"/>
      <w:pStyle w:val="BulletL1"/>
      <w:lvlText w:val=""/>
      <w:lvlJc w:val="left"/>
      <w:pPr>
        <w:tabs>
          <w:tab w:val="num" w:pos="357"/>
        </w:tabs>
        <w:ind w:left="357" w:hanging="357"/>
      </w:pPr>
      <w:rPr>
        <w:rFonts w:ascii="Wingdings" w:hAnsi="Wingding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3" w15:restartNumberingAfterBreak="0">
    <w:nsid w:val="51BD161F"/>
    <w:multiLevelType w:val="hybridMultilevel"/>
    <w:tmpl w:val="D6947C1E"/>
    <w:lvl w:ilvl="0" w:tplc="10090005">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54FD2399"/>
    <w:multiLevelType w:val="hybridMultilevel"/>
    <w:tmpl w:val="7256C5EC"/>
    <w:lvl w:ilvl="0" w:tplc="FB14EA1A">
      <w:numFmt w:val="bullet"/>
      <w:lvlText w:val=""/>
      <w:lvlJc w:val="left"/>
      <w:pPr>
        <w:tabs>
          <w:tab w:val="num" w:pos="1065"/>
        </w:tabs>
        <w:ind w:left="1065" w:hanging="705"/>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D49040A"/>
    <w:multiLevelType w:val="multilevel"/>
    <w:tmpl w:val="A5CCFCEA"/>
    <w:lvl w:ilvl="0">
      <w:start w:val="1"/>
      <w:numFmt w:val="decimal"/>
      <w:pStyle w:val="SubNumLev1"/>
      <w:isLgl/>
      <w:suff w:val="space"/>
      <w:lvlText w:val="§ %1  "/>
      <w:lvlJc w:val="center"/>
      <w:pPr>
        <w:ind w:left="851" w:hanging="567"/>
      </w:pPr>
      <w:rPr>
        <w:rFonts w:hint="default"/>
      </w:rPr>
    </w:lvl>
    <w:lvl w:ilvl="1">
      <w:start w:val="1"/>
      <w:numFmt w:val="decimal"/>
      <w:pStyle w:val="SubNumLev3"/>
      <w:lvlText w:val="(%2)  "/>
      <w:lvlJc w:val="left"/>
      <w:pPr>
        <w:tabs>
          <w:tab w:val="num" w:pos="851"/>
        </w:tabs>
        <w:ind w:left="851" w:hanging="851"/>
      </w:pPr>
      <w:rPr>
        <w:rFonts w:ascii="Arial" w:hAnsi="Arial" w:hint="default"/>
      </w:rPr>
    </w:lvl>
    <w:lvl w:ilvl="2">
      <w:start w:val="1"/>
      <w:numFmt w:val="lowerLetter"/>
      <w:pStyle w:val="SubNumLev4"/>
      <w:lvlText w:val="(%3)"/>
      <w:lvlJc w:val="left"/>
      <w:pPr>
        <w:tabs>
          <w:tab w:val="num" w:pos="1701"/>
        </w:tabs>
        <w:ind w:left="1701" w:hanging="850"/>
      </w:pPr>
      <w:rPr>
        <w:rFonts w:hint="default"/>
      </w:rPr>
    </w:lvl>
    <w:lvl w:ilvl="3">
      <w:start w:val="1"/>
      <w:numFmt w:val="lowerRoman"/>
      <w:pStyle w:val="SubNumLev5"/>
      <w:lvlText w:val="(%4)"/>
      <w:lvlJc w:val="left"/>
      <w:pPr>
        <w:tabs>
          <w:tab w:val="num" w:pos="2552"/>
        </w:tabs>
        <w:ind w:left="2552" w:hanging="851"/>
      </w:pPr>
      <w:rPr>
        <w:rFonts w:hint="default"/>
      </w:rPr>
    </w:lvl>
    <w:lvl w:ilvl="4">
      <w:start w:val="1"/>
      <w:numFmt w:val="bullet"/>
      <w:lvlText w:val=""/>
      <w:lvlJc w:val="left"/>
      <w:pPr>
        <w:tabs>
          <w:tab w:val="num" w:pos="1292"/>
        </w:tabs>
        <w:ind w:left="1292" w:hanging="432"/>
      </w:pPr>
      <w:rPr>
        <w:rFonts w:ascii="Wingdings" w:hAnsi="Wingdings" w:hint="default"/>
      </w:rPr>
    </w:lvl>
    <w:lvl w:ilvl="5">
      <w:start w:val="1"/>
      <w:numFmt w:val="bullet"/>
      <w:lvlText w:val=""/>
      <w:lvlJc w:val="left"/>
      <w:pPr>
        <w:tabs>
          <w:tab w:val="num" w:pos="1436"/>
        </w:tabs>
        <w:ind w:left="1436" w:hanging="432"/>
      </w:pPr>
      <w:rPr>
        <w:rFonts w:ascii="Wingdings" w:hAnsi="Wingdings" w:hint="default"/>
      </w:rPr>
    </w:lvl>
    <w:lvl w:ilvl="6">
      <w:start w:val="1"/>
      <w:numFmt w:val="lowerRoman"/>
      <w:lvlText w:val="%7)"/>
      <w:lvlJc w:val="right"/>
      <w:pPr>
        <w:tabs>
          <w:tab w:val="num" w:pos="1580"/>
        </w:tabs>
        <w:ind w:left="1580" w:hanging="288"/>
      </w:pPr>
      <w:rPr>
        <w:rFonts w:hint="default"/>
      </w:rPr>
    </w:lvl>
    <w:lvl w:ilvl="7">
      <w:start w:val="1"/>
      <w:numFmt w:val="lowerLetter"/>
      <w:lvlText w:val="%8."/>
      <w:lvlJc w:val="left"/>
      <w:pPr>
        <w:tabs>
          <w:tab w:val="num" w:pos="1724"/>
        </w:tabs>
        <w:ind w:left="1724" w:hanging="432"/>
      </w:pPr>
      <w:rPr>
        <w:rFonts w:hint="default"/>
      </w:rPr>
    </w:lvl>
    <w:lvl w:ilvl="8">
      <w:start w:val="1"/>
      <w:numFmt w:val="lowerRoman"/>
      <w:lvlText w:val="%9."/>
      <w:lvlJc w:val="right"/>
      <w:pPr>
        <w:tabs>
          <w:tab w:val="num" w:pos="1868"/>
        </w:tabs>
        <w:ind w:left="1868" w:hanging="144"/>
      </w:pPr>
      <w:rPr>
        <w:rFonts w:hint="default"/>
      </w:rPr>
    </w:lvl>
  </w:abstractNum>
  <w:abstractNum w:abstractNumId="16" w15:restartNumberingAfterBreak="0">
    <w:nsid w:val="5F0C0BDA"/>
    <w:multiLevelType w:val="hybridMultilevel"/>
    <w:tmpl w:val="D39A6B9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611A7FDC"/>
    <w:multiLevelType w:val="hybridMultilevel"/>
    <w:tmpl w:val="34AAE35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AAF7A58"/>
    <w:multiLevelType w:val="hybridMultilevel"/>
    <w:tmpl w:val="8C064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B3466A2"/>
    <w:multiLevelType w:val="multilevel"/>
    <w:tmpl w:val="153C23D6"/>
    <w:lvl w:ilvl="0">
      <w:start w:val="1"/>
      <w:numFmt w:val="decimal"/>
      <w:lvlText w:val="%1."/>
      <w:lvlJc w:val="left"/>
      <w:pPr>
        <w:tabs>
          <w:tab w:val="num" w:pos="357"/>
        </w:tabs>
        <w:ind w:left="357" w:hanging="357"/>
      </w:pPr>
      <w:rPr>
        <w:rFonts w:ascii="Arial" w:hAnsi="Arial"/>
        <w:sz w:val="22"/>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20" w15:restartNumberingAfterBreak="0">
    <w:nsid w:val="6D1E76AF"/>
    <w:multiLevelType w:val="hybridMultilevel"/>
    <w:tmpl w:val="D654D26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15:restartNumberingAfterBreak="0">
    <w:nsid w:val="73C06FBD"/>
    <w:multiLevelType w:val="hybridMultilevel"/>
    <w:tmpl w:val="FC5018D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795B5EA0"/>
    <w:multiLevelType w:val="hybridMultilevel"/>
    <w:tmpl w:val="14DCB04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845367457">
    <w:abstractNumId w:val="2"/>
  </w:num>
  <w:num w:numId="2" w16cid:durableId="1343582673">
    <w:abstractNumId w:val="2"/>
  </w:num>
  <w:num w:numId="3" w16cid:durableId="1881940001">
    <w:abstractNumId w:val="2"/>
  </w:num>
  <w:num w:numId="4" w16cid:durableId="1923247739">
    <w:abstractNumId w:val="12"/>
  </w:num>
  <w:num w:numId="5" w16cid:durableId="1415862463">
    <w:abstractNumId w:val="17"/>
  </w:num>
  <w:num w:numId="6" w16cid:durableId="1952935024">
    <w:abstractNumId w:val="8"/>
  </w:num>
  <w:num w:numId="7" w16cid:durableId="1065181462">
    <w:abstractNumId w:val="14"/>
  </w:num>
  <w:num w:numId="8" w16cid:durableId="1006983939">
    <w:abstractNumId w:val="22"/>
  </w:num>
  <w:num w:numId="9" w16cid:durableId="1838884739">
    <w:abstractNumId w:val="18"/>
  </w:num>
  <w:num w:numId="10" w16cid:durableId="1830095496">
    <w:abstractNumId w:val="11"/>
  </w:num>
  <w:num w:numId="11" w16cid:durableId="920990555">
    <w:abstractNumId w:val="0"/>
  </w:num>
  <w:num w:numId="12" w16cid:durableId="5821796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1750055">
    <w:abstractNumId w:val="6"/>
  </w:num>
  <w:num w:numId="14" w16cid:durableId="1283803779">
    <w:abstractNumId w:val="1"/>
  </w:num>
  <w:num w:numId="15" w16cid:durableId="4603483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078256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7683446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26723313">
    <w:abstractNumId w:val="11"/>
  </w:num>
  <w:num w:numId="19" w16cid:durableId="211211764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75672167">
    <w:abstractNumId w:val="4"/>
  </w:num>
  <w:num w:numId="21" w16cid:durableId="440730834">
    <w:abstractNumId w:val="10"/>
  </w:num>
  <w:num w:numId="22" w16cid:durableId="810557567">
    <w:abstractNumId w:val="19"/>
  </w:num>
  <w:num w:numId="23" w16cid:durableId="85245049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923044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8784210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3022326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514757893">
    <w:abstractNumId w:val="3"/>
  </w:num>
  <w:num w:numId="28" w16cid:durableId="511606417">
    <w:abstractNumId w:val="15"/>
  </w:num>
  <w:num w:numId="29" w16cid:durableId="1286503218">
    <w:abstractNumId w:val="9"/>
  </w:num>
  <w:num w:numId="30" w16cid:durableId="503323009">
    <w:abstractNumId w:val="20"/>
  </w:num>
  <w:num w:numId="31" w16cid:durableId="1487086873">
    <w:abstractNumId w:val="21"/>
  </w:num>
  <w:num w:numId="32" w16cid:durableId="1917665128">
    <w:abstractNumId w:val="7"/>
  </w:num>
  <w:num w:numId="33" w16cid:durableId="275478750">
    <w:abstractNumId w:val="5"/>
  </w:num>
  <w:num w:numId="34" w16cid:durableId="661154101">
    <w:abstractNumId w:val="16"/>
  </w:num>
  <w:num w:numId="35" w16cid:durableId="9381747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mNjvYqF3mNHVy5ebBNGcpeWRfcI2LB8n/5rB4wmAAJa2RaeEZql76jSs3+njXY49b5WbU6+73Gr/SxllZlDnQA==" w:salt="+9DBeBdz642xiq8HoSej1A=="/>
  <w:defaultTabStop w:val="709"/>
  <w:hyphenationZone w:val="425"/>
  <w:doNotHyphenateCaps/>
  <w:displayHorizontalDrawingGridEvery w:val="0"/>
  <w:displayVerticalDrawingGridEvery w:val="0"/>
  <w:doNotUseMarginsForDrawingGridOrigin/>
  <w:doNotShadeFormData/>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7D67"/>
    <w:rsid w:val="00001132"/>
    <w:rsid w:val="00003CB5"/>
    <w:rsid w:val="000057B4"/>
    <w:rsid w:val="00007093"/>
    <w:rsid w:val="0001029D"/>
    <w:rsid w:val="00013D6B"/>
    <w:rsid w:val="00017E0F"/>
    <w:rsid w:val="00020B90"/>
    <w:rsid w:val="000213C5"/>
    <w:rsid w:val="00025892"/>
    <w:rsid w:val="00031805"/>
    <w:rsid w:val="00031A31"/>
    <w:rsid w:val="0003525B"/>
    <w:rsid w:val="000354E8"/>
    <w:rsid w:val="0004439C"/>
    <w:rsid w:val="0004634E"/>
    <w:rsid w:val="000463D9"/>
    <w:rsid w:val="00047FD8"/>
    <w:rsid w:val="00051781"/>
    <w:rsid w:val="000522AA"/>
    <w:rsid w:val="00053084"/>
    <w:rsid w:val="00054681"/>
    <w:rsid w:val="000571F7"/>
    <w:rsid w:val="000602C6"/>
    <w:rsid w:val="000604DA"/>
    <w:rsid w:val="00060633"/>
    <w:rsid w:val="00061B36"/>
    <w:rsid w:val="00062AC1"/>
    <w:rsid w:val="000655A8"/>
    <w:rsid w:val="0007405B"/>
    <w:rsid w:val="000832E0"/>
    <w:rsid w:val="000848DD"/>
    <w:rsid w:val="000857F0"/>
    <w:rsid w:val="00085D30"/>
    <w:rsid w:val="00090A4A"/>
    <w:rsid w:val="0009107A"/>
    <w:rsid w:val="00092ADA"/>
    <w:rsid w:val="000958B3"/>
    <w:rsid w:val="000A07BD"/>
    <w:rsid w:val="000A0855"/>
    <w:rsid w:val="000A0C79"/>
    <w:rsid w:val="000A2F04"/>
    <w:rsid w:val="000B1B2D"/>
    <w:rsid w:val="000B2A60"/>
    <w:rsid w:val="000B4488"/>
    <w:rsid w:val="000B4802"/>
    <w:rsid w:val="000B63C0"/>
    <w:rsid w:val="000B69DF"/>
    <w:rsid w:val="000B7400"/>
    <w:rsid w:val="000C00CA"/>
    <w:rsid w:val="000C16F1"/>
    <w:rsid w:val="000C68DA"/>
    <w:rsid w:val="000C7745"/>
    <w:rsid w:val="000D02EB"/>
    <w:rsid w:val="000D0C49"/>
    <w:rsid w:val="000D66EF"/>
    <w:rsid w:val="000E1C1F"/>
    <w:rsid w:val="000E3BCF"/>
    <w:rsid w:val="000F2EB5"/>
    <w:rsid w:val="00100F06"/>
    <w:rsid w:val="00101FD1"/>
    <w:rsid w:val="001049A0"/>
    <w:rsid w:val="001100E7"/>
    <w:rsid w:val="00110AAA"/>
    <w:rsid w:val="0011164A"/>
    <w:rsid w:val="00111FA5"/>
    <w:rsid w:val="00114BB6"/>
    <w:rsid w:val="00121C7F"/>
    <w:rsid w:val="0012716A"/>
    <w:rsid w:val="00130A60"/>
    <w:rsid w:val="0013623A"/>
    <w:rsid w:val="00137549"/>
    <w:rsid w:val="00137631"/>
    <w:rsid w:val="0014041A"/>
    <w:rsid w:val="00147AD1"/>
    <w:rsid w:val="00167484"/>
    <w:rsid w:val="00170319"/>
    <w:rsid w:val="00174E26"/>
    <w:rsid w:val="00174F9D"/>
    <w:rsid w:val="0017596A"/>
    <w:rsid w:val="00175ACB"/>
    <w:rsid w:val="001801D1"/>
    <w:rsid w:val="00181A89"/>
    <w:rsid w:val="0018275E"/>
    <w:rsid w:val="00184BEA"/>
    <w:rsid w:val="00186259"/>
    <w:rsid w:val="00187AAC"/>
    <w:rsid w:val="00197C68"/>
    <w:rsid w:val="001A1B67"/>
    <w:rsid w:val="001A3BB1"/>
    <w:rsid w:val="001A4640"/>
    <w:rsid w:val="001A6686"/>
    <w:rsid w:val="001A79D8"/>
    <w:rsid w:val="001B115A"/>
    <w:rsid w:val="001B26B3"/>
    <w:rsid w:val="001B341A"/>
    <w:rsid w:val="001B7A02"/>
    <w:rsid w:val="001B7F2B"/>
    <w:rsid w:val="001C2DFE"/>
    <w:rsid w:val="001C3070"/>
    <w:rsid w:val="001C3169"/>
    <w:rsid w:val="001C39A3"/>
    <w:rsid w:val="001C5AC7"/>
    <w:rsid w:val="001C77F6"/>
    <w:rsid w:val="001D0ADA"/>
    <w:rsid w:val="001D2D09"/>
    <w:rsid w:val="001D44AF"/>
    <w:rsid w:val="001E20CB"/>
    <w:rsid w:val="001E3B4A"/>
    <w:rsid w:val="001F1235"/>
    <w:rsid w:val="001F21EE"/>
    <w:rsid w:val="001F3384"/>
    <w:rsid w:val="001F6192"/>
    <w:rsid w:val="001F6877"/>
    <w:rsid w:val="0020243A"/>
    <w:rsid w:val="00206036"/>
    <w:rsid w:val="00206F8D"/>
    <w:rsid w:val="00207C2F"/>
    <w:rsid w:val="002143F5"/>
    <w:rsid w:val="00215607"/>
    <w:rsid w:val="00217D51"/>
    <w:rsid w:val="0022044B"/>
    <w:rsid w:val="00221350"/>
    <w:rsid w:val="00224C8B"/>
    <w:rsid w:val="0023737F"/>
    <w:rsid w:val="0024213A"/>
    <w:rsid w:val="00243CD6"/>
    <w:rsid w:val="0025390C"/>
    <w:rsid w:val="00254461"/>
    <w:rsid w:val="0025479C"/>
    <w:rsid w:val="00265282"/>
    <w:rsid w:val="002652E2"/>
    <w:rsid w:val="00270C5A"/>
    <w:rsid w:val="00271B1A"/>
    <w:rsid w:val="00274030"/>
    <w:rsid w:val="00282202"/>
    <w:rsid w:val="002873BE"/>
    <w:rsid w:val="00287E72"/>
    <w:rsid w:val="00290A9E"/>
    <w:rsid w:val="00293B3B"/>
    <w:rsid w:val="00295125"/>
    <w:rsid w:val="002971BE"/>
    <w:rsid w:val="002A00B3"/>
    <w:rsid w:val="002A1C78"/>
    <w:rsid w:val="002B0D7F"/>
    <w:rsid w:val="002C0BCC"/>
    <w:rsid w:val="002C37F8"/>
    <w:rsid w:val="002C3EB4"/>
    <w:rsid w:val="002C4167"/>
    <w:rsid w:val="002C4B59"/>
    <w:rsid w:val="002C637C"/>
    <w:rsid w:val="002D0B15"/>
    <w:rsid w:val="002D0B82"/>
    <w:rsid w:val="002D4AB2"/>
    <w:rsid w:val="002D6B21"/>
    <w:rsid w:val="002D7995"/>
    <w:rsid w:val="002E28B2"/>
    <w:rsid w:val="002E3173"/>
    <w:rsid w:val="002F3FB9"/>
    <w:rsid w:val="002F451C"/>
    <w:rsid w:val="002F48C0"/>
    <w:rsid w:val="002F51AF"/>
    <w:rsid w:val="002F6671"/>
    <w:rsid w:val="00305071"/>
    <w:rsid w:val="0031092E"/>
    <w:rsid w:val="0031428D"/>
    <w:rsid w:val="0031490A"/>
    <w:rsid w:val="00314B93"/>
    <w:rsid w:val="0032328F"/>
    <w:rsid w:val="003278B1"/>
    <w:rsid w:val="003330B4"/>
    <w:rsid w:val="00333284"/>
    <w:rsid w:val="00333EBC"/>
    <w:rsid w:val="003342FC"/>
    <w:rsid w:val="00335433"/>
    <w:rsid w:val="00335E5F"/>
    <w:rsid w:val="003410BE"/>
    <w:rsid w:val="0034356F"/>
    <w:rsid w:val="00345E96"/>
    <w:rsid w:val="00346AF9"/>
    <w:rsid w:val="003515C0"/>
    <w:rsid w:val="003607BB"/>
    <w:rsid w:val="0036297F"/>
    <w:rsid w:val="00364D12"/>
    <w:rsid w:val="00364E81"/>
    <w:rsid w:val="00364F7B"/>
    <w:rsid w:val="003710C1"/>
    <w:rsid w:val="00372BEE"/>
    <w:rsid w:val="00375538"/>
    <w:rsid w:val="00375AAB"/>
    <w:rsid w:val="00380F13"/>
    <w:rsid w:val="003819C8"/>
    <w:rsid w:val="00383596"/>
    <w:rsid w:val="0038674B"/>
    <w:rsid w:val="003A35D1"/>
    <w:rsid w:val="003A5A44"/>
    <w:rsid w:val="003B75F9"/>
    <w:rsid w:val="003B781B"/>
    <w:rsid w:val="003C2606"/>
    <w:rsid w:val="003D13E4"/>
    <w:rsid w:val="003D255A"/>
    <w:rsid w:val="003D6CB5"/>
    <w:rsid w:val="003E2B01"/>
    <w:rsid w:val="003E2D4D"/>
    <w:rsid w:val="003E48B5"/>
    <w:rsid w:val="003E4D4C"/>
    <w:rsid w:val="003E59E0"/>
    <w:rsid w:val="003E7B8C"/>
    <w:rsid w:val="003F12B6"/>
    <w:rsid w:val="003F3470"/>
    <w:rsid w:val="003F3EFD"/>
    <w:rsid w:val="00400055"/>
    <w:rsid w:val="00401A8E"/>
    <w:rsid w:val="00403B1E"/>
    <w:rsid w:val="004051EC"/>
    <w:rsid w:val="004115EF"/>
    <w:rsid w:val="00411D44"/>
    <w:rsid w:val="004120E7"/>
    <w:rsid w:val="00412E3B"/>
    <w:rsid w:val="004161CA"/>
    <w:rsid w:val="00417172"/>
    <w:rsid w:val="00423089"/>
    <w:rsid w:val="004241D2"/>
    <w:rsid w:val="0043034D"/>
    <w:rsid w:val="00430E30"/>
    <w:rsid w:val="00433AB9"/>
    <w:rsid w:val="00434839"/>
    <w:rsid w:val="004426F2"/>
    <w:rsid w:val="00442CC3"/>
    <w:rsid w:val="00451FEF"/>
    <w:rsid w:val="004551AF"/>
    <w:rsid w:val="004552D0"/>
    <w:rsid w:val="004562FA"/>
    <w:rsid w:val="00461A14"/>
    <w:rsid w:val="00463AB1"/>
    <w:rsid w:val="00470519"/>
    <w:rsid w:val="0047133C"/>
    <w:rsid w:val="004728AF"/>
    <w:rsid w:val="00473021"/>
    <w:rsid w:val="00473D07"/>
    <w:rsid w:val="00477896"/>
    <w:rsid w:val="004807FB"/>
    <w:rsid w:val="00483DA2"/>
    <w:rsid w:val="00483ECC"/>
    <w:rsid w:val="004931FE"/>
    <w:rsid w:val="0049602C"/>
    <w:rsid w:val="00496584"/>
    <w:rsid w:val="00496F4E"/>
    <w:rsid w:val="004A065A"/>
    <w:rsid w:val="004A5704"/>
    <w:rsid w:val="004A6507"/>
    <w:rsid w:val="004A67FA"/>
    <w:rsid w:val="004A70F5"/>
    <w:rsid w:val="004A7C3E"/>
    <w:rsid w:val="004B03D4"/>
    <w:rsid w:val="004B1C9E"/>
    <w:rsid w:val="004B35CD"/>
    <w:rsid w:val="004C1818"/>
    <w:rsid w:val="004C3FD5"/>
    <w:rsid w:val="004C5128"/>
    <w:rsid w:val="004C5C83"/>
    <w:rsid w:val="004D4E05"/>
    <w:rsid w:val="004D5974"/>
    <w:rsid w:val="004E1CE5"/>
    <w:rsid w:val="004E2D3C"/>
    <w:rsid w:val="004E3CAC"/>
    <w:rsid w:val="004E60CE"/>
    <w:rsid w:val="004E6E56"/>
    <w:rsid w:val="004F0F6E"/>
    <w:rsid w:val="004F1A58"/>
    <w:rsid w:val="004F2DC5"/>
    <w:rsid w:val="004F727E"/>
    <w:rsid w:val="004F7C9A"/>
    <w:rsid w:val="00503BFD"/>
    <w:rsid w:val="005044DD"/>
    <w:rsid w:val="00512DC3"/>
    <w:rsid w:val="005162B8"/>
    <w:rsid w:val="00517A59"/>
    <w:rsid w:val="00522397"/>
    <w:rsid w:val="005245A5"/>
    <w:rsid w:val="00524C67"/>
    <w:rsid w:val="00530B27"/>
    <w:rsid w:val="0053126C"/>
    <w:rsid w:val="0053573C"/>
    <w:rsid w:val="00540D9F"/>
    <w:rsid w:val="00542C50"/>
    <w:rsid w:val="00547915"/>
    <w:rsid w:val="005507C3"/>
    <w:rsid w:val="00552E05"/>
    <w:rsid w:val="00557699"/>
    <w:rsid w:val="00557C8A"/>
    <w:rsid w:val="0056427D"/>
    <w:rsid w:val="005643F8"/>
    <w:rsid w:val="00567967"/>
    <w:rsid w:val="00573356"/>
    <w:rsid w:val="0058253A"/>
    <w:rsid w:val="00586913"/>
    <w:rsid w:val="00586BB8"/>
    <w:rsid w:val="00591BC4"/>
    <w:rsid w:val="00591F70"/>
    <w:rsid w:val="00593C7F"/>
    <w:rsid w:val="005A4D34"/>
    <w:rsid w:val="005A5925"/>
    <w:rsid w:val="005B12A5"/>
    <w:rsid w:val="005B2C32"/>
    <w:rsid w:val="005B4B40"/>
    <w:rsid w:val="005C0611"/>
    <w:rsid w:val="005C0776"/>
    <w:rsid w:val="005C4873"/>
    <w:rsid w:val="005C5C7C"/>
    <w:rsid w:val="005C6A50"/>
    <w:rsid w:val="005C7CDE"/>
    <w:rsid w:val="005E1736"/>
    <w:rsid w:val="005E42D3"/>
    <w:rsid w:val="005E5695"/>
    <w:rsid w:val="005E7182"/>
    <w:rsid w:val="005E726D"/>
    <w:rsid w:val="005E734D"/>
    <w:rsid w:val="005F3583"/>
    <w:rsid w:val="006022B7"/>
    <w:rsid w:val="0060254A"/>
    <w:rsid w:val="00603ABD"/>
    <w:rsid w:val="00606DE0"/>
    <w:rsid w:val="00610C8E"/>
    <w:rsid w:val="006137DC"/>
    <w:rsid w:val="00615915"/>
    <w:rsid w:val="00615A0F"/>
    <w:rsid w:val="00616CA4"/>
    <w:rsid w:val="00620403"/>
    <w:rsid w:val="00626045"/>
    <w:rsid w:val="00626692"/>
    <w:rsid w:val="00627427"/>
    <w:rsid w:val="0063083C"/>
    <w:rsid w:val="006337B5"/>
    <w:rsid w:val="0063529F"/>
    <w:rsid w:val="00640335"/>
    <w:rsid w:val="00647207"/>
    <w:rsid w:val="00651E42"/>
    <w:rsid w:val="00652793"/>
    <w:rsid w:val="006570CC"/>
    <w:rsid w:val="00663E90"/>
    <w:rsid w:val="0066625B"/>
    <w:rsid w:val="00672E1F"/>
    <w:rsid w:val="006753A1"/>
    <w:rsid w:val="00684009"/>
    <w:rsid w:val="006841A2"/>
    <w:rsid w:val="00685216"/>
    <w:rsid w:val="006936F9"/>
    <w:rsid w:val="00693E46"/>
    <w:rsid w:val="00693F87"/>
    <w:rsid w:val="00697059"/>
    <w:rsid w:val="006A1474"/>
    <w:rsid w:val="006A5C7C"/>
    <w:rsid w:val="006B2D6B"/>
    <w:rsid w:val="006B3264"/>
    <w:rsid w:val="006B5FCC"/>
    <w:rsid w:val="006B7FC5"/>
    <w:rsid w:val="006C1C06"/>
    <w:rsid w:val="006C23A1"/>
    <w:rsid w:val="006D3BCF"/>
    <w:rsid w:val="006E0315"/>
    <w:rsid w:val="006E2675"/>
    <w:rsid w:val="006E5E01"/>
    <w:rsid w:val="006E7F45"/>
    <w:rsid w:val="006F0AE3"/>
    <w:rsid w:val="006F6FBC"/>
    <w:rsid w:val="007007F0"/>
    <w:rsid w:val="00702A1C"/>
    <w:rsid w:val="007049A3"/>
    <w:rsid w:val="00705292"/>
    <w:rsid w:val="00706088"/>
    <w:rsid w:val="00710005"/>
    <w:rsid w:val="00710B17"/>
    <w:rsid w:val="00713787"/>
    <w:rsid w:val="00716B4D"/>
    <w:rsid w:val="00716D5B"/>
    <w:rsid w:val="00717345"/>
    <w:rsid w:val="00725788"/>
    <w:rsid w:val="00725F0A"/>
    <w:rsid w:val="00727D67"/>
    <w:rsid w:val="0073014C"/>
    <w:rsid w:val="0073485E"/>
    <w:rsid w:val="00735550"/>
    <w:rsid w:val="00740B4F"/>
    <w:rsid w:val="007431FB"/>
    <w:rsid w:val="007433BE"/>
    <w:rsid w:val="0075015D"/>
    <w:rsid w:val="007526FD"/>
    <w:rsid w:val="007543C1"/>
    <w:rsid w:val="00756335"/>
    <w:rsid w:val="00757F4C"/>
    <w:rsid w:val="007603C3"/>
    <w:rsid w:val="007620F3"/>
    <w:rsid w:val="00776607"/>
    <w:rsid w:val="00780977"/>
    <w:rsid w:val="00781AEC"/>
    <w:rsid w:val="00785870"/>
    <w:rsid w:val="00787965"/>
    <w:rsid w:val="00790BB1"/>
    <w:rsid w:val="00792571"/>
    <w:rsid w:val="0079437F"/>
    <w:rsid w:val="00795B1A"/>
    <w:rsid w:val="0079615B"/>
    <w:rsid w:val="007A6EAB"/>
    <w:rsid w:val="007A7A03"/>
    <w:rsid w:val="007B0638"/>
    <w:rsid w:val="007B299F"/>
    <w:rsid w:val="007B5191"/>
    <w:rsid w:val="007B6F8C"/>
    <w:rsid w:val="007C122F"/>
    <w:rsid w:val="007C5A6A"/>
    <w:rsid w:val="007C77C7"/>
    <w:rsid w:val="007D24C7"/>
    <w:rsid w:val="007D4157"/>
    <w:rsid w:val="007D72F9"/>
    <w:rsid w:val="007E040B"/>
    <w:rsid w:val="007E0934"/>
    <w:rsid w:val="007E1245"/>
    <w:rsid w:val="007E263E"/>
    <w:rsid w:val="007E64F1"/>
    <w:rsid w:val="007E6D4F"/>
    <w:rsid w:val="007F1813"/>
    <w:rsid w:val="007F28EA"/>
    <w:rsid w:val="007F5055"/>
    <w:rsid w:val="0080075C"/>
    <w:rsid w:val="00803D03"/>
    <w:rsid w:val="00804B5D"/>
    <w:rsid w:val="00806594"/>
    <w:rsid w:val="00806BFC"/>
    <w:rsid w:val="008102DA"/>
    <w:rsid w:val="008107ED"/>
    <w:rsid w:val="008229F5"/>
    <w:rsid w:val="00826C65"/>
    <w:rsid w:val="00830B31"/>
    <w:rsid w:val="00831479"/>
    <w:rsid w:val="00832497"/>
    <w:rsid w:val="0083635B"/>
    <w:rsid w:val="00836AED"/>
    <w:rsid w:val="008415A1"/>
    <w:rsid w:val="00844014"/>
    <w:rsid w:val="0084512C"/>
    <w:rsid w:val="00850B69"/>
    <w:rsid w:val="008528AA"/>
    <w:rsid w:val="008531A6"/>
    <w:rsid w:val="00856A75"/>
    <w:rsid w:val="008636C6"/>
    <w:rsid w:val="00867D65"/>
    <w:rsid w:val="008723FE"/>
    <w:rsid w:val="008765FB"/>
    <w:rsid w:val="00877337"/>
    <w:rsid w:val="0087781B"/>
    <w:rsid w:val="008807C8"/>
    <w:rsid w:val="00881D26"/>
    <w:rsid w:val="008820BB"/>
    <w:rsid w:val="00882B91"/>
    <w:rsid w:val="00890DDB"/>
    <w:rsid w:val="00890F80"/>
    <w:rsid w:val="008921C1"/>
    <w:rsid w:val="008930DE"/>
    <w:rsid w:val="00893423"/>
    <w:rsid w:val="00897880"/>
    <w:rsid w:val="008A0793"/>
    <w:rsid w:val="008A1077"/>
    <w:rsid w:val="008A40DC"/>
    <w:rsid w:val="008A6501"/>
    <w:rsid w:val="008A68EC"/>
    <w:rsid w:val="008A7B1D"/>
    <w:rsid w:val="008B01CB"/>
    <w:rsid w:val="008B1483"/>
    <w:rsid w:val="008B54BF"/>
    <w:rsid w:val="008C4E34"/>
    <w:rsid w:val="008D2BEE"/>
    <w:rsid w:val="008D37D2"/>
    <w:rsid w:val="008E3A8A"/>
    <w:rsid w:val="008E412D"/>
    <w:rsid w:val="008F23BC"/>
    <w:rsid w:val="00903037"/>
    <w:rsid w:val="00903AF5"/>
    <w:rsid w:val="00912057"/>
    <w:rsid w:val="00914CCC"/>
    <w:rsid w:val="0091788F"/>
    <w:rsid w:val="00923CCE"/>
    <w:rsid w:val="0092527A"/>
    <w:rsid w:val="00930BC7"/>
    <w:rsid w:val="00933587"/>
    <w:rsid w:val="00934982"/>
    <w:rsid w:val="00935AE9"/>
    <w:rsid w:val="00935B0F"/>
    <w:rsid w:val="009379BD"/>
    <w:rsid w:val="00937AB4"/>
    <w:rsid w:val="00940405"/>
    <w:rsid w:val="009436AB"/>
    <w:rsid w:val="00943820"/>
    <w:rsid w:val="00944EF5"/>
    <w:rsid w:val="00945390"/>
    <w:rsid w:val="00947C28"/>
    <w:rsid w:val="00952004"/>
    <w:rsid w:val="00963641"/>
    <w:rsid w:val="00964093"/>
    <w:rsid w:val="00967D40"/>
    <w:rsid w:val="00971C0F"/>
    <w:rsid w:val="00976866"/>
    <w:rsid w:val="009772C2"/>
    <w:rsid w:val="00980D4F"/>
    <w:rsid w:val="00981D19"/>
    <w:rsid w:val="009822C4"/>
    <w:rsid w:val="0099088E"/>
    <w:rsid w:val="00992460"/>
    <w:rsid w:val="009931ED"/>
    <w:rsid w:val="009946AD"/>
    <w:rsid w:val="0099783C"/>
    <w:rsid w:val="009A0B1C"/>
    <w:rsid w:val="009A30D0"/>
    <w:rsid w:val="009A4D33"/>
    <w:rsid w:val="009A7751"/>
    <w:rsid w:val="009B1D3A"/>
    <w:rsid w:val="009B392F"/>
    <w:rsid w:val="009B573F"/>
    <w:rsid w:val="009B7EF4"/>
    <w:rsid w:val="009C358C"/>
    <w:rsid w:val="009C4D94"/>
    <w:rsid w:val="009D5E21"/>
    <w:rsid w:val="009D5FFE"/>
    <w:rsid w:val="009E18CD"/>
    <w:rsid w:val="009E206C"/>
    <w:rsid w:val="009E217C"/>
    <w:rsid w:val="009E30B5"/>
    <w:rsid w:val="009E3326"/>
    <w:rsid w:val="009E6DCB"/>
    <w:rsid w:val="009F29AC"/>
    <w:rsid w:val="009F2B55"/>
    <w:rsid w:val="009F3500"/>
    <w:rsid w:val="009F4A02"/>
    <w:rsid w:val="00A05A6A"/>
    <w:rsid w:val="00A06135"/>
    <w:rsid w:val="00A06B6E"/>
    <w:rsid w:val="00A14861"/>
    <w:rsid w:val="00A17A36"/>
    <w:rsid w:val="00A227D4"/>
    <w:rsid w:val="00A228BB"/>
    <w:rsid w:val="00A2297D"/>
    <w:rsid w:val="00A22ED3"/>
    <w:rsid w:val="00A23D23"/>
    <w:rsid w:val="00A3520A"/>
    <w:rsid w:val="00A4194E"/>
    <w:rsid w:val="00A42969"/>
    <w:rsid w:val="00A438A2"/>
    <w:rsid w:val="00A465A2"/>
    <w:rsid w:val="00A5118A"/>
    <w:rsid w:val="00A558AB"/>
    <w:rsid w:val="00A56431"/>
    <w:rsid w:val="00A57630"/>
    <w:rsid w:val="00A6244D"/>
    <w:rsid w:val="00A62959"/>
    <w:rsid w:val="00A632EA"/>
    <w:rsid w:val="00A723EE"/>
    <w:rsid w:val="00A76C71"/>
    <w:rsid w:val="00A80EF4"/>
    <w:rsid w:val="00A90B65"/>
    <w:rsid w:val="00A95B93"/>
    <w:rsid w:val="00AA0478"/>
    <w:rsid w:val="00AA3A20"/>
    <w:rsid w:val="00AA4279"/>
    <w:rsid w:val="00AA7D4C"/>
    <w:rsid w:val="00AB167C"/>
    <w:rsid w:val="00AB744C"/>
    <w:rsid w:val="00AB7859"/>
    <w:rsid w:val="00AC513F"/>
    <w:rsid w:val="00AC6666"/>
    <w:rsid w:val="00AC76BE"/>
    <w:rsid w:val="00AD2622"/>
    <w:rsid w:val="00AE1BE5"/>
    <w:rsid w:val="00AE1E97"/>
    <w:rsid w:val="00AE3885"/>
    <w:rsid w:val="00AF6165"/>
    <w:rsid w:val="00AF7EAF"/>
    <w:rsid w:val="00B01857"/>
    <w:rsid w:val="00B01BAC"/>
    <w:rsid w:val="00B0210A"/>
    <w:rsid w:val="00B055FA"/>
    <w:rsid w:val="00B104F6"/>
    <w:rsid w:val="00B105AC"/>
    <w:rsid w:val="00B1261C"/>
    <w:rsid w:val="00B12A4B"/>
    <w:rsid w:val="00B17205"/>
    <w:rsid w:val="00B17A92"/>
    <w:rsid w:val="00B17FB9"/>
    <w:rsid w:val="00B20163"/>
    <w:rsid w:val="00B218C4"/>
    <w:rsid w:val="00B22BF8"/>
    <w:rsid w:val="00B3426D"/>
    <w:rsid w:val="00B36FAA"/>
    <w:rsid w:val="00B42E4A"/>
    <w:rsid w:val="00B43017"/>
    <w:rsid w:val="00B43363"/>
    <w:rsid w:val="00B44672"/>
    <w:rsid w:val="00B47012"/>
    <w:rsid w:val="00B5129D"/>
    <w:rsid w:val="00B51F64"/>
    <w:rsid w:val="00B52FD6"/>
    <w:rsid w:val="00B55E5D"/>
    <w:rsid w:val="00B6004C"/>
    <w:rsid w:val="00B62B5D"/>
    <w:rsid w:val="00B639B3"/>
    <w:rsid w:val="00B64098"/>
    <w:rsid w:val="00B6697E"/>
    <w:rsid w:val="00B66B5C"/>
    <w:rsid w:val="00B71D8E"/>
    <w:rsid w:val="00B745F2"/>
    <w:rsid w:val="00B766C1"/>
    <w:rsid w:val="00B801BF"/>
    <w:rsid w:val="00B86808"/>
    <w:rsid w:val="00B86BDB"/>
    <w:rsid w:val="00BA5DFC"/>
    <w:rsid w:val="00BB413D"/>
    <w:rsid w:val="00BB46E2"/>
    <w:rsid w:val="00BC10C5"/>
    <w:rsid w:val="00BC5DF3"/>
    <w:rsid w:val="00BD1804"/>
    <w:rsid w:val="00BD223F"/>
    <w:rsid w:val="00BD4925"/>
    <w:rsid w:val="00BD50EE"/>
    <w:rsid w:val="00BD60F6"/>
    <w:rsid w:val="00BD6D6F"/>
    <w:rsid w:val="00BE403B"/>
    <w:rsid w:val="00BE5700"/>
    <w:rsid w:val="00BF10FF"/>
    <w:rsid w:val="00BF469D"/>
    <w:rsid w:val="00BF4DF4"/>
    <w:rsid w:val="00C10F2F"/>
    <w:rsid w:val="00C11F23"/>
    <w:rsid w:val="00C12CAB"/>
    <w:rsid w:val="00C13A71"/>
    <w:rsid w:val="00C211B8"/>
    <w:rsid w:val="00C264EA"/>
    <w:rsid w:val="00C36F44"/>
    <w:rsid w:val="00C40CF5"/>
    <w:rsid w:val="00C42810"/>
    <w:rsid w:val="00C45516"/>
    <w:rsid w:val="00C45B08"/>
    <w:rsid w:val="00C45C50"/>
    <w:rsid w:val="00C50E5C"/>
    <w:rsid w:val="00C57FD3"/>
    <w:rsid w:val="00C61674"/>
    <w:rsid w:val="00C6194F"/>
    <w:rsid w:val="00C63A00"/>
    <w:rsid w:val="00C705A8"/>
    <w:rsid w:val="00C70C28"/>
    <w:rsid w:val="00C72024"/>
    <w:rsid w:val="00C73391"/>
    <w:rsid w:val="00C756F1"/>
    <w:rsid w:val="00C86FD8"/>
    <w:rsid w:val="00C876F7"/>
    <w:rsid w:val="00C90170"/>
    <w:rsid w:val="00C904E8"/>
    <w:rsid w:val="00C924B0"/>
    <w:rsid w:val="00C93874"/>
    <w:rsid w:val="00C94DF5"/>
    <w:rsid w:val="00C96365"/>
    <w:rsid w:val="00CA203B"/>
    <w:rsid w:val="00CA59B1"/>
    <w:rsid w:val="00CB469A"/>
    <w:rsid w:val="00CB5FEB"/>
    <w:rsid w:val="00CC096A"/>
    <w:rsid w:val="00CC2C64"/>
    <w:rsid w:val="00CC2EAC"/>
    <w:rsid w:val="00CC501E"/>
    <w:rsid w:val="00CC6015"/>
    <w:rsid w:val="00CC620F"/>
    <w:rsid w:val="00CD1D88"/>
    <w:rsid w:val="00CD21CD"/>
    <w:rsid w:val="00CD2555"/>
    <w:rsid w:val="00CD39A2"/>
    <w:rsid w:val="00CD441E"/>
    <w:rsid w:val="00CE1125"/>
    <w:rsid w:val="00CE3CEF"/>
    <w:rsid w:val="00CE3FF7"/>
    <w:rsid w:val="00CE6781"/>
    <w:rsid w:val="00CF09AB"/>
    <w:rsid w:val="00CF3B93"/>
    <w:rsid w:val="00CF59AA"/>
    <w:rsid w:val="00D01A4B"/>
    <w:rsid w:val="00D03459"/>
    <w:rsid w:val="00D0513A"/>
    <w:rsid w:val="00D06017"/>
    <w:rsid w:val="00D078E0"/>
    <w:rsid w:val="00D12F14"/>
    <w:rsid w:val="00D1665A"/>
    <w:rsid w:val="00D1694D"/>
    <w:rsid w:val="00D21B53"/>
    <w:rsid w:val="00D22368"/>
    <w:rsid w:val="00D25081"/>
    <w:rsid w:val="00D253F0"/>
    <w:rsid w:val="00D26E30"/>
    <w:rsid w:val="00D31249"/>
    <w:rsid w:val="00D317CA"/>
    <w:rsid w:val="00D317D4"/>
    <w:rsid w:val="00D35C9B"/>
    <w:rsid w:val="00D376DA"/>
    <w:rsid w:val="00D409D1"/>
    <w:rsid w:val="00D42E86"/>
    <w:rsid w:val="00D42EE5"/>
    <w:rsid w:val="00D431A3"/>
    <w:rsid w:val="00D433B8"/>
    <w:rsid w:val="00D44801"/>
    <w:rsid w:val="00D513CF"/>
    <w:rsid w:val="00D51767"/>
    <w:rsid w:val="00D52416"/>
    <w:rsid w:val="00D528C3"/>
    <w:rsid w:val="00D54332"/>
    <w:rsid w:val="00D54647"/>
    <w:rsid w:val="00D56471"/>
    <w:rsid w:val="00D6161F"/>
    <w:rsid w:val="00D636E4"/>
    <w:rsid w:val="00D70E58"/>
    <w:rsid w:val="00D71952"/>
    <w:rsid w:val="00D71A20"/>
    <w:rsid w:val="00D72FAB"/>
    <w:rsid w:val="00D7342E"/>
    <w:rsid w:val="00D77975"/>
    <w:rsid w:val="00D9268D"/>
    <w:rsid w:val="00D9700A"/>
    <w:rsid w:val="00DA0346"/>
    <w:rsid w:val="00DA37C9"/>
    <w:rsid w:val="00DA42EF"/>
    <w:rsid w:val="00DB13E4"/>
    <w:rsid w:val="00DB335B"/>
    <w:rsid w:val="00DB59F9"/>
    <w:rsid w:val="00DC0FAC"/>
    <w:rsid w:val="00DC41CC"/>
    <w:rsid w:val="00DC66CF"/>
    <w:rsid w:val="00DD11AA"/>
    <w:rsid w:val="00DD2CB1"/>
    <w:rsid w:val="00DD33A7"/>
    <w:rsid w:val="00DE3F3A"/>
    <w:rsid w:val="00DE5E95"/>
    <w:rsid w:val="00DF58AD"/>
    <w:rsid w:val="00DF732A"/>
    <w:rsid w:val="00DF7861"/>
    <w:rsid w:val="00DF7897"/>
    <w:rsid w:val="00E01DCC"/>
    <w:rsid w:val="00E0650D"/>
    <w:rsid w:val="00E06DF9"/>
    <w:rsid w:val="00E07AE8"/>
    <w:rsid w:val="00E1054F"/>
    <w:rsid w:val="00E152E4"/>
    <w:rsid w:val="00E1563A"/>
    <w:rsid w:val="00E20BE6"/>
    <w:rsid w:val="00E24B7F"/>
    <w:rsid w:val="00E25445"/>
    <w:rsid w:val="00E27F96"/>
    <w:rsid w:val="00E30C67"/>
    <w:rsid w:val="00E333FA"/>
    <w:rsid w:val="00E4219F"/>
    <w:rsid w:val="00E4237C"/>
    <w:rsid w:val="00E436D4"/>
    <w:rsid w:val="00E4537B"/>
    <w:rsid w:val="00E479F5"/>
    <w:rsid w:val="00E5134C"/>
    <w:rsid w:val="00E52744"/>
    <w:rsid w:val="00E527DD"/>
    <w:rsid w:val="00E5390E"/>
    <w:rsid w:val="00E55659"/>
    <w:rsid w:val="00E55923"/>
    <w:rsid w:val="00E6525B"/>
    <w:rsid w:val="00E72906"/>
    <w:rsid w:val="00E72B92"/>
    <w:rsid w:val="00E816E9"/>
    <w:rsid w:val="00E8181F"/>
    <w:rsid w:val="00E84CD8"/>
    <w:rsid w:val="00E854C5"/>
    <w:rsid w:val="00E85880"/>
    <w:rsid w:val="00E85ACB"/>
    <w:rsid w:val="00E87023"/>
    <w:rsid w:val="00E921DF"/>
    <w:rsid w:val="00E9256B"/>
    <w:rsid w:val="00E92D9C"/>
    <w:rsid w:val="00EA394B"/>
    <w:rsid w:val="00EB30C9"/>
    <w:rsid w:val="00EB37D8"/>
    <w:rsid w:val="00EB436C"/>
    <w:rsid w:val="00EB57F3"/>
    <w:rsid w:val="00EC0647"/>
    <w:rsid w:val="00EC5B85"/>
    <w:rsid w:val="00EC7AF1"/>
    <w:rsid w:val="00EE0BCE"/>
    <w:rsid w:val="00EE3C7E"/>
    <w:rsid w:val="00EE3CFF"/>
    <w:rsid w:val="00EE6C46"/>
    <w:rsid w:val="00EE751C"/>
    <w:rsid w:val="00EE7625"/>
    <w:rsid w:val="00EF42A3"/>
    <w:rsid w:val="00EF4AC8"/>
    <w:rsid w:val="00EF5FD2"/>
    <w:rsid w:val="00F048EE"/>
    <w:rsid w:val="00F10E10"/>
    <w:rsid w:val="00F112FC"/>
    <w:rsid w:val="00F11721"/>
    <w:rsid w:val="00F13C0F"/>
    <w:rsid w:val="00F15AEC"/>
    <w:rsid w:val="00F15DA3"/>
    <w:rsid w:val="00F162C3"/>
    <w:rsid w:val="00F26DD2"/>
    <w:rsid w:val="00F316EE"/>
    <w:rsid w:val="00F33B08"/>
    <w:rsid w:val="00F41C82"/>
    <w:rsid w:val="00F43E96"/>
    <w:rsid w:val="00F44AE5"/>
    <w:rsid w:val="00F53BE1"/>
    <w:rsid w:val="00F6282A"/>
    <w:rsid w:val="00F6307D"/>
    <w:rsid w:val="00F73152"/>
    <w:rsid w:val="00F75AD4"/>
    <w:rsid w:val="00F800B3"/>
    <w:rsid w:val="00F80EFD"/>
    <w:rsid w:val="00F80FFA"/>
    <w:rsid w:val="00F81864"/>
    <w:rsid w:val="00F85047"/>
    <w:rsid w:val="00F87CCA"/>
    <w:rsid w:val="00F92CAF"/>
    <w:rsid w:val="00F9454C"/>
    <w:rsid w:val="00F959D2"/>
    <w:rsid w:val="00FA4727"/>
    <w:rsid w:val="00FA57E4"/>
    <w:rsid w:val="00FA6C5E"/>
    <w:rsid w:val="00FB3E21"/>
    <w:rsid w:val="00FB741B"/>
    <w:rsid w:val="00FB757F"/>
    <w:rsid w:val="00FC041F"/>
    <w:rsid w:val="00FC207C"/>
    <w:rsid w:val="00FC419A"/>
    <w:rsid w:val="00FC4C5A"/>
    <w:rsid w:val="00FC5709"/>
    <w:rsid w:val="00FC5A7B"/>
    <w:rsid w:val="00FD0AEE"/>
    <w:rsid w:val="00FD51B1"/>
    <w:rsid w:val="00FD736C"/>
    <w:rsid w:val="00FD7AE9"/>
    <w:rsid w:val="00FE0AE4"/>
    <w:rsid w:val="00FE1A70"/>
    <w:rsid w:val="00FE3D93"/>
    <w:rsid w:val="00FE7A5F"/>
    <w:rsid w:val="00FF35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579A2CC3"/>
  <w15:docId w15:val="{3898A814-ABBA-49F0-8A9D-42C38C41AA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utch SWA" w:eastAsia="Times New Roman" w:hAnsi="Dutch SWA"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317D4"/>
    <w:pPr>
      <w:spacing w:after="120"/>
      <w:jc w:val="both"/>
    </w:pPr>
    <w:rPr>
      <w:rFonts w:ascii="Arial Nova Light" w:hAnsi="Arial Nova Light"/>
      <w:sz w:val="22"/>
      <w:lang w:eastAsia="en-US"/>
    </w:rPr>
  </w:style>
  <w:style w:type="paragraph" w:styleId="Heading1">
    <w:name w:val="heading 1"/>
    <w:aliases w:val="h1"/>
    <w:basedOn w:val="Normal"/>
    <w:next w:val="Normal"/>
    <w:link w:val="Heading1Char"/>
    <w:qFormat/>
    <w:rsid w:val="00D317D4"/>
    <w:pPr>
      <w:keepNext/>
      <w:spacing w:before="360"/>
      <w:outlineLvl w:val="0"/>
    </w:pPr>
    <w:rPr>
      <w:b/>
      <w:i/>
      <w:sz w:val="28"/>
      <w:u w:val="single"/>
      <w:lang w:val="de-DE"/>
    </w:rPr>
  </w:style>
  <w:style w:type="paragraph" w:styleId="Heading2">
    <w:name w:val="heading 2"/>
    <w:aliases w:val="h2"/>
    <w:basedOn w:val="Normal"/>
    <w:next w:val="Normal"/>
    <w:link w:val="Heading2Char"/>
    <w:qFormat/>
    <w:rsid w:val="00D317D4"/>
    <w:pPr>
      <w:keepNext/>
      <w:spacing w:before="240" w:after="60"/>
      <w:outlineLvl w:val="1"/>
    </w:pPr>
    <w:rPr>
      <w:rFonts w:cs="Arial"/>
      <w:b/>
      <w:bCs/>
      <w:iCs/>
      <w:sz w:val="28"/>
      <w:szCs w:val="28"/>
    </w:rPr>
  </w:style>
  <w:style w:type="paragraph" w:styleId="Heading3">
    <w:name w:val="heading 3"/>
    <w:aliases w:val="h3"/>
    <w:basedOn w:val="Normal"/>
    <w:next w:val="Normal"/>
    <w:link w:val="Heading3Char"/>
    <w:qFormat/>
    <w:rsid w:val="00D317D4"/>
    <w:pPr>
      <w:keepNext/>
      <w:spacing w:before="240"/>
      <w:outlineLvl w:val="2"/>
    </w:pPr>
    <w:rPr>
      <w:rFonts w:cs="Arial"/>
      <w:b/>
      <w:bCs/>
      <w:sz w:val="24"/>
      <w:szCs w:val="26"/>
    </w:rPr>
  </w:style>
  <w:style w:type="paragraph" w:styleId="Heading4">
    <w:name w:val="heading 4"/>
    <w:aliases w:val="h4"/>
    <w:basedOn w:val="Normal"/>
    <w:next w:val="Normal"/>
    <w:link w:val="Heading4Char"/>
    <w:qFormat/>
    <w:rsid w:val="00D317D4"/>
    <w:pPr>
      <w:keepNext/>
      <w:spacing w:before="120"/>
      <w:outlineLvl w:val="3"/>
    </w:pPr>
    <w:rPr>
      <w:rFonts w:ascii="Arial (W1)" w:hAnsi="Arial (W1)"/>
      <w:bCs/>
      <w:i/>
      <w:sz w:val="24"/>
      <w:szCs w:val="28"/>
    </w:rPr>
  </w:style>
  <w:style w:type="paragraph" w:styleId="Heading5">
    <w:name w:val="heading 5"/>
    <w:aliases w:val="h5"/>
    <w:basedOn w:val="Heading4"/>
    <w:next w:val="Normal"/>
    <w:link w:val="Heading5Char"/>
    <w:qFormat/>
    <w:rsid w:val="00D317D4"/>
    <w:pPr>
      <w:numPr>
        <w:ilvl w:val="4"/>
        <w:numId w:val="27"/>
      </w:numPr>
      <w:outlineLvl w:val="4"/>
    </w:pPr>
    <w:rPr>
      <w:smallCaps/>
    </w:rPr>
  </w:style>
  <w:style w:type="paragraph" w:styleId="Heading6">
    <w:name w:val="heading 6"/>
    <w:aliases w:val="h6"/>
    <w:basedOn w:val="Heading5"/>
    <w:next w:val="Normal"/>
    <w:link w:val="Heading6Char"/>
    <w:qFormat/>
    <w:rsid w:val="00D317D4"/>
    <w:pPr>
      <w:numPr>
        <w:ilvl w:val="5"/>
      </w:numPr>
      <w:outlineLvl w:val="5"/>
    </w:pPr>
    <w:rPr>
      <w:b/>
      <w:i w:val="0"/>
    </w:rPr>
  </w:style>
  <w:style w:type="paragraph" w:styleId="Heading7">
    <w:name w:val="heading 7"/>
    <w:basedOn w:val="Heading6"/>
    <w:next w:val="Normal"/>
    <w:link w:val="Heading7Char"/>
    <w:qFormat/>
    <w:rsid w:val="00D317D4"/>
    <w:pPr>
      <w:numPr>
        <w:ilvl w:val="6"/>
      </w:numPr>
      <w:outlineLvl w:val="6"/>
    </w:pPr>
    <w:rPr>
      <w:b w:val="0"/>
      <w:i/>
      <w:smallCaps w:val="0"/>
      <w:sz w:val="20"/>
    </w:rPr>
  </w:style>
  <w:style w:type="paragraph" w:styleId="Heading8">
    <w:name w:val="heading 8"/>
    <w:basedOn w:val="Heading7"/>
    <w:next w:val="Normal"/>
    <w:link w:val="Heading8Char"/>
    <w:qFormat/>
    <w:rsid w:val="00D317D4"/>
    <w:pPr>
      <w:numPr>
        <w:ilvl w:val="7"/>
      </w:numPr>
      <w:outlineLvl w:val="7"/>
    </w:pPr>
    <w:rPr>
      <w:smallCaps/>
    </w:rPr>
  </w:style>
  <w:style w:type="paragraph" w:styleId="Heading9">
    <w:name w:val="heading 9"/>
    <w:basedOn w:val="Heading8"/>
    <w:next w:val="Normal"/>
    <w:link w:val="Heading9Char"/>
    <w:qFormat/>
    <w:rsid w:val="00D317D4"/>
    <w:pPr>
      <w:numPr>
        <w:ilvl w:val="0"/>
        <w:numId w:val="0"/>
      </w:numPr>
      <w:outlineLvl w:val="8"/>
    </w:pPr>
    <w:rPr>
      <w:i w:val="0"/>
      <w:snapToGrid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autoRedefine/>
    <w:rsid w:val="00D317D4"/>
    <w:pPr>
      <w:tabs>
        <w:tab w:val="left" w:pos="2269"/>
        <w:tab w:val="left" w:pos="4253"/>
        <w:tab w:val="center" w:pos="4819"/>
        <w:tab w:val="left" w:pos="6237"/>
        <w:tab w:val="right" w:pos="9071"/>
      </w:tabs>
      <w:spacing w:after="0"/>
      <w:jc w:val="center"/>
    </w:pPr>
    <w:rPr>
      <w:sz w:val="18"/>
      <w:lang w:val="en-US"/>
    </w:rPr>
  </w:style>
  <w:style w:type="paragraph" w:styleId="Header">
    <w:name w:val="header"/>
    <w:basedOn w:val="Normal"/>
    <w:link w:val="HeaderChar"/>
    <w:rsid w:val="00D317D4"/>
    <w:pPr>
      <w:tabs>
        <w:tab w:val="center" w:pos="4819"/>
        <w:tab w:val="right" w:pos="9071"/>
      </w:tabs>
    </w:pPr>
  </w:style>
  <w:style w:type="character" w:styleId="PageNumber">
    <w:name w:val="page number"/>
    <w:basedOn w:val="DefaultParagraphFont"/>
    <w:rsid w:val="00D317D4"/>
  </w:style>
  <w:style w:type="paragraph" w:customStyle="1" w:styleId="Addressblock">
    <w:name w:val="Addressblock"/>
    <w:basedOn w:val="Normal"/>
    <w:link w:val="AddressblockChar"/>
    <w:rsid w:val="00D317D4"/>
    <w:pPr>
      <w:framePr w:w="3237" w:h="4860" w:hRule="exact" w:hSpace="142" w:wrap="around" w:vAnchor="page" w:hAnchor="page" w:x="8363" w:y="365"/>
      <w:tabs>
        <w:tab w:val="left" w:pos="709"/>
      </w:tabs>
      <w:spacing w:after="0"/>
      <w:ind w:left="284"/>
    </w:pPr>
    <w:rPr>
      <w:sz w:val="18"/>
      <w:lang w:val="en-US"/>
    </w:rPr>
  </w:style>
  <w:style w:type="paragraph" w:customStyle="1" w:styleId="Bullet">
    <w:name w:val="Bullet"/>
    <w:basedOn w:val="Normal"/>
    <w:autoRedefine/>
    <w:rsid w:val="00D317D4"/>
    <w:pPr>
      <w:numPr>
        <w:numId w:val="1"/>
      </w:numPr>
      <w:spacing w:afterLines="50"/>
      <w:jc w:val="left"/>
    </w:pPr>
  </w:style>
  <w:style w:type="paragraph" w:customStyle="1" w:styleId="AddressblockBold">
    <w:name w:val="AddressblockBold"/>
    <w:basedOn w:val="Addressblock"/>
    <w:link w:val="AddressblockBoldChar"/>
    <w:autoRedefine/>
    <w:rsid w:val="00D317D4"/>
    <w:pPr>
      <w:framePr w:wrap="around"/>
    </w:pPr>
    <w:rPr>
      <w:b/>
    </w:rPr>
  </w:style>
  <w:style w:type="paragraph" w:customStyle="1" w:styleId="AddressMini">
    <w:name w:val="AddressMini"/>
    <w:basedOn w:val="Normal"/>
    <w:next w:val="Normal"/>
    <w:rsid w:val="00D317D4"/>
    <w:pPr>
      <w:framePr w:w="5103" w:h="2268" w:hRule="exact" w:hSpace="142" w:wrap="notBeside" w:vAnchor="page" w:hAnchor="page" w:x="1142" w:y="2599"/>
      <w:ind w:right="-171"/>
    </w:pPr>
    <w:rPr>
      <w:b/>
      <w:sz w:val="14"/>
      <w:lang w:val="en-US"/>
    </w:rPr>
  </w:style>
  <w:style w:type="paragraph" w:customStyle="1" w:styleId="Address">
    <w:name w:val="Address"/>
    <w:basedOn w:val="Normal"/>
    <w:rsid w:val="00D317D4"/>
    <w:pPr>
      <w:framePr w:w="5103" w:h="2268" w:hRule="exact" w:hSpace="142" w:wrap="notBeside" w:vAnchor="page" w:hAnchor="page" w:x="1142" w:y="2599"/>
      <w:spacing w:after="0"/>
      <w:ind w:right="-170"/>
    </w:pPr>
    <w:rPr>
      <w:bCs/>
      <w:lang w:val="en-US"/>
    </w:rPr>
  </w:style>
  <w:style w:type="paragraph" w:customStyle="1" w:styleId="AddressBold">
    <w:name w:val="AddressBold"/>
    <w:basedOn w:val="Address"/>
    <w:rsid w:val="00D317D4"/>
    <w:pPr>
      <w:framePr w:wrap="notBeside"/>
    </w:pPr>
    <w:rPr>
      <w:b/>
    </w:rPr>
  </w:style>
  <w:style w:type="character" w:styleId="Hyperlink">
    <w:name w:val="Hyperlink"/>
    <w:basedOn w:val="DefaultParagraphFont"/>
    <w:rsid w:val="00D317D4"/>
    <w:rPr>
      <w:color w:val="0000FF"/>
      <w:u w:val="single"/>
    </w:rPr>
  </w:style>
  <w:style w:type="paragraph" w:customStyle="1" w:styleId="BulletL1">
    <w:name w:val="BulletL1"/>
    <w:basedOn w:val="Normal"/>
    <w:link w:val="BulletL1Char"/>
    <w:qFormat/>
    <w:rsid w:val="00D317D4"/>
    <w:pPr>
      <w:numPr>
        <w:numId w:val="4"/>
      </w:numPr>
      <w:jc w:val="left"/>
    </w:pPr>
    <w:rPr>
      <w:szCs w:val="22"/>
      <w:lang w:val="en-US"/>
    </w:rPr>
  </w:style>
  <w:style w:type="paragraph" w:customStyle="1" w:styleId="msoorganizationname2">
    <w:name w:val="msoorganizationname2"/>
    <w:rsid w:val="00D317D4"/>
    <w:pPr>
      <w:jc w:val="center"/>
    </w:pPr>
    <w:rPr>
      <w:rFonts w:ascii="Arial" w:hAnsi="Arial" w:cs="Arial"/>
      <w:color w:val="000000"/>
      <w:kern w:val="28"/>
      <w:sz w:val="17"/>
      <w:szCs w:val="27"/>
      <w:lang w:val="en-US" w:eastAsia="en-US"/>
    </w:rPr>
  </w:style>
  <w:style w:type="character" w:customStyle="1" w:styleId="AddressblockChar">
    <w:name w:val="Addressblock Char"/>
    <w:basedOn w:val="DefaultParagraphFont"/>
    <w:link w:val="Addressblock"/>
    <w:rsid w:val="00D317D4"/>
    <w:rPr>
      <w:rFonts w:ascii="Arial Nova Light" w:hAnsi="Arial Nova Light"/>
      <w:sz w:val="18"/>
      <w:lang w:val="en-US" w:eastAsia="en-US"/>
    </w:rPr>
  </w:style>
  <w:style w:type="character" w:customStyle="1" w:styleId="AddressblockBoldChar">
    <w:name w:val="AddressblockBold Char"/>
    <w:basedOn w:val="AddressblockChar"/>
    <w:link w:val="AddressblockBold"/>
    <w:rsid w:val="00D317D4"/>
    <w:rPr>
      <w:rFonts w:ascii="Arial Nova Light" w:hAnsi="Arial Nova Light"/>
      <w:b/>
      <w:sz w:val="18"/>
      <w:lang w:val="en-US" w:eastAsia="en-US"/>
    </w:rPr>
  </w:style>
  <w:style w:type="table" w:styleId="TableGrid">
    <w:name w:val="Table Grid"/>
    <w:basedOn w:val="TableNormal"/>
    <w:rsid w:val="00D317D4"/>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L2">
    <w:name w:val="BulletL2"/>
    <w:basedOn w:val="Normal"/>
    <w:rsid w:val="00D317D4"/>
    <w:pPr>
      <w:ind w:left="1560" w:hanging="709"/>
      <w:jc w:val="left"/>
    </w:pPr>
    <w:rPr>
      <w:sz w:val="20"/>
      <w:lang w:val="en-US"/>
    </w:rPr>
  </w:style>
  <w:style w:type="paragraph" w:customStyle="1" w:styleId="BulletL3">
    <w:name w:val="BulletL3"/>
    <w:basedOn w:val="Normal"/>
    <w:rsid w:val="00D317D4"/>
    <w:pPr>
      <w:ind w:left="2410" w:hanging="709"/>
      <w:jc w:val="left"/>
    </w:pPr>
    <w:rPr>
      <w:sz w:val="20"/>
      <w:lang w:val="en-US"/>
    </w:rPr>
  </w:style>
  <w:style w:type="paragraph" w:styleId="BalloonText">
    <w:name w:val="Balloon Text"/>
    <w:basedOn w:val="Normal"/>
    <w:link w:val="BalloonTextChar"/>
    <w:rsid w:val="00D317D4"/>
    <w:pPr>
      <w:spacing w:after="0"/>
    </w:pPr>
    <w:rPr>
      <w:rFonts w:ascii="Tahoma" w:hAnsi="Tahoma" w:cs="Tahoma"/>
      <w:sz w:val="16"/>
      <w:szCs w:val="16"/>
    </w:rPr>
  </w:style>
  <w:style w:type="character" w:customStyle="1" w:styleId="BalloonTextChar">
    <w:name w:val="Balloon Text Char"/>
    <w:basedOn w:val="DefaultParagraphFont"/>
    <w:link w:val="BalloonText"/>
    <w:rsid w:val="00D317D4"/>
    <w:rPr>
      <w:rFonts w:ascii="Tahoma" w:hAnsi="Tahoma" w:cs="Tahoma"/>
      <w:sz w:val="16"/>
      <w:szCs w:val="16"/>
      <w:lang w:eastAsia="en-US"/>
    </w:rPr>
  </w:style>
  <w:style w:type="paragraph" w:styleId="FootnoteText">
    <w:name w:val="footnote text"/>
    <w:basedOn w:val="Normal"/>
    <w:link w:val="FootnoteTextChar"/>
    <w:rsid w:val="00D317D4"/>
    <w:pPr>
      <w:spacing w:after="0"/>
    </w:pPr>
    <w:rPr>
      <w:sz w:val="20"/>
    </w:rPr>
  </w:style>
  <w:style w:type="character" w:customStyle="1" w:styleId="FootnoteTextChar">
    <w:name w:val="Footnote Text Char"/>
    <w:basedOn w:val="DefaultParagraphFont"/>
    <w:link w:val="FootnoteText"/>
    <w:rsid w:val="00D317D4"/>
    <w:rPr>
      <w:rFonts w:ascii="Arial Nova Light" w:hAnsi="Arial Nova Light"/>
      <w:lang w:eastAsia="en-US"/>
    </w:rPr>
  </w:style>
  <w:style w:type="character" w:styleId="FootnoteReference">
    <w:name w:val="footnote reference"/>
    <w:basedOn w:val="DefaultParagraphFont"/>
    <w:rsid w:val="00D317D4"/>
    <w:rPr>
      <w:vertAlign w:val="superscript"/>
    </w:rPr>
  </w:style>
  <w:style w:type="paragraph" w:styleId="ListParagraph">
    <w:name w:val="List Paragraph"/>
    <w:basedOn w:val="Normal"/>
    <w:uiPriority w:val="34"/>
    <w:qFormat/>
    <w:rsid w:val="00D317D4"/>
    <w:pPr>
      <w:ind w:left="720"/>
      <w:contextualSpacing/>
    </w:pPr>
  </w:style>
  <w:style w:type="character" w:styleId="PlaceholderText">
    <w:name w:val="Placeholder Text"/>
    <w:basedOn w:val="DefaultParagraphFont"/>
    <w:uiPriority w:val="99"/>
    <w:semiHidden/>
    <w:rsid w:val="00D317D4"/>
    <w:rPr>
      <w:color w:val="808080"/>
    </w:rPr>
  </w:style>
  <w:style w:type="paragraph" w:customStyle="1" w:styleId="NumList">
    <w:name w:val="NumList"/>
    <w:basedOn w:val="BulletL1"/>
    <w:link w:val="NumListChar"/>
    <w:qFormat/>
    <w:rsid w:val="00D317D4"/>
    <w:pPr>
      <w:numPr>
        <w:numId w:val="19"/>
      </w:numPr>
    </w:pPr>
  </w:style>
  <w:style w:type="character" w:customStyle="1" w:styleId="BulletL1Char">
    <w:name w:val="BulletL1 Char"/>
    <w:basedOn w:val="DefaultParagraphFont"/>
    <w:link w:val="BulletL1"/>
    <w:rsid w:val="00D317D4"/>
    <w:rPr>
      <w:rFonts w:ascii="Arial Nova Light" w:hAnsi="Arial Nova Light"/>
      <w:sz w:val="22"/>
      <w:szCs w:val="22"/>
      <w:lang w:val="en-US" w:eastAsia="en-US"/>
    </w:rPr>
  </w:style>
  <w:style w:type="character" w:customStyle="1" w:styleId="NumListChar">
    <w:name w:val="NumList Char"/>
    <w:basedOn w:val="BulletL1Char"/>
    <w:link w:val="NumList"/>
    <w:rsid w:val="00D317D4"/>
    <w:rPr>
      <w:rFonts w:ascii="Arial Nova Light" w:hAnsi="Arial Nova Light"/>
      <w:sz w:val="22"/>
      <w:szCs w:val="22"/>
      <w:lang w:val="en-US" w:eastAsia="en-US"/>
    </w:rPr>
  </w:style>
  <w:style w:type="character" w:styleId="Strong">
    <w:name w:val="Strong"/>
    <w:basedOn w:val="DefaultParagraphFont"/>
    <w:uiPriority w:val="22"/>
    <w:qFormat/>
    <w:rsid w:val="00D317D4"/>
    <w:rPr>
      <w:b/>
      <w:bCs/>
    </w:rPr>
  </w:style>
  <w:style w:type="paragraph" w:styleId="CommentText">
    <w:name w:val="annotation text"/>
    <w:basedOn w:val="Normal"/>
    <w:link w:val="CommentTextChar"/>
    <w:uiPriority w:val="99"/>
    <w:semiHidden/>
    <w:unhideWhenUsed/>
    <w:rsid w:val="00D317D4"/>
    <w:rPr>
      <w:sz w:val="20"/>
    </w:rPr>
  </w:style>
  <w:style w:type="character" w:customStyle="1" w:styleId="FooterChar">
    <w:name w:val="Footer Char"/>
    <w:basedOn w:val="DefaultParagraphFont"/>
    <w:link w:val="Footer"/>
    <w:rsid w:val="00D317D4"/>
    <w:rPr>
      <w:rFonts w:ascii="Arial Nova Light" w:hAnsi="Arial Nova Light"/>
      <w:sz w:val="18"/>
      <w:lang w:val="en-US" w:eastAsia="en-US"/>
    </w:rPr>
  </w:style>
  <w:style w:type="character" w:customStyle="1" w:styleId="Heading5Char">
    <w:name w:val="Heading 5 Char"/>
    <w:aliases w:val="h5 Char"/>
    <w:link w:val="Heading5"/>
    <w:rsid w:val="00D317D4"/>
    <w:rPr>
      <w:rFonts w:ascii="Arial (W1)" w:hAnsi="Arial (W1)"/>
      <w:bCs/>
      <w:i/>
      <w:smallCaps/>
      <w:sz w:val="24"/>
      <w:szCs w:val="28"/>
      <w:lang w:eastAsia="en-US"/>
    </w:rPr>
  </w:style>
  <w:style w:type="character" w:customStyle="1" w:styleId="Heading6Char">
    <w:name w:val="Heading 6 Char"/>
    <w:aliases w:val="h6 Char"/>
    <w:link w:val="Heading6"/>
    <w:rsid w:val="00D317D4"/>
    <w:rPr>
      <w:rFonts w:ascii="Arial (W1)" w:hAnsi="Arial (W1)"/>
      <w:b/>
      <w:bCs/>
      <w:smallCaps/>
      <w:sz w:val="24"/>
      <w:szCs w:val="28"/>
      <w:lang w:eastAsia="en-US"/>
    </w:rPr>
  </w:style>
  <w:style w:type="character" w:customStyle="1" w:styleId="Heading7Char">
    <w:name w:val="Heading 7 Char"/>
    <w:link w:val="Heading7"/>
    <w:rsid w:val="00D317D4"/>
    <w:rPr>
      <w:rFonts w:ascii="Arial (W1)" w:hAnsi="Arial (W1)"/>
      <w:bCs/>
      <w:i/>
      <w:szCs w:val="28"/>
      <w:lang w:eastAsia="en-US"/>
    </w:rPr>
  </w:style>
  <w:style w:type="character" w:customStyle="1" w:styleId="Heading8Char">
    <w:name w:val="Heading 8 Char"/>
    <w:link w:val="Heading8"/>
    <w:rsid w:val="00D317D4"/>
    <w:rPr>
      <w:rFonts w:ascii="Arial (W1)" w:hAnsi="Arial (W1)"/>
      <w:bCs/>
      <w:i/>
      <w:smallCaps/>
      <w:szCs w:val="28"/>
      <w:lang w:eastAsia="en-US"/>
    </w:rPr>
  </w:style>
  <w:style w:type="character" w:customStyle="1" w:styleId="Heading9Char">
    <w:name w:val="Heading 9 Char"/>
    <w:link w:val="Heading9"/>
    <w:rsid w:val="00D317D4"/>
    <w:rPr>
      <w:rFonts w:ascii="Arial (W1)" w:hAnsi="Arial (W1)"/>
      <w:bCs/>
      <w:smallCaps/>
      <w:snapToGrid w:val="0"/>
      <w:szCs w:val="28"/>
      <w:lang w:eastAsia="en-US"/>
    </w:rPr>
  </w:style>
  <w:style w:type="character" w:customStyle="1" w:styleId="HeaderChar">
    <w:name w:val="Header Char"/>
    <w:basedOn w:val="DefaultParagraphFont"/>
    <w:link w:val="Header"/>
    <w:rsid w:val="00D317D4"/>
    <w:rPr>
      <w:rFonts w:ascii="Arial Nova Light" w:hAnsi="Arial Nova Light"/>
      <w:sz w:val="22"/>
      <w:lang w:eastAsia="en-US"/>
    </w:rPr>
  </w:style>
  <w:style w:type="character" w:customStyle="1" w:styleId="Heading1Char">
    <w:name w:val="Heading 1 Char"/>
    <w:aliases w:val="h1 Char"/>
    <w:link w:val="Heading1"/>
    <w:rsid w:val="00D317D4"/>
    <w:rPr>
      <w:rFonts w:ascii="Arial Nova Light" w:hAnsi="Arial Nova Light"/>
      <w:b/>
      <w:i/>
      <w:sz w:val="28"/>
      <w:u w:val="single"/>
      <w:lang w:val="de-DE" w:eastAsia="en-US"/>
    </w:rPr>
  </w:style>
  <w:style w:type="character" w:customStyle="1" w:styleId="Heading3Char">
    <w:name w:val="Heading 3 Char"/>
    <w:aliases w:val="h3 Char"/>
    <w:link w:val="Heading3"/>
    <w:rsid w:val="00D317D4"/>
    <w:rPr>
      <w:rFonts w:ascii="Arial Nova Light" w:hAnsi="Arial Nova Light" w:cs="Arial"/>
      <w:b/>
      <w:bCs/>
      <w:sz w:val="24"/>
      <w:szCs w:val="26"/>
      <w:lang w:eastAsia="en-US"/>
    </w:rPr>
  </w:style>
  <w:style w:type="character" w:customStyle="1" w:styleId="Heading4Char">
    <w:name w:val="Heading 4 Char"/>
    <w:aliases w:val="h4 Char"/>
    <w:link w:val="Heading4"/>
    <w:rsid w:val="00D317D4"/>
    <w:rPr>
      <w:rFonts w:ascii="Arial (W1)" w:hAnsi="Arial (W1)"/>
      <w:bCs/>
      <w:i/>
      <w:sz w:val="24"/>
      <w:szCs w:val="28"/>
      <w:lang w:eastAsia="en-US"/>
    </w:rPr>
  </w:style>
  <w:style w:type="paragraph" w:customStyle="1" w:styleId="AuditFinding">
    <w:name w:val="AuditFinding"/>
    <w:basedOn w:val="Normal"/>
    <w:link w:val="AuditFindingChar"/>
    <w:autoRedefine/>
    <w:rsid w:val="00D317D4"/>
    <w:pPr>
      <w:shd w:val="clear" w:color="auto" w:fill="00CCFF"/>
    </w:pPr>
    <w:rPr>
      <w:b/>
      <w:i/>
      <w:lang w:val="en-US"/>
    </w:rPr>
  </w:style>
  <w:style w:type="character" w:customStyle="1" w:styleId="AuditFindingChar">
    <w:name w:val="AuditFinding Char"/>
    <w:link w:val="AuditFinding"/>
    <w:rsid w:val="00D317D4"/>
    <w:rPr>
      <w:rFonts w:ascii="Arial Nova Light" w:hAnsi="Arial Nova Light"/>
      <w:b/>
      <w:i/>
      <w:sz w:val="22"/>
      <w:shd w:val="clear" w:color="auto" w:fill="00CCFF"/>
      <w:lang w:val="en-US" w:eastAsia="en-US"/>
    </w:rPr>
  </w:style>
  <w:style w:type="paragraph" w:customStyle="1" w:styleId="AuditFindingCritical">
    <w:name w:val="AuditFindingCritical"/>
    <w:basedOn w:val="AuditFinding"/>
    <w:autoRedefine/>
    <w:rsid w:val="00D317D4"/>
    <w:pPr>
      <w:shd w:val="clear" w:color="auto" w:fill="FFFF00"/>
    </w:pPr>
  </w:style>
  <w:style w:type="paragraph" w:customStyle="1" w:styleId="AuditFindingVeryCritical">
    <w:name w:val="AuditFindingVeryCritical"/>
    <w:basedOn w:val="AuditFinding"/>
    <w:next w:val="Normal"/>
    <w:autoRedefine/>
    <w:rsid w:val="00D317D4"/>
    <w:pPr>
      <w:shd w:val="clear" w:color="auto" w:fill="FF0000"/>
    </w:pPr>
  </w:style>
  <w:style w:type="paragraph" w:customStyle="1" w:styleId="AudtiFindingResolved">
    <w:name w:val="AudtiFindingResolved"/>
    <w:basedOn w:val="AuditFinding"/>
    <w:link w:val="AudtiFindingResolvedChar"/>
    <w:qFormat/>
    <w:rsid w:val="00D317D4"/>
    <w:pPr>
      <w:shd w:val="clear" w:color="auto" w:fill="00FF00"/>
    </w:pPr>
  </w:style>
  <w:style w:type="character" w:customStyle="1" w:styleId="AudtiFindingResolvedChar">
    <w:name w:val="AudtiFindingResolved Char"/>
    <w:link w:val="AudtiFindingResolved"/>
    <w:rsid w:val="00D317D4"/>
    <w:rPr>
      <w:rFonts w:ascii="Arial Nova Light" w:hAnsi="Arial Nova Light"/>
      <w:b/>
      <w:i/>
      <w:sz w:val="22"/>
      <w:shd w:val="clear" w:color="auto" w:fill="00FF00"/>
      <w:lang w:val="en-US" w:eastAsia="en-US"/>
    </w:rPr>
  </w:style>
  <w:style w:type="paragraph" w:customStyle="1" w:styleId="Heading1Intro">
    <w:name w:val="Heading 1 Intro"/>
    <w:basedOn w:val="Normal"/>
    <w:next w:val="Normal"/>
    <w:rsid w:val="00D317D4"/>
    <w:pPr>
      <w:keepNext/>
      <w:keepLines/>
      <w:pageBreakBefore/>
      <w:spacing w:before="240"/>
      <w:ind w:hanging="709"/>
      <w:jc w:val="left"/>
    </w:pPr>
    <w:rPr>
      <w:b/>
      <w:caps/>
      <w:sz w:val="30"/>
      <w:lang w:val="en-US"/>
    </w:rPr>
  </w:style>
  <w:style w:type="paragraph" w:customStyle="1" w:styleId="Heading2Intro">
    <w:name w:val="Heading 2 Intro"/>
    <w:basedOn w:val="Normal"/>
    <w:next w:val="Normal"/>
    <w:rsid w:val="00D317D4"/>
    <w:pPr>
      <w:keepNext/>
      <w:keepLines/>
      <w:spacing w:before="240"/>
      <w:ind w:hanging="709"/>
      <w:jc w:val="left"/>
    </w:pPr>
    <w:rPr>
      <w:b/>
      <w:sz w:val="28"/>
      <w:lang w:val="en-US"/>
    </w:rPr>
  </w:style>
  <w:style w:type="character" w:customStyle="1" w:styleId="Heading2Char">
    <w:name w:val="Heading 2 Char"/>
    <w:aliases w:val="h2 Char"/>
    <w:link w:val="Heading2"/>
    <w:rsid w:val="00D317D4"/>
    <w:rPr>
      <w:rFonts w:ascii="Arial Nova Light" w:hAnsi="Arial Nova Light" w:cs="Arial"/>
      <w:b/>
      <w:bCs/>
      <w:iCs/>
      <w:sz w:val="28"/>
      <w:szCs w:val="28"/>
      <w:lang w:eastAsia="en-US"/>
    </w:rPr>
  </w:style>
  <w:style w:type="paragraph" w:customStyle="1" w:styleId="Listabc">
    <w:name w:val="Listabc"/>
    <w:basedOn w:val="Normal"/>
    <w:rsid w:val="00D317D4"/>
    <w:pPr>
      <w:numPr>
        <w:ilvl w:val="8"/>
        <w:numId w:val="27"/>
      </w:numPr>
    </w:pPr>
    <w:rPr>
      <w:sz w:val="20"/>
      <w:lang w:val="en-US"/>
    </w:rPr>
  </w:style>
  <w:style w:type="paragraph" w:customStyle="1" w:styleId="NormalBold">
    <w:name w:val="NormalBold"/>
    <w:basedOn w:val="Normal"/>
    <w:next w:val="Normal"/>
    <w:rsid w:val="00D317D4"/>
    <w:rPr>
      <w:b/>
      <w:sz w:val="20"/>
      <w:lang w:val="en-US"/>
    </w:rPr>
  </w:style>
  <w:style w:type="paragraph" w:customStyle="1" w:styleId="NormalCentered">
    <w:name w:val="NormalCentered"/>
    <w:basedOn w:val="Normal"/>
    <w:rsid w:val="00D317D4"/>
    <w:pPr>
      <w:jc w:val="center"/>
    </w:pPr>
    <w:rPr>
      <w:sz w:val="20"/>
      <w:lang w:val="en-US"/>
    </w:rPr>
  </w:style>
  <w:style w:type="paragraph" w:customStyle="1" w:styleId="NormalCenteredBold">
    <w:name w:val="NormalCenteredBold"/>
    <w:basedOn w:val="NormalBold"/>
    <w:rsid w:val="00D317D4"/>
    <w:pPr>
      <w:jc w:val="center"/>
    </w:pPr>
  </w:style>
  <w:style w:type="paragraph" w:customStyle="1" w:styleId="NormalFlat">
    <w:name w:val="NormalFlat"/>
    <w:basedOn w:val="Normal"/>
    <w:rsid w:val="00D317D4"/>
    <w:pPr>
      <w:spacing w:after="0"/>
      <w:ind w:left="1287" w:hanging="425"/>
      <w:jc w:val="left"/>
    </w:pPr>
    <w:rPr>
      <w:sz w:val="20"/>
      <w:lang w:val="en-US"/>
    </w:rPr>
  </w:style>
  <w:style w:type="paragraph" w:customStyle="1" w:styleId="NormalIndent">
    <w:name w:val="NormalIndent"/>
    <w:basedOn w:val="Normal"/>
    <w:rsid w:val="00D317D4"/>
    <w:pPr>
      <w:ind w:left="1287" w:hanging="425"/>
    </w:pPr>
    <w:rPr>
      <w:sz w:val="20"/>
      <w:lang w:val="en-US"/>
    </w:rPr>
  </w:style>
  <w:style w:type="paragraph" w:customStyle="1" w:styleId="NormalIndentBold">
    <w:name w:val="NormalIndentBold"/>
    <w:basedOn w:val="NormalIndent"/>
    <w:rsid w:val="00D317D4"/>
    <w:rPr>
      <w:b/>
    </w:rPr>
  </w:style>
  <w:style w:type="paragraph" w:customStyle="1" w:styleId="NormalLeft">
    <w:name w:val="NormalLeft"/>
    <w:basedOn w:val="Normal"/>
    <w:rsid w:val="00D317D4"/>
    <w:pPr>
      <w:ind w:left="1287" w:hanging="425"/>
      <w:jc w:val="left"/>
    </w:pPr>
    <w:rPr>
      <w:sz w:val="20"/>
      <w:lang w:val="en-US"/>
    </w:rPr>
  </w:style>
  <w:style w:type="paragraph" w:customStyle="1" w:styleId="NormalRight">
    <w:name w:val="NormalRight"/>
    <w:basedOn w:val="Normal"/>
    <w:next w:val="Normal"/>
    <w:rsid w:val="00D317D4"/>
    <w:pPr>
      <w:spacing w:after="0"/>
      <w:jc w:val="right"/>
    </w:pPr>
    <w:rPr>
      <w:sz w:val="20"/>
      <w:lang w:val="en-US"/>
    </w:rPr>
  </w:style>
  <w:style w:type="paragraph" w:customStyle="1" w:styleId="StandardMini">
    <w:name w:val="StandardMini"/>
    <w:basedOn w:val="Normal"/>
    <w:rsid w:val="00D317D4"/>
    <w:pPr>
      <w:keepLines/>
      <w:spacing w:after="0"/>
      <w:jc w:val="center"/>
    </w:pPr>
    <w:rPr>
      <w:rFonts w:ascii="Arial Narrow" w:hAnsi="Arial Narrow"/>
      <w:sz w:val="16"/>
      <w:lang w:val="en-US"/>
    </w:rPr>
  </w:style>
  <w:style w:type="paragraph" w:customStyle="1" w:styleId="SubNumHeading">
    <w:name w:val="SubNumHeading"/>
    <w:basedOn w:val="Normal"/>
    <w:next w:val="Normal"/>
    <w:rsid w:val="00D317D4"/>
    <w:pPr>
      <w:ind w:left="-709"/>
    </w:pPr>
    <w:rPr>
      <w:sz w:val="20"/>
      <w:lang w:val="en-US"/>
    </w:rPr>
  </w:style>
  <w:style w:type="paragraph" w:customStyle="1" w:styleId="SubNumNrm">
    <w:name w:val="SubNumNrm"/>
    <w:basedOn w:val="Normal"/>
    <w:rsid w:val="00D317D4"/>
    <w:pPr>
      <w:keepLines/>
      <w:spacing w:before="120"/>
    </w:pPr>
    <w:rPr>
      <w:sz w:val="20"/>
      <w:lang w:val="en-US"/>
    </w:rPr>
  </w:style>
  <w:style w:type="paragraph" w:customStyle="1" w:styleId="SubNumLev1">
    <w:name w:val="SubNumLev1"/>
    <w:basedOn w:val="SubNumNrm"/>
    <w:rsid w:val="00D317D4"/>
    <w:pPr>
      <w:keepNext/>
      <w:numPr>
        <w:numId w:val="28"/>
      </w:numPr>
      <w:spacing w:before="480"/>
      <w:jc w:val="center"/>
      <w:outlineLvl w:val="0"/>
    </w:pPr>
    <w:rPr>
      <w:b/>
      <w:sz w:val="24"/>
    </w:rPr>
  </w:style>
  <w:style w:type="paragraph" w:customStyle="1" w:styleId="SubNumLev1Thin">
    <w:name w:val="SubNumLev1Thin"/>
    <w:basedOn w:val="SubNumLev1"/>
    <w:next w:val="SubNumNrm"/>
    <w:rsid w:val="00D317D4"/>
    <w:pPr>
      <w:keepNext w:val="0"/>
      <w:numPr>
        <w:numId w:val="0"/>
      </w:numPr>
    </w:pPr>
    <w:rPr>
      <w:b w:val="0"/>
    </w:rPr>
  </w:style>
  <w:style w:type="paragraph" w:customStyle="1" w:styleId="SubNumLev2">
    <w:name w:val="SubNumLev2"/>
    <w:basedOn w:val="SubNumNrm"/>
    <w:next w:val="SubNumNrm"/>
    <w:rsid w:val="00D317D4"/>
  </w:style>
  <w:style w:type="paragraph" w:customStyle="1" w:styleId="SubNumLev3">
    <w:name w:val="SubNumLev3"/>
    <w:basedOn w:val="SubNumNrm"/>
    <w:rsid w:val="00D317D4"/>
    <w:pPr>
      <w:numPr>
        <w:ilvl w:val="1"/>
        <w:numId w:val="28"/>
      </w:numPr>
      <w:outlineLvl w:val="1"/>
    </w:pPr>
  </w:style>
  <w:style w:type="paragraph" w:customStyle="1" w:styleId="SubNumLev4">
    <w:name w:val="SubNumLev4"/>
    <w:basedOn w:val="SubNumNrm"/>
    <w:rsid w:val="00D317D4"/>
    <w:pPr>
      <w:numPr>
        <w:ilvl w:val="2"/>
        <w:numId w:val="28"/>
      </w:numPr>
      <w:outlineLvl w:val="2"/>
    </w:pPr>
  </w:style>
  <w:style w:type="paragraph" w:customStyle="1" w:styleId="SubNumLev5">
    <w:name w:val="SubNumLev5"/>
    <w:basedOn w:val="SubNumNrm"/>
    <w:rsid w:val="00D317D4"/>
    <w:pPr>
      <w:numPr>
        <w:ilvl w:val="3"/>
        <w:numId w:val="28"/>
      </w:numPr>
      <w:outlineLvl w:val="3"/>
    </w:pPr>
  </w:style>
  <w:style w:type="paragraph" w:customStyle="1" w:styleId="SubNumLevPreamble">
    <w:name w:val="SubNumLevPreamble"/>
    <w:basedOn w:val="SubNumNrm"/>
    <w:next w:val="SubNumNrm"/>
    <w:rsid w:val="00D317D4"/>
    <w:pPr>
      <w:spacing w:before="480"/>
      <w:jc w:val="center"/>
    </w:pPr>
    <w:rPr>
      <w:b/>
      <w:sz w:val="24"/>
    </w:rPr>
  </w:style>
  <w:style w:type="paragraph" w:customStyle="1" w:styleId="SubNumLevExhibit">
    <w:name w:val="SubNumLevExhibit"/>
    <w:basedOn w:val="SubNumLevPreamble"/>
    <w:rsid w:val="00D317D4"/>
    <w:pPr>
      <w:keepNext/>
      <w:pageBreakBefore/>
    </w:pPr>
  </w:style>
  <w:style w:type="paragraph" w:customStyle="1" w:styleId="SubNumLevHead">
    <w:name w:val="SubNumLevHead"/>
    <w:basedOn w:val="SubNumNrm"/>
    <w:next w:val="SubNumNrm"/>
    <w:rsid w:val="00D317D4"/>
    <w:pPr>
      <w:pageBreakBefore/>
      <w:jc w:val="center"/>
    </w:pPr>
    <w:rPr>
      <w:b/>
      <w:sz w:val="28"/>
    </w:rPr>
  </w:style>
  <w:style w:type="paragraph" w:customStyle="1" w:styleId="SubNumList">
    <w:name w:val="SubNumList"/>
    <w:basedOn w:val="SubNumNrm"/>
    <w:rsid w:val="00D317D4"/>
    <w:pPr>
      <w:numPr>
        <w:numId w:val="29"/>
      </w:numPr>
      <w:spacing w:before="0"/>
    </w:pPr>
  </w:style>
  <w:style w:type="paragraph" w:customStyle="1" w:styleId="SubNumNrmLeft">
    <w:name w:val="SubNumNrmLeft"/>
    <w:basedOn w:val="SubNumNrm"/>
    <w:rsid w:val="00D317D4"/>
    <w:pPr>
      <w:ind w:left="-720"/>
      <w:jc w:val="left"/>
    </w:pPr>
  </w:style>
  <w:style w:type="paragraph" w:customStyle="1" w:styleId="TableBlock">
    <w:name w:val="TableBlock"/>
    <w:basedOn w:val="Normal"/>
    <w:rsid w:val="00D317D4"/>
    <w:pPr>
      <w:keepLines/>
      <w:spacing w:before="60" w:after="60"/>
    </w:pPr>
    <w:rPr>
      <w:sz w:val="20"/>
      <w:lang w:val="en-US"/>
    </w:rPr>
  </w:style>
  <w:style w:type="paragraph" w:customStyle="1" w:styleId="TableCenter">
    <w:name w:val="TableCenter"/>
    <w:basedOn w:val="Normal"/>
    <w:rsid w:val="00D317D4"/>
    <w:pPr>
      <w:keepLines/>
      <w:spacing w:before="60" w:after="60"/>
      <w:jc w:val="center"/>
    </w:pPr>
    <w:rPr>
      <w:sz w:val="20"/>
      <w:lang w:val="en-US"/>
    </w:rPr>
  </w:style>
  <w:style w:type="character" w:customStyle="1" w:styleId="TableFootNoteXref">
    <w:name w:val="TableFootNoteXref"/>
    <w:rsid w:val="00D317D4"/>
    <w:rPr>
      <w:position w:val="6"/>
      <w:sz w:val="16"/>
    </w:rPr>
  </w:style>
  <w:style w:type="paragraph" w:customStyle="1" w:styleId="TableHeadingCenter">
    <w:name w:val="TableHeadingCenter"/>
    <w:basedOn w:val="Normal"/>
    <w:rsid w:val="00D317D4"/>
    <w:pPr>
      <w:keepNext/>
      <w:keepLines/>
      <w:spacing w:before="60" w:after="60"/>
      <w:jc w:val="center"/>
    </w:pPr>
    <w:rPr>
      <w:b/>
      <w:sz w:val="20"/>
      <w:lang w:val="en-US"/>
    </w:rPr>
  </w:style>
  <w:style w:type="paragraph" w:customStyle="1" w:styleId="TableHeadingLeft">
    <w:name w:val="TableHeadingLeft"/>
    <w:basedOn w:val="Normal"/>
    <w:autoRedefine/>
    <w:rsid w:val="00D317D4"/>
    <w:pPr>
      <w:keepNext/>
      <w:keepLines/>
      <w:spacing w:before="60" w:after="60"/>
      <w:jc w:val="left"/>
    </w:pPr>
    <w:rPr>
      <w:b/>
      <w:lang w:val="en-US"/>
    </w:rPr>
  </w:style>
  <w:style w:type="paragraph" w:customStyle="1" w:styleId="TableLeft">
    <w:name w:val="TableLeft"/>
    <w:basedOn w:val="Normal"/>
    <w:rsid w:val="00D317D4"/>
    <w:pPr>
      <w:keepLines/>
      <w:spacing w:before="60" w:after="60"/>
      <w:jc w:val="left"/>
    </w:pPr>
    <w:rPr>
      <w:sz w:val="20"/>
      <w:lang w:val="en-US"/>
    </w:rPr>
  </w:style>
  <w:style w:type="paragraph" w:customStyle="1" w:styleId="TableItalics">
    <w:name w:val="TableItalics"/>
    <w:basedOn w:val="TableLeft"/>
    <w:autoRedefine/>
    <w:rsid w:val="00D317D4"/>
    <w:rPr>
      <w:i/>
      <w:iCs/>
    </w:rPr>
  </w:style>
  <w:style w:type="paragraph" w:customStyle="1" w:styleId="TableNote">
    <w:name w:val="TableNote"/>
    <w:basedOn w:val="Normal"/>
    <w:rsid w:val="00D317D4"/>
    <w:pPr>
      <w:keepLines/>
      <w:spacing w:after="0"/>
      <w:jc w:val="left"/>
    </w:pPr>
    <w:rPr>
      <w:sz w:val="18"/>
      <w:lang w:val="en-US"/>
    </w:rPr>
  </w:style>
  <w:style w:type="paragraph" w:customStyle="1" w:styleId="TableRight">
    <w:name w:val="TableRight"/>
    <w:basedOn w:val="Normal"/>
    <w:rsid w:val="00D317D4"/>
    <w:pPr>
      <w:keepLines/>
      <w:spacing w:before="60" w:after="60"/>
      <w:jc w:val="right"/>
    </w:pPr>
    <w:rPr>
      <w:sz w:val="20"/>
      <w:lang w:val="en-US"/>
    </w:rPr>
  </w:style>
  <w:style w:type="character" w:styleId="UnresolvedMention">
    <w:name w:val="Unresolved Mention"/>
    <w:basedOn w:val="DefaultParagraphFont"/>
    <w:uiPriority w:val="99"/>
    <w:semiHidden/>
    <w:unhideWhenUsed/>
    <w:rsid w:val="00EB30C9"/>
    <w:rPr>
      <w:color w:val="605E5C"/>
      <w:shd w:val="clear" w:color="auto" w:fill="E1DFDD"/>
    </w:rPr>
  </w:style>
  <w:style w:type="character" w:styleId="FollowedHyperlink">
    <w:name w:val="FollowedHyperlink"/>
    <w:basedOn w:val="DefaultParagraphFont"/>
    <w:semiHidden/>
    <w:unhideWhenUsed/>
    <w:rsid w:val="00B5129D"/>
    <w:rPr>
      <w:color w:val="800080" w:themeColor="followedHyperlink"/>
      <w:u w:val="single"/>
    </w:rPr>
  </w:style>
  <w:style w:type="paragraph" w:customStyle="1" w:styleId="BulletL1NoSpace">
    <w:name w:val="BulletL1 NoSpace"/>
    <w:basedOn w:val="BulletL1"/>
    <w:qFormat/>
    <w:rsid w:val="00D317D4"/>
    <w:pPr>
      <w:spacing w:after="0"/>
      <w:ind w:left="0" w:firstLine="0"/>
    </w:pPr>
  </w:style>
  <w:style w:type="paragraph" w:customStyle="1" w:styleId="Small">
    <w:name w:val="Small"/>
    <w:basedOn w:val="Normal"/>
    <w:qFormat/>
    <w:rsid w:val="00D317D4"/>
    <w:pPr>
      <w:spacing w:after="0"/>
    </w:pPr>
    <w:rPr>
      <w:rFonts w:ascii="Arial Nova Cond Light" w:hAnsi="Arial Nova Cond Light"/>
      <w:sz w:val="12"/>
      <w:szCs w:val="12"/>
    </w:rPr>
  </w:style>
  <w:style w:type="paragraph" w:customStyle="1" w:styleId="Style1">
    <w:name w:val="Style1"/>
    <w:basedOn w:val="Normal"/>
    <w:qFormat/>
    <w:rsid w:val="00D317D4"/>
    <w:pPr>
      <w:spacing w:after="0"/>
    </w:pPr>
    <w:rPr>
      <w:rFonts w:ascii="Arial Nova Cond Light" w:hAnsi="Arial Nova Cond Light"/>
      <w:sz w:val="12"/>
      <w:szCs w:val="12"/>
    </w:rPr>
  </w:style>
  <w:style w:type="character" w:styleId="CommentReference">
    <w:name w:val="annotation reference"/>
    <w:basedOn w:val="DefaultParagraphFont"/>
    <w:semiHidden/>
    <w:unhideWhenUsed/>
    <w:rsid w:val="00F44AE5"/>
    <w:rPr>
      <w:sz w:val="16"/>
      <w:szCs w:val="16"/>
    </w:rPr>
  </w:style>
  <w:style w:type="paragraph" w:styleId="CommentSubject">
    <w:name w:val="annotation subject"/>
    <w:basedOn w:val="CommentText"/>
    <w:next w:val="CommentText"/>
    <w:link w:val="CommentSubjectChar"/>
    <w:semiHidden/>
    <w:unhideWhenUsed/>
    <w:rsid w:val="00F44AE5"/>
    <w:rPr>
      <w:b/>
      <w:bCs/>
    </w:rPr>
  </w:style>
  <w:style w:type="character" w:customStyle="1" w:styleId="CommentTextChar">
    <w:name w:val="Comment Text Char"/>
    <w:basedOn w:val="DefaultParagraphFont"/>
    <w:link w:val="CommentText"/>
    <w:uiPriority w:val="99"/>
    <w:semiHidden/>
    <w:rsid w:val="00F44AE5"/>
    <w:rPr>
      <w:rFonts w:ascii="Arial Nova Light" w:hAnsi="Arial Nova Light"/>
      <w:lang w:eastAsia="en-US"/>
    </w:rPr>
  </w:style>
  <w:style w:type="character" w:customStyle="1" w:styleId="CommentSubjectChar">
    <w:name w:val="Comment Subject Char"/>
    <w:basedOn w:val="CommentTextChar"/>
    <w:link w:val="CommentSubject"/>
    <w:semiHidden/>
    <w:rsid w:val="00F44AE5"/>
    <w:rPr>
      <w:rFonts w:ascii="Arial Nova" w:hAnsi="Arial Nova"/>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0081416">
      <w:bodyDiv w:val="1"/>
      <w:marLeft w:val="0"/>
      <w:marRight w:val="0"/>
      <w:marTop w:val="0"/>
      <w:marBottom w:val="0"/>
      <w:divBdr>
        <w:top w:val="none" w:sz="0" w:space="0" w:color="auto"/>
        <w:left w:val="none" w:sz="0" w:space="0" w:color="auto"/>
        <w:bottom w:val="none" w:sz="0" w:space="0" w:color="auto"/>
        <w:right w:val="none" w:sz="0" w:space="0" w:color="auto"/>
      </w:divBdr>
    </w:div>
    <w:div w:id="473136760">
      <w:bodyDiv w:val="1"/>
      <w:marLeft w:val="0"/>
      <w:marRight w:val="0"/>
      <w:marTop w:val="0"/>
      <w:marBottom w:val="0"/>
      <w:divBdr>
        <w:top w:val="none" w:sz="0" w:space="0" w:color="auto"/>
        <w:left w:val="none" w:sz="0" w:space="0" w:color="auto"/>
        <w:bottom w:val="none" w:sz="0" w:space="0" w:color="auto"/>
        <w:right w:val="none" w:sz="0" w:space="0" w:color="auto"/>
      </w:divBdr>
    </w:div>
    <w:div w:id="645011418">
      <w:bodyDiv w:val="1"/>
      <w:marLeft w:val="0"/>
      <w:marRight w:val="0"/>
      <w:marTop w:val="0"/>
      <w:marBottom w:val="0"/>
      <w:divBdr>
        <w:top w:val="none" w:sz="0" w:space="0" w:color="auto"/>
        <w:left w:val="none" w:sz="0" w:space="0" w:color="auto"/>
        <w:bottom w:val="none" w:sz="0" w:space="0" w:color="auto"/>
        <w:right w:val="none" w:sz="0" w:space="0" w:color="auto"/>
      </w:divBdr>
    </w:div>
    <w:div w:id="1641765704">
      <w:bodyDiv w:val="1"/>
      <w:marLeft w:val="0"/>
      <w:marRight w:val="0"/>
      <w:marTop w:val="0"/>
      <w:marBottom w:val="0"/>
      <w:divBdr>
        <w:top w:val="none" w:sz="0" w:space="0" w:color="auto"/>
        <w:left w:val="none" w:sz="0" w:space="0" w:color="auto"/>
        <w:bottom w:val="none" w:sz="0" w:space="0" w:color="auto"/>
        <w:right w:val="none" w:sz="0" w:space="0" w:color="auto"/>
      </w:divBdr>
    </w:div>
    <w:div w:id="1710911732">
      <w:bodyDiv w:val="1"/>
      <w:marLeft w:val="0"/>
      <w:marRight w:val="0"/>
      <w:marTop w:val="0"/>
      <w:marBottom w:val="0"/>
      <w:divBdr>
        <w:top w:val="none" w:sz="0" w:space="0" w:color="auto"/>
        <w:left w:val="none" w:sz="0" w:space="0" w:color="auto"/>
        <w:bottom w:val="none" w:sz="0" w:space="0" w:color="auto"/>
        <w:right w:val="none" w:sz="0" w:space="0" w:color="auto"/>
      </w:divBdr>
    </w:div>
    <w:div w:id="1814056753">
      <w:bodyDiv w:val="1"/>
      <w:marLeft w:val="0"/>
      <w:marRight w:val="0"/>
      <w:marTop w:val="0"/>
      <w:marBottom w:val="0"/>
      <w:divBdr>
        <w:top w:val="none" w:sz="0" w:space="0" w:color="auto"/>
        <w:left w:val="none" w:sz="0" w:space="0" w:color="auto"/>
        <w:bottom w:val="none" w:sz="0" w:space="0" w:color="auto"/>
        <w:right w:val="none" w:sz="0" w:space="0" w:color="auto"/>
      </w:divBdr>
    </w:div>
    <w:div w:id="1885752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contact@cecocert.com" TargetMode="External"/><Relationship Id="rId18" Type="http://schemas.openxmlformats.org/officeDocument/2006/relationships/header" Target="header3.xml"/><Relationship Id="rId3" Type="http://schemas.openxmlformats.org/officeDocument/2006/relationships/numbering" Target="numbering.xml"/><Relationship Id="rId21" Type="http://schemas.openxmlformats.org/officeDocument/2006/relationships/package" Target="embeddings/Microsoft_Excel_Worksheet.xlsx"/><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cecocert.com/bin/view/CEC%20Home/Environmental%20Claim%20Registration/C0230%20-%20CEC%20Assessment%20Order%20Form%20-%20Guidance/C0232%20-%20Vendor%20downloads%20the%20form%2C%20defines%20the%20contact%20and%20invoicing%20information%2C%20and%20the%20scope/" TargetMode="External"/><Relationship Id="rId23" Type="http://schemas.openxmlformats.org/officeDocument/2006/relationships/glossaryDocument" Target="glossary/document.xml"/><Relationship Id="rId10" Type="http://schemas.openxmlformats.org/officeDocument/2006/relationships/header" Target="header1.xml"/><Relationship Id="rId19" Type="http://schemas.openxmlformats.org/officeDocument/2006/relationships/footer" Target="footer3.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yperlink" Target="https://cecocert.com/bin/view/CEC%20Home/Environmental%20Claim%20Registration/C0230%20-%20CEC%20Assessment%20Order%20Form%20-%20Guidance/WebHome" TargetMode="External"/><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TruServ5\Projects\_CEC%20Development\Forms\CECAOF\SoW%20CEC%20Assessment%20Audit%20USD%20V01-00%20UTR%202022-04-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AB944AE817A4481823FD40530BA7C4B"/>
        <w:category>
          <w:name w:val="General"/>
          <w:gallery w:val="placeholder"/>
        </w:category>
        <w:types>
          <w:type w:val="bbPlcHdr"/>
        </w:types>
        <w:behaviors>
          <w:behavior w:val="content"/>
        </w:behaviors>
        <w:guid w:val="{EFB92248-EF63-482A-AE21-BCD8A746E96C}"/>
      </w:docPartPr>
      <w:docPartBody>
        <w:p w:rsidR="00BB1903" w:rsidRDefault="007C5899">
          <w:pPr>
            <w:pStyle w:val="1AB944AE817A4481823FD40530BA7C4B"/>
          </w:pPr>
          <w:r w:rsidRPr="00C07A44">
            <w:rPr>
              <w:rStyle w:val="PlaceholderText"/>
            </w:rPr>
            <w:t>[Publish Date]</w:t>
          </w:r>
        </w:p>
      </w:docPartBody>
    </w:docPart>
    <w:docPart>
      <w:docPartPr>
        <w:name w:val="4F4AEB846254465899DBA80C7148B0D8"/>
        <w:category>
          <w:name w:val="General"/>
          <w:gallery w:val="placeholder"/>
        </w:category>
        <w:types>
          <w:type w:val="bbPlcHdr"/>
        </w:types>
        <w:behaviors>
          <w:behavior w:val="content"/>
        </w:behaviors>
        <w:guid w:val="{A3AF445F-0A09-4EA4-9898-73251A1A75BE}"/>
      </w:docPartPr>
      <w:docPartBody>
        <w:p w:rsidR="00BB1903" w:rsidRDefault="007C5899">
          <w:pPr>
            <w:pStyle w:val="4F4AEB846254465899DBA80C7148B0D8"/>
          </w:pPr>
          <w:r w:rsidRPr="00F07182">
            <w:rPr>
              <w:rStyle w:val="PlaceholderText"/>
            </w:rPr>
            <w:t>[Keywords]</w:t>
          </w:r>
        </w:p>
      </w:docPartBody>
    </w:docPart>
    <w:docPart>
      <w:docPartPr>
        <w:name w:val="042ED912E3AE4496A994E7CE6E5A341E"/>
        <w:category>
          <w:name w:val="General"/>
          <w:gallery w:val="placeholder"/>
        </w:category>
        <w:types>
          <w:type w:val="bbPlcHdr"/>
        </w:types>
        <w:behaviors>
          <w:behavior w:val="content"/>
        </w:behaviors>
        <w:guid w:val="{BC1B4BA0-EA52-41C6-8B56-F891B394AEDA}"/>
      </w:docPartPr>
      <w:docPartBody>
        <w:p w:rsidR="00BB1903" w:rsidRDefault="007C5899">
          <w:pPr>
            <w:pStyle w:val="042ED912E3AE4496A994E7CE6E5A341E"/>
          </w:pPr>
          <w:r w:rsidRPr="00F07182">
            <w:rPr>
              <w:rStyle w:val="PlaceholderText"/>
            </w:rPr>
            <w:t>[Keywords]</w:t>
          </w:r>
        </w:p>
      </w:docPartBody>
    </w:docPart>
    <w:docPart>
      <w:docPartPr>
        <w:name w:val="CE1D159BD48C4D6EAACC3D39C2553ECD"/>
        <w:category>
          <w:name w:val="General"/>
          <w:gallery w:val="placeholder"/>
        </w:category>
        <w:types>
          <w:type w:val="bbPlcHdr"/>
        </w:types>
        <w:behaviors>
          <w:behavior w:val="content"/>
        </w:behaviors>
        <w:guid w:val="{7CBE9D80-6ADC-4DCB-BF6E-4F763601662E}"/>
      </w:docPartPr>
      <w:docPartBody>
        <w:p w:rsidR="00BB1903" w:rsidRDefault="007C5899">
          <w:pPr>
            <w:pStyle w:val="CE1D159BD48C4D6EAACC3D39C2553ECD"/>
          </w:pPr>
          <w:r w:rsidRPr="0055486C">
            <w:rPr>
              <w:rStyle w:val="PlaceholderText"/>
            </w:rPr>
            <w:t>[Company]</w:t>
          </w:r>
        </w:p>
      </w:docPartBody>
    </w:docPart>
    <w:docPart>
      <w:docPartPr>
        <w:name w:val="A45892487FC54CDA8464DD347316D41A"/>
        <w:category>
          <w:name w:val="General"/>
          <w:gallery w:val="placeholder"/>
        </w:category>
        <w:types>
          <w:type w:val="bbPlcHdr"/>
        </w:types>
        <w:behaviors>
          <w:behavior w:val="content"/>
        </w:behaviors>
        <w:guid w:val="{15823A48-34BC-4B2B-AB16-021CB125D51A}"/>
      </w:docPartPr>
      <w:docPartBody>
        <w:p w:rsidR="00BB1903" w:rsidRDefault="007C5899">
          <w:pPr>
            <w:pStyle w:val="A45892487FC54CDA8464DD347316D41A"/>
          </w:pPr>
          <w:r w:rsidRPr="00A55B4C">
            <w:rPr>
              <w:rStyle w:val="PlaceholderText"/>
            </w:rPr>
            <w:t>[Company]</w:t>
          </w:r>
        </w:p>
      </w:docPartBody>
    </w:docPart>
    <w:docPart>
      <w:docPartPr>
        <w:name w:val="AD1455F1C5284D2983309EB651278C22"/>
        <w:category>
          <w:name w:val="General"/>
          <w:gallery w:val="placeholder"/>
        </w:category>
        <w:types>
          <w:type w:val="bbPlcHdr"/>
        </w:types>
        <w:behaviors>
          <w:behavior w:val="content"/>
        </w:behaviors>
        <w:guid w:val="{DDF89A55-031C-4808-8CDD-72EC565ED46D}"/>
      </w:docPartPr>
      <w:docPartBody>
        <w:p w:rsidR="00BB1903" w:rsidRDefault="007C5899">
          <w:pPr>
            <w:pStyle w:val="AD1455F1C5284D2983309EB651278C22"/>
          </w:pPr>
          <w:r w:rsidRPr="00A55B4C">
            <w:rPr>
              <w:rStyle w:val="PlaceholderText"/>
            </w:rPr>
            <w:t>[Company]</w:t>
          </w:r>
        </w:p>
      </w:docPartBody>
    </w:docPart>
    <w:docPart>
      <w:docPartPr>
        <w:name w:val="67FEA5E9C4694D169309802FE23D5105"/>
        <w:category>
          <w:name w:val="General"/>
          <w:gallery w:val="placeholder"/>
        </w:category>
        <w:types>
          <w:type w:val="bbPlcHdr"/>
        </w:types>
        <w:behaviors>
          <w:behavior w:val="content"/>
        </w:behaviors>
        <w:guid w:val="{B5678E22-6BCF-4579-B5E9-D9DB577861BD}"/>
      </w:docPartPr>
      <w:docPartBody>
        <w:p w:rsidR="00BB1903" w:rsidRDefault="007C5899">
          <w:pPr>
            <w:pStyle w:val="67FEA5E9C4694D169309802FE23D5105"/>
          </w:pPr>
          <w:r w:rsidRPr="001B74BC">
            <w:rPr>
              <w:rStyle w:val="PlaceholderText"/>
            </w:rPr>
            <w:t>[Publish Date]</w:t>
          </w:r>
        </w:p>
      </w:docPartBody>
    </w:docPart>
    <w:docPart>
      <w:docPartPr>
        <w:name w:val="0F229E945B6143CA8487AFEB5C3B950F"/>
        <w:category>
          <w:name w:val="General"/>
          <w:gallery w:val="placeholder"/>
        </w:category>
        <w:types>
          <w:type w:val="bbPlcHdr"/>
        </w:types>
        <w:behaviors>
          <w:behavior w:val="content"/>
        </w:behaviors>
        <w:guid w:val="{57172B15-9658-48A7-9E24-21AFE6759900}"/>
      </w:docPartPr>
      <w:docPartBody>
        <w:p w:rsidR="00BB1903" w:rsidRDefault="007C5899">
          <w:pPr>
            <w:pStyle w:val="0F229E945B6143CA8487AFEB5C3B950F"/>
          </w:pPr>
          <w:r w:rsidRPr="00F07182">
            <w:rPr>
              <w:rStyle w:val="PlaceholderText"/>
            </w:rPr>
            <w:t>[Keywords]</w:t>
          </w:r>
        </w:p>
      </w:docPartBody>
    </w:docPart>
    <w:docPart>
      <w:docPartPr>
        <w:name w:val="DEAB25BFDF314D4DB43C596917D3D1A5"/>
        <w:category>
          <w:name w:val="General"/>
          <w:gallery w:val="placeholder"/>
        </w:category>
        <w:types>
          <w:type w:val="bbPlcHdr"/>
        </w:types>
        <w:behaviors>
          <w:behavior w:val="content"/>
        </w:behaviors>
        <w:guid w:val="{487DC79D-D8B3-4368-AE34-64E58294036A}"/>
      </w:docPartPr>
      <w:docPartBody>
        <w:p w:rsidR="00BB1903" w:rsidRDefault="007C5899">
          <w:pPr>
            <w:pStyle w:val="DEAB25BFDF314D4DB43C596917D3D1A5"/>
          </w:pPr>
          <w:r w:rsidRPr="0055486C">
            <w:rPr>
              <w:rStyle w:val="PlaceholderText"/>
            </w:rPr>
            <w:t>[Company]</w:t>
          </w:r>
        </w:p>
      </w:docPartBody>
    </w:docPart>
    <w:docPart>
      <w:docPartPr>
        <w:name w:val="A1EBFA3E486A43BBAA8CF1310345EFC0"/>
        <w:category>
          <w:name w:val="General"/>
          <w:gallery w:val="placeholder"/>
        </w:category>
        <w:types>
          <w:type w:val="bbPlcHdr"/>
        </w:types>
        <w:behaviors>
          <w:behavior w:val="content"/>
        </w:behaviors>
        <w:guid w:val="{D648B0DF-B5D5-482A-8902-9DAB44668DC9}"/>
      </w:docPartPr>
      <w:docPartBody>
        <w:p w:rsidR="00BB1903" w:rsidRDefault="007C5899">
          <w:pPr>
            <w:pStyle w:val="A1EBFA3E486A43BBAA8CF1310345EFC0"/>
          </w:pPr>
          <w:r w:rsidRPr="0055486C">
            <w:rPr>
              <w:rStyle w:val="PlaceholderText"/>
            </w:rPr>
            <w:t>[Company]</w:t>
          </w:r>
        </w:p>
      </w:docPartBody>
    </w:docPart>
    <w:docPart>
      <w:docPartPr>
        <w:name w:val="9F90B26807AC4ADA96C817AED7B9CCF8"/>
        <w:category>
          <w:name w:val="General"/>
          <w:gallery w:val="placeholder"/>
        </w:category>
        <w:types>
          <w:type w:val="bbPlcHdr"/>
        </w:types>
        <w:behaviors>
          <w:behavior w:val="content"/>
        </w:behaviors>
        <w:guid w:val="{290BEB73-C8BF-40B6-AD6C-C7323EDC0EE4}"/>
      </w:docPartPr>
      <w:docPartBody>
        <w:p w:rsidR="00BB1903" w:rsidRDefault="007C5899">
          <w:pPr>
            <w:pStyle w:val="9F90B26807AC4ADA96C817AED7B9CCF8"/>
          </w:pPr>
          <w:r w:rsidRPr="0055486C">
            <w:rPr>
              <w:rStyle w:val="PlaceholderText"/>
            </w:rPr>
            <w:t>[Company]</w:t>
          </w:r>
        </w:p>
      </w:docPartBody>
    </w:docPart>
    <w:docPart>
      <w:docPartPr>
        <w:name w:val="127EE21330344C63B9B08EF6A1AA4BA3"/>
        <w:category>
          <w:name w:val="General"/>
          <w:gallery w:val="placeholder"/>
        </w:category>
        <w:types>
          <w:type w:val="bbPlcHdr"/>
        </w:types>
        <w:behaviors>
          <w:behavior w:val="content"/>
        </w:behaviors>
        <w:guid w:val="{8A9ECAA4-F856-47E6-83CA-86E431ECA58B}"/>
      </w:docPartPr>
      <w:docPartBody>
        <w:p w:rsidR="00BB1903" w:rsidRDefault="007C5899">
          <w:pPr>
            <w:pStyle w:val="127EE21330344C63B9B08EF6A1AA4BA3"/>
          </w:pPr>
          <w:r w:rsidRPr="00D71953">
            <w:rPr>
              <w:rStyle w:val="PlaceholderText"/>
            </w:rPr>
            <w:t>[Keywords]</w:t>
          </w:r>
        </w:p>
      </w:docPartBody>
    </w:docPart>
    <w:docPart>
      <w:docPartPr>
        <w:name w:val="1ED24930A0ED43DD8C5A292BE4943756"/>
        <w:category>
          <w:name w:val="General"/>
          <w:gallery w:val="placeholder"/>
        </w:category>
        <w:types>
          <w:type w:val="bbPlcHdr"/>
        </w:types>
        <w:behaviors>
          <w:behavior w:val="content"/>
        </w:behaviors>
        <w:guid w:val="{A214BECB-8389-43AB-BF31-7E4B3BA5514B}"/>
      </w:docPartPr>
      <w:docPartBody>
        <w:p w:rsidR="00BB1903" w:rsidRDefault="007C5899">
          <w:pPr>
            <w:pStyle w:val="1ED24930A0ED43DD8C5A292BE4943756"/>
          </w:pPr>
          <w:r w:rsidRPr="00D71953">
            <w:rPr>
              <w:rStyle w:val="PlaceholderText"/>
            </w:rPr>
            <w:t>[Publish Date]</w:t>
          </w:r>
        </w:p>
      </w:docPartBody>
    </w:docPart>
    <w:docPart>
      <w:docPartPr>
        <w:name w:val="E5A06AECEBEA43708CCA3F924898A458"/>
        <w:category>
          <w:name w:val="General"/>
          <w:gallery w:val="placeholder"/>
        </w:category>
        <w:types>
          <w:type w:val="bbPlcHdr"/>
        </w:types>
        <w:behaviors>
          <w:behavior w:val="content"/>
        </w:behaviors>
        <w:guid w:val="{70CDA491-4F16-4234-9266-D80044D53055}"/>
      </w:docPartPr>
      <w:docPartBody>
        <w:p w:rsidR="00BB1903" w:rsidRDefault="007C5899">
          <w:pPr>
            <w:pStyle w:val="E5A06AECEBEA43708CCA3F924898A458"/>
          </w:pPr>
          <w:r w:rsidRPr="00F07182">
            <w:rPr>
              <w:rStyle w:val="PlaceholderText"/>
            </w:rPr>
            <w:t>[Keywords]</w:t>
          </w:r>
        </w:p>
      </w:docPartBody>
    </w:docPart>
    <w:docPart>
      <w:docPartPr>
        <w:name w:val="D405A807C8AE4DB49FF9D47B5939F123"/>
        <w:category>
          <w:name w:val="General"/>
          <w:gallery w:val="placeholder"/>
        </w:category>
        <w:types>
          <w:type w:val="bbPlcHdr"/>
        </w:types>
        <w:behaviors>
          <w:behavior w:val="content"/>
        </w:behaviors>
        <w:guid w:val="{884248E7-83BE-4CB2-9795-8CE9BFEFBED5}"/>
      </w:docPartPr>
      <w:docPartBody>
        <w:p w:rsidR="008B0A01" w:rsidRDefault="005D09DC" w:rsidP="005D09DC">
          <w:pPr>
            <w:pStyle w:val="D405A807C8AE4DB49FF9D47B5939F123"/>
          </w:pPr>
          <w:r w:rsidRPr="00A55B4C">
            <w:rPr>
              <w:rStyle w:val="PlaceholderText"/>
            </w:rPr>
            <w:t>[Company]</w:t>
          </w:r>
        </w:p>
      </w:docPartBody>
    </w:docPart>
    <w:docPart>
      <w:docPartPr>
        <w:name w:val="30C7851E511D4228976D657C708FD6D9"/>
        <w:category>
          <w:name w:val="General"/>
          <w:gallery w:val="placeholder"/>
        </w:category>
        <w:types>
          <w:type w:val="bbPlcHdr"/>
        </w:types>
        <w:behaviors>
          <w:behavior w:val="content"/>
        </w:behaviors>
        <w:guid w:val="{F77C2C0B-D84C-4E1C-A508-D9E93F57D985}"/>
      </w:docPartPr>
      <w:docPartBody>
        <w:p w:rsidR="008B0A01" w:rsidRDefault="005D09DC" w:rsidP="005D09DC">
          <w:pPr>
            <w:pStyle w:val="30C7851E511D4228976D657C708FD6D9"/>
          </w:pPr>
          <w:r w:rsidRPr="0055486C">
            <w:rPr>
              <w:rStyle w:val="PlaceholderText"/>
            </w:rPr>
            <w:t>[Company]</w:t>
          </w:r>
        </w:p>
      </w:docPartBody>
    </w:docPart>
    <w:docPart>
      <w:docPartPr>
        <w:name w:val="637A943180DC4C6FB006A0BD998550C0"/>
        <w:category>
          <w:name w:val="General"/>
          <w:gallery w:val="placeholder"/>
        </w:category>
        <w:types>
          <w:type w:val="bbPlcHdr"/>
        </w:types>
        <w:behaviors>
          <w:behavior w:val="content"/>
        </w:behaviors>
        <w:guid w:val="{D437AECC-F031-4D2F-8442-9A015801F9F1}"/>
      </w:docPartPr>
      <w:docPartBody>
        <w:p w:rsidR="008B0A01" w:rsidRDefault="005D09DC" w:rsidP="005D09DC">
          <w:pPr>
            <w:pStyle w:val="637A943180DC4C6FB006A0BD998550C0"/>
          </w:pPr>
          <w:r w:rsidRPr="00A55B4C">
            <w:rPr>
              <w:rStyle w:val="PlaceholderText"/>
            </w:rPr>
            <w:t>[Company]</w:t>
          </w:r>
        </w:p>
      </w:docPartBody>
    </w:docPart>
    <w:docPart>
      <w:docPartPr>
        <w:name w:val="70F954C239D642AB83ADE0136ADA0D51"/>
        <w:category>
          <w:name w:val="General"/>
          <w:gallery w:val="placeholder"/>
        </w:category>
        <w:types>
          <w:type w:val="bbPlcHdr"/>
        </w:types>
        <w:behaviors>
          <w:behavior w:val="content"/>
        </w:behaviors>
        <w:guid w:val="{D8BEAC95-D9BB-41B7-A4BF-5DFA49C636FF}"/>
      </w:docPartPr>
      <w:docPartBody>
        <w:p w:rsidR="008B0A01" w:rsidRDefault="005D09DC" w:rsidP="005D09DC">
          <w:pPr>
            <w:pStyle w:val="70F954C239D642AB83ADE0136ADA0D51"/>
          </w:pPr>
          <w:r w:rsidRPr="00A55B4C">
            <w:rPr>
              <w:rStyle w:val="PlaceholderText"/>
            </w:rPr>
            <w:t>[Company]</w:t>
          </w:r>
        </w:p>
      </w:docPartBody>
    </w:docPart>
    <w:docPart>
      <w:docPartPr>
        <w:name w:val="5BC0E694A06840CB8AC457CF6968CCF6"/>
        <w:category>
          <w:name w:val="General"/>
          <w:gallery w:val="placeholder"/>
        </w:category>
        <w:types>
          <w:type w:val="bbPlcHdr"/>
        </w:types>
        <w:behaviors>
          <w:behavior w:val="content"/>
        </w:behaviors>
        <w:guid w:val="{216A769A-40DA-4621-AF9C-49505EB11FD6}"/>
      </w:docPartPr>
      <w:docPartBody>
        <w:p w:rsidR="008B0A01" w:rsidRDefault="005D09DC" w:rsidP="005D09DC">
          <w:pPr>
            <w:pStyle w:val="5BC0E694A06840CB8AC457CF6968CCF6"/>
          </w:pPr>
          <w:r w:rsidRPr="00A55B4C">
            <w:rPr>
              <w:rStyle w:val="PlaceholderText"/>
            </w:rPr>
            <w:t>[Company]</w:t>
          </w:r>
        </w:p>
      </w:docPartBody>
    </w:docPart>
    <w:docPart>
      <w:docPartPr>
        <w:name w:val="D18E940DAB2E44B7B2BB9708D4CD5AB9"/>
        <w:category>
          <w:name w:val="General"/>
          <w:gallery w:val="placeholder"/>
        </w:category>
        <w:types>
          <w:type w:val="bbPlcHdr"/>
        </w:types>
        <w:behaviors>
          <w:behavior w:val="content"/>
        </w:behaviors>
        <w:guid w:val="{75B31123-9BF5-4DE2-9BE5-6829630344BE}"/>
      </w:docPartPr>
      <w:docPartBody>
        <w:p w:rsidR="008B0A01" w:rsidRDefault="005D09DC" w:rsidP="005D09DC">
          <w:pPr>
            <w:pStyle w:val="D18E940DAB2E44B7B2BB9708D4CD5AB9"/>
          </w:pPr>
          <w:r w:rsidRPr="00891F79">
            <w:rPr>
              <w:rStyle w:val="PlaceholderText"/>
            </w:rPr>
            <w:t>[Subject]</w:t>
          </w:r>
        </w:p>
      </w:docPartBody>
    </w:docPart>
    <w:docPart>
      <w:docPartPr>
        <w:name w:val="31B9A8E7EEF24ECEB107802A8EB846E1"/>
        <w:category>
          <w:name w:val="General"/>
          <w:gallery w:val="placeholder"/>
        </w:category>
        <w:types>
          <w:type w:val="bbPlcHdr"/>
        </w:types>
        <w:behaviors>
          <w:behavior w:val="content"/>
        </w:behaviors>
        <w:guid w:val="{10C9B1F0-4F5C-4B1D-8F98-04C3753EC7D1}"/>
      </w:docPartPr>
      <w:docPartBody>
        <w:p w:rsidR="007540CB" w:rsidRDefault="0013624C" w:rsidP="0013624C">
          <w:pPr>
            <w:pStyle w:val="31B9A8E7EEF24ECEB107802A8EB846E1"/>
          </w:pPr>
          <w:r w:rsidRPr="00A55B4C">
            <w:rPr>
              <w:rStyle w:val="PlaceholderText"/>
            </w:rPr>
            <w:t>[Company]</w:t>
          </w:r>
        </w:p>
      </w:docPartBody>
    </w:docPart>
    <w:docPart>
      <w:docPartPr>
        <w:name w:val="F9CF2F2160294FF4A50753A7B505EDB4"/>
        <w:category>
          <w:name w:val="General"/>
          <w:gallery w:val="placeholder"/>
        </w:category>
        <w:types>
          <w:type w:val="bbPlcHdr"/>
        </w:types>
        <w:behaviors>
          <w:behavior w:val="content"/>
        </w:behaviors>
        <w:guid w:val="{420C9A89-A35A-4C02-947B-8B0368C1902D}"/>
      </w:docPartPr>
      <w:docPartBody>
        <w:p w:rsidR="007540CB" w:rsidRDefault="0013624C" w:rsidP="0013624C">
          <w:pPr>
            <w:pStyle w:val="F9CF2F2160294FF4A50753A7B505EDB4"/>
          </w:pPr>
          <w:r w:rsidRPr="0055486C">
            <w:rPr>
              <w:rStyle w:val="PlaceholderText"/>
            </w:rPr>
            <w:t>[Company]</w:t>
          </w:r>
        </w:p>
      </w:docPartBody>
    </w:docPart>
    <w:docPart>
      <w:docPartPr>
        <w:name w:val="2D5765897D7F4D2C81B66A5F2E366D18"/>
        <w:category>
          <w:name w:val="General"/>
          <w:gallery w:val="placeholder"/>
        </w:category>
        <w:types>
          <w:type w:val="bbPlcHdr"/>
        </w:types>
        <w:behaviors>
          <w:behavior w:val="content"/>
        </w:behaviors>
        <w:guid w:val="{089B3CB4-97C1-46A3-A9B4-7C073E988CD8}"/>
      </w:docPartPr>
      <w:docPartBody>
        <w:p w:rsidR="007540CB" w:rsidRDefault="0013624C" w:rsidP="0013624C">
          <w:pPr>
            <w:pStyle w:val="2D5765897D7F4D2C81B66A5F2E366D18"/>
          </w:pPr>
          <w:r w:rsidRPr="00A55B4C">
            <w:rPr>
              <w:rStyle w:val="PlaceholderText"/>
            </w:rPr>
            <w:t>[Company]</w:t>
          </w:r>
        </w:p>
      </w:docPartBody>
    </w:docPart>
    <w:docPart>
      <w:docPartPr>
        <w:name w:val="5B4A312600C74E51847C90150EC21004"/>
        <w:category>
          <w:name w:val="General"/>
          <w:gallery w:val="placeholder"/>
        </w:category>
        <w:types>
          <w:type w:val="bbPlcHdr"/>
        </w:types>
        <w:behaviors>
          <w:behavior w:val="content"/>
        </w:behaviors>
        <w:guid w:val="{7DA91F22-8FA9-4A0F-B410-72C5553F0C4C}"/>
      </w:docPartPr>
      <w:docPartBody>
        <w:p w:rsidR="007540CB" w:rsidRDefault="0013624C" w:rsidP="0013624C">
          <w:pPr>
            <w:pStyle w:val="5B4A312600C74E51847C90150EC21004"/>
          </w:pPr>
          <w:r w:rsidRPr="00A55B4C">
            <w:rPr>
              <w:rStyle w:val="PlaceholderText"/>
            </w:rPr>
            <w:t>[Company]</w:t>
          </w:r>
        </w:p>
      </w:docPartBody>
    </w:docPart>
    <w:docPart>
      <w:docPartPr>
        <w:name w:val="D0014D05DE3A495AB271C6820465886C"/>
        <w:category>
          <w:name w:val="General"/>
          <w:gallery w:val="placeholder"/>
        </w:category>
        <w:types>
          <w:type w:val="bbPlcHdr"/>
        </w:types>
        <w:behaviors>
          <w:behavior w:val="content"/>
        </w:behaviors>
        <w:guid w:val="{8ACC71BE-24D6-42AE-B959-4BDEB047267B}"/>
      </w:docPartPr>
      <w:docPartBody>
        <w:p w:rsidR="007540CB" w:rsidRDefault="0013624C" w:rsidP="0013624C">
          <w:pPr>
            <w:pStyle w:val="D0014D05DE3A495AB271C6820465886C"/>
          </w:pPr>
          <w:r w:rsidRPr="00A55B4C">
            <w:rPr>
              <w:rStyle w:val="PlaceholderText"/>
            </w:rPr>
            <w:t>[Company]</w:t>
          </w:r>
        </w:p>
      </w:docPartBody>
    </w:docPart>
    <w:docPart>
      <w:docPartPr>
        <w:name w:val="3EA77758237144EDA2CF40EBF43E5D5F"/>
        <w:category>
          <w:name w:val="General"/>
          <w:gallery w:val="placeholder"/>
        </w:category>
        <w:types>
          <w:type w:val="bbPlcHdr"/>
        </w:types>
        <w:behaviors>
          <w:behavior w:val="content"/>
        </w:behaviors>
        <w:guid w:val="{55E95B51-7121-4569-9D5F-D1FAE4E1D047}"/>
      </w:docPartPr>
      <w:docPartBody>
        <w:p w:rsidR="007540CB" w:rsidRDefault="0013624C" w:rsidP="0013624C">
          <w:pPr>
            <w:pStyle w:val="3EA77758237144EDA2CF40EBF43E5D5F"/>
          </w:pPr>
          <w:r w:rsidRPr="00A55B4C">
            <w:rPr>
              <w:rStyle w:val="PlaceholderText"/>
            </w:rPr>
            <w:t>[Company]</w:t>
          </w:r>
        </w:p>
      </w:docPartBody>
    </w:docPart>
    <w:docPart>
      <w:docPartPr>
        <w:name w:val="9673C09180264C04913DA828385711EF"/>
        <w:category>
          <w:name w:val="General"/>
          <w:gallery w:val="placeholder"/>
        </w:category>
        <w:types>
          <w:type w:val="bbPlcHdr"/>
        </w:types>
        <w:behaviors>
          <w:behavior w:val="content"/>
        </w:behaviors>
        <w:guid w:val="{2F1EBE24-A957-43DD-93A9-08C9F4FE794A}"/>
      </w:docPartPr>
      <w:docPartBody>
        <w:p w:rsidR="007540CB" w:rsidRDefault="0013624C" w:rsidP="0013624C">
          <w:pPr>
            <w:pStyle w:val="9673C09180264C04913DA828385711EF"/>
          </w:pPr>
          <w:r w:rsidRPr="00A55B4C">
            <w:rPr>
              <w:rStyle w:val="PlaceholderText"/>
            </w:rPr>
            <w:t>[Company]</w:t>
          </w:r>
        </w:p>
      </w:docPartBody>
    </w:docPart>
    <w:docPart>
      <w:docPartPr>
        <w:name w:val="E3753469D37B463B90C044C0A6DB3970"/>
        <w:category>
          <w:name w:val="General"/>
          <w:gallery w:val="placeholder"/>
        </w:category>
        <w:types>
          <w:type w:val="bbPlcHdr"/>
        </w:types>
        <w:behaviors>
          <w:behavior w:val="content"/>
        </w:behaviors>
        <w:guid w:val="{AF8A4924-D00E-4ED2-AD91-48E6090B98DE}"/>
      </w:docPartPr>
      <w:docPartBody>
        <w:p w:rsidR="007540CB" w:rsidRDefault="0013624C" w:rsidP="0013624C">
          <w:pPr>
            <w:pStyle w:val="E3753469D37B463B90C044C0A6DB3970"/>
          </w:pPr>
          <w:r w:rsidRPr="00A55B4C">
            <w:rPr>
              <w:rStyle w:val="PlaceholderText"/>
            </w:rPr>
            <w:t>[Company]</w:t>
          </w:r>
        </w:p>
      </w:docPartBody>
    </w:docPart>
    <w:docPart>
      <w:docPartPr>
        <w:name w:val="0C073A10C89040008F242BBB6DD7F0D6"/>
        <w:category>
          <w:name w:val="General"/>
          <w:gallery w:val="placeholder"/>
        </w:category>
        <w:types>
          <w:type w:val="bbPlcHdr"/>
        </w:types>
        <w:behaviors>
          <w:behavior w:val="content"/>
        </w:behaviors>
        <w:guid w:val="{1BFA94B1-C887-4E41-9FFE-6E39B1EED2E7}"/>
      </w:docPartPr>
      <w:docPartBody>
        <w:p w:rsidR="007540CB" w:rsidRDefault="0013624C" w:rsidP="0013624C">
          <w:pPr>
            <w:pStyle w:val="0C073A10C89040008F242BBB6DD7F0D6"/>
          </w:pPr>
          <w:r w:rsidRPr="00A55B4C">
            <w:rPr>
              <w:rStyle w:val="PlaceholderText"/>
            </w:rPr>
            <w:t>[Company]</w:t>
          </w:r>
        </w:p>
      </w:docPartBody>
    </w:docPart>
    <w:docPart>
      <w:docPartPr>
        <w:name w:val="F997018260D24520902E4E8F3D54E5FB"/>
        <w:category>
          <w:name w:val="General"/>
          <w:gallery w:val="placeholder"/>
        </w:category>
        <w:types>
          <w:type w:val="bbPlcHdr"/>
        </w:types>
        <w:behaviors>
          <w:behavior w:val="content"/>
        </w:behaviors>
        <w:guid w:val="{CCBC5947-E2E8-4831-A1DF-C3D5867C3ADC}"/>
      </w:docPartPr>
      <w:docPartBody>
        <w:p w:rsidR="007540CB" w:rsidRDefault="0013624C" w:rsidP="0013624C">
          <w:pPr>
            <w:pStyle w:val="F997018260D24520902E4E8F3D54E5FB"/>
          </w:pPr>
          <w:r w:rsidRPr="00A55B4C">
            <w:rPr>
              <w:rStyle w:val="PlaceholderText"/>
            </w:rPr>
            <w:t>[Company]</w:t>
          </w:r>
        </w:p>
      </w:docPartBody>
    </w:docPart>
    <w:docPart>
      <w:docPartPr>
        <w:name w:val="4D53F977C716447F908B59A67E1A62BE"/>
        <w:category>
          <w:name w:val="General"/>
          <w:gallery w:val="placeholder"/>
        </w:category>
        <w:types>
          <w:type w:val="bbPlcHdr"/>
        </w:types>
        <w:behaviors>
          <w:behavior w:val="content"/>
        </w:behaviors>
        <w:guid w:val="{4577C124-6613-4F58-AB01-B8616A193A91}"/>
      </w:docPartPr>
      <w:docPartBody>
        <w:p w:rsidR="007540CB" w:rsidRDefault="0013624C" w:rsidP="0013624C">
          <w:pPr>
            <w:pStyle w:val="4D53F977C716447F908B59A67E1A62BE"/>
          </w:pPr>
          <w:r w:rsidRPr="00A55B4C">
            <w:rPr>
              <w:rStyle w:val="PlaceholderText"/>
            </w:rPr>
            <w:t>[Company]</w:t>
          </w:r>
        </w:p>
      </w:docPartBody>
    </w:docPart>
    <w:docPart>
      <w:docPartPr>
        <w:name w:val="D7563E52CE414A16ACD2CC5A4EFA8A99"/>
        <w:category>
          <w:name w:val="General"/>
          <w:gallery w:val="placeholder"/>
        </w:category>
        <w:types>
          <w:type w:val="bbPlcHdr"/>
        </w:types>
        <w:behaviors>
          <w:behavior w:val="content"/>
        </w:behaviors>
        <w:guid w:val="{4C9E3549-76C6-45D7-A3B2-A099FB7CC6CE}"/>
      </w:docPartPr>
      <w:docPartBody>
        <w:p w:rsidR="007540CB" w:rsidRDefault="0013624C" w:rsidP="0013624C">
          <w:pPr>
            <w:pStyle w:val="D7563E52CE414A16ACD2CC5A4EFA8A99"/>
          </w:pPr>
          <w:r w:rsidRPr="00A55B4C">
            <w:rPr>
              <w:rStyle w:val="PlaceholderText"/>
            </w:rPr>
            <w:t>[Company]</w:t>
          </w:r>
        </w:p>
      </w:docPartBody>
    </w:docPart>
    <w:docPart>
      <w:docPartPr>
        <w:name w:val="4F69DCDE31CB446595C586A3885D6B73"/>
        <w:category>
          <w:name w:val="General"/>
          <w:gallery w:val="placeholder"/>
        </w:category>
        <w:types>
          <w:type w:val="bbPlcHdr"/>
        </w:types>
        <w:behaviors>
          <w:behavior w:val="content"/>
        </w:behaviors>
        <w:guid w:val="{1CA156C5-B651-4613-82B8-B84A95C180E2}"/>
      </w:docPartPr>
      <w:docPartBody>
        <w:p w:rsidR="007540CB" w:rsidRDefault="0013624C" w:rsidP="0013624C">
          <w:pPr>
            <w:pStyle w:val="4F69DCDE31CB446595C586A3885D6B73"/>
          </w:pPr>
          <w:r w:rsidRPr="00A55B4C">
            <w:rPr>
              <w:rStyle w:val="PlaceholderText"/>
            </w:rPr>
            <w:t>[Company]</w:t>
          </w:r>
        </w:p>
      </w:docPartBody>
    </w:docPart>
    <w:docPart>
      <w:docPartPr>
        <w:name w:val="D655D1BECA114F309FD444EAB912FC12"/>
        <w:category>
          <w:name w:val="General"/>
          <w:gallery w:val="placeholder"/>
        </w:category>
        <w:types>
          <w:type w:val="bbPlcHdr"/>
        </w:types>
        <w:behaviors>
          <w:behavior w:val="content"/>
        </w:behaviors>
        <w:guid w:val="{31FFAAB6-5FCF-47B3-983B-BDE29FBDC13A}"/>
      </w:docPartPr>
      <w:docPartBody>
        <w:p w:rsidR="00B5513C" w:rsidRDefault="002E233E" w:rsidP="002E233E">
          <w:pPr>
            <w:pStyle w:val="D655D1BECA114F309FD444EAB912FC12"/>
          </w:pPr>
          <w:r w:rsidRPr="00A55B4C">
            <w:rPr>
              <w:rStyle w:val="PlaceholderText"/>
            </w:rPr>
            <w:t>[Company]</w:t>
          </w:r>
        </w:p>
      </w:docPartBody>
    </w:docPart>
    <w:docPart>
      <w:docPartPr>
        <w:name w:val="0EB141403AEB419689B80DD759181B93"/>
        <w:category>
          <w:name w:val="General"/>
          <w:gallery w:val="placeholder"/>
        </w:category>
        <w:types>
          <w:type w:val="bbPlcHdr"/>
        </w:types>
        <w:behaviors>
          <w:behavior w:val="content"/>
        </w:behaviors>
        <w:guid w:val="{61343AC5-8537-404D-9949-51BCB7B46D6E}"/>
      </w:docPartPr>
      <w:docPartBody>
        <w:p w:rsidR="00B5513C" w:rsidRDefault="002E233E" w:rsidP="002E233E">
          <w:pPr>
            <w:pStyle w:val="0EB141403AEB419689B80DD759181B93"/>
          </w:pPr>
          <w:r w:rsidRPr="00A55B4C">
            <w:rPr>
              <w:rStyle w:val="PlaceholderText"/>
            </w:rPr>
            <w:t>[Company]</w:t>
          </w:r>
        </w:p>
      </w:docPartBody>
    </w:docPart>
    <w:docPart>
      <w:docPartPr>
        <w:name w:val="6A101E5AAE1246DDB118EE8CBEF5DC70"/>
        <w:category>
          <w:name w:val="General"/>
          <w:gallery w:val="placeholder"/>
        </w:category>
        <w:types>
          <w:type w:val="bbPlcHdr"/>
        </w:types>
        <w:behaviors>
          <w:behavior w:val="content"/>
        </w:behaviors>
        <w:guid w:val="{41DDF617-F815-49E6-86B6-983B1FC82BAF}"/>
      </w:docPartPr>
      <w:docPartBody>
        <w:p w:rsidR="00B5513C" w:rsidRDefault="002E233E" w:rsidP="002E233E">
          <w:pPr>
            <w:pStyle w:val="6A101E5AAE1246DDB118EE8CBEF5DC70"/>
          </w:pPr>
          <w:r w:rsidRPr="00A55B4C">
            <w:rPr>
              <w:rStyle w:val="PlaceholderText"/>
            </w:rPr>
            <w:t>[Company]</w:t>
          </w:r>
        </w:p>
      </w:docPartBody>
    </w:docPart>
    <w:docPart>
      <w:docPartPr>
        <w:name w:val="50D520653FDB44EAA4E17B1A4C3D9364"/>
        <w:category>
          <w:name w:val="General"/>
          <w:gallery w:val="placeholder"/>
        </w:category>
        <w:types>
          <w:type w:val="bbPlcHdr"/>
        </w:types>
        <w:behaviors>
          <w:behavior w:val="content"/>
        </w:behaviors>
        <w:guid w:val="{8E996071-A054-43AC-B56F-D107663DD4CB}"/>
      </w:docPartPr>
      <w:docPartBody>
        <w:p w:rsidR="00B5513C" w:rsidRDefault="002E233E" w:rsidP="002E233E">
          <w:pPr>
            <w:pStyle w:val="50D520653FDB44EAA4E17B1A4C3D9364"/>
          </w:pPr>
          <w:r w:rsidRPr="00A55B4C">
            <w:rPr>
              <w:rStyle w:val="PlaceholderText"/>
            </w:rPr>
            <w:t>[Company]</w:t>
          </w:r>
        </w:p>
      </w:docPartBody>
    </w:docPart>
    <w:docPart>
      <w:docPartPr>
        <w:name w:val="83576E116B4E4CA4A9D3BD59FC0322E0"/>
        <w:category>
          <w:name w:val="General"/>
          <w:gallery w:val="placeholder"/>
        </w:category>
        <w:types>
          <w:type w:val="bbPlcHdr"/>
        </w:types>
        <w:behaviors>
          <w:behavior w:val="content"/>
        </w:behaviors>
        <w:guid w:val="{9E568AEB-E5BB-4F0A-9845-6C31FFBC903E}"/>
      </w:docPartPr>
      <w:docPartBody>
        <w:p w:rsidR="00B5513C" w:rsidRDefault="002E233E" w:rsidP="002E233E">
          <w:pPr>
            <w:pStyle w:val="83576E116B4E4CA4A9D3BD59FC0322E0"/>
          </w:pPr>
          <w:r w:rsidRPr="00A55B4C">
            <w:rPr>
              <w:rStyle w:val="PlaceholderText"/>
            </w:rPr>
            <w:t>[Company]</w:t>
          </w:r>
        </w:p>
      </w:docPartBody>
    </w:docPart>
    <w:docPart>
      <w:docPartPr>
        <w:name w:val="AA76898F5F694A28BAA26F933382CB9C"/>
        <w:category>
          <w:name w:val="General"/>
          <w:gallery w:val="placeholder"/>
        </w:category>
        <w:types>
          <w:type w:val="bbPlcHdr"/>
        </w:types>
        <w:behaviors>
          <w:behavior w:val="content"/>
        </w:behaviors>
        <w:guid w:val="{B6B5DD18-7F7B-453D-BE16-4414249858AC}"/>
      </w:docPartPr>
      <w:docPartBody>
        <w:p w:rsidR="00B5513C" w:rsidRDefault="002E233E" w:rsidP="002E233E">
          <w:pPr>
            <w:pStyle w:val="AA76898F5F694A28BAA26F933382CB9C"/>
          </w:pPr>
          <w:r w:rsidRPr="00A55B4C">
            <w:rPr>
              <w:rStyle w:val="PlaceholderText"/>
            </w:rPr>
            <w:t>[Company]</w:t>
          </w:r>
        </w:p>
      </w:docPartBody>
    </w:docPart>
    <w:docPart>
      <w:docPartPr>
        <w:name w:val="0EFBFD4DE2D5437A99A580DAEF03D607"/>
        <w:category>
          <w:name w:val="General"/>
          <w:gallery w:val="placeholder"/>
        </w:category>
        <w:types>
          <w:type w:val="bbPlcHdr"/>
        </w:types>
        <w:behaviors>
          <w:behavior w:val="content"/>
        </w:behaviors>
        <w:guid w:val="{B54167B5-8CD7-49D3-83A5-C0D7142DE40A}"/>
      </w:docPartPr>
      <w:docPartBody>
        <w:p w:rsidR="00B5513C" w:rsidRDefault="002E233E" w:rsidP="002E233E">
          <w:pPr>
            <w:pStyle w:val="0EFBFD4DE2D5437A99A580DAEF03D607"/>
          </w:pPr>
          <w:r w:rsidRPr="00A55B4C">
            <w:rPr>
              <w:rStyle w:val="PlaceholderText"/>
            </w:rPr>
            <w:t>[Company]</w:t>
          </w:r>
        </w:p>
      </w:docPartBody>
    </w:docPart>
    <w:docPart>
      <w:docPartPr>
        <w:name w:val="10996751E62D4C279E4F9FF377C390BC"/>
        <w:category>
          <w:name w:val="General"/>
          <w:gallery w:val="placeholder"/>
        </w:category>
        <w:types>
          <w:type w:val="bbPlcHdr"/>
        </w:types>
        <w:behaviors>
          <w:behavior w:val="content"/>
        </w:behaviors>
        <w:guid w:val="{27A17DAC-7884-40B5-80C5-08DAE90226BC}"/>
      </w:docPartPr>
      <w:docPartBody>
        <w:p w:rsidR="00B5513C" w:rsidRDefault="002E233E" w:rsidP="002E233E">
          <w:pPr>
            <w:pStyle w:val="10996751E62D4C279E4F9FF377C390BC"/>
          </w:pPr>
          <w:r w:rsidRPr="00A55B4C">
            <w:rPr>
              <w:rStyle w:val="PlaceholderText"/>
            </w:rPr>
            <w:t>[Company]</w:t>
          </w:r>
        </w:p>
      </w:docPartBody>
    </w:docPart>
    <w:docPart>
      <w:docPartPr>
        <w:name w:val="34E02DF2E4E0466FAB042A4D192125DA"/>
        <w:category>
          <w:name w:val="General"/>
          <w:gallery w:val="placeholder"/>
        </w:category>
        <w:types>
          <w:type w:val="bbPlcHdr"/>
        </w:types>
        <w:behaviors>
          <w:behavior w:val="content"/>
        </w:behaviors>
        <w:guid w:val="{CFBFC569-EB60-454E-9C18-0AB8E86818BA}"/>
      </w:docPartPr>
      <w:docPartBody>
        <w:p w:rsidR="00B5513C" w:rsidRDefault="002E233E" w:rsidP="002E233E">
          <w:pPr>
            <w:pStyle w:val="34E02DF2E4E0466FAB042A4D192125DA"/>
          </w:pPr>
          <w:r w:rsidRPr="00A55B4C">
            <w:rPr>
              <w:rStyle w:val="PlaceholderText"/>
            </w:rPr>
            <w:t>[Company]</w:t>
          </w:r>
        </w:p>
      </w:docPartBody>
    </w:docPart>
    <w:docPart>
      <w:docPartPr>
        <w:name w:val="AC5B85155A9E4B5787D1C3F5BB368E75"/>
        <w:category>
          <w:name w:val="General"/>
          <w:gallery w:val="placeholder"/>
        </w:category>
        <w:types>
          <w:type w:val="bbPlcHdr"/>
        </w:types>
        <w:behaviors>
          <w:behavior w:val="content"/>
        </w:behaviors>
        <w:guid w:val="{3ADF5895-1BF4-45E6-B790-0B1BD94FEC8D}"/>
      </w:docPartPr>
      <w:docPartBody>
        <w:p w:rsidR="00B5513C" w:rsidRDefault="002E233E" w:rsidP="002E233E">
          <w:pPr>
            <w:pStyle w:val="AC5B85155A9E4B5787D1C3F5BB368E75"/>
          </w:pPr>
          <w:r w:rsidRPr="00A55B4C">
            <w:rPr>
              <w:rStyle w:val="PlaceholderText"/>
            </w:rPr>
            <w:t>[Company]</w:t>
          </w:r>
        </w:p>
      </w:docPartBody>
    </w:docPart>
    <w:docPart>
      <w:docPartPr>
        <w:name w:val="20E5F44E039043A6AB26CAA6C29BA199"/>
        <w:category>
          <w:name w:val="General"/>
          <w:gallery w:val="placeholder"/>
        </w:category>
        <w:types>
          <w:type w:val="bbPlcHdr"/>
        </w:types>
        <w:behaviors>
          <w:behavior w:val="content"/>
        </w:behaviors>
        <w:guid w:val="{1196C777-C238-4E95-B90D-168E2F5D44D0}"/>
      </w:docPartPr>
      <w:docPartBody>
        <w:p w:rsidR="00B5513C" w:rsidRDefault="002E233E" w:rsidP="002E233E">
          <w:pPr>
            <w:pStyle w:val="20E5F44E039043A6AB26CAA6C29BA199"/>
          </w:pPr>
          <w:r w:rsidRPr="00A55B4C">
            <w:rPr>
              <w:rStyle w:val="PlaceholderText"/>
            </w:rPr>
            <w:t>[Company]</w:t>
          </w:r>
        </w:p>
      </w:docPartBody>
    </w:docPart>
    <w:docPart>
      <w:docPartPr>
        <w:name w:val="3BC563740F7A42A889FD4030F39FBAF7"/>
        <w:category>
          <w:name w:val="General"/>
          <w:gallery w:val="placeholder"/>
        </w:category>
        <w:types>
          <w:type w:val="bbPlcHdr"/>
        </w:types>
        <w:behaviors>
          <w:behavior w:val="content"/>
        </w:behaviors>
        <w:guid w:val="{1C191AFB-2144-4471-A5DE-19E9004255A8}"/>
      </w:docPartPr>
      <w:docPartBody>
        <w:p w:rsidR="00B5513C" w:rsidRDefault="002E233E" w:rsidP="002E233E">
          <w:pPr>
            <w:pStyle w:val="3BC563740F7A42A889FD4030F39FBAF7"/>
          </w:pPr>
          <w:r w:rsidRPr="00A55B4C">
            <w:rPr>
              <w:rStyle w:val="PlaceholderText"/>
            </w:rPr>
            <w:t>[Company]</w:t>
          </w:r>
        </w:p>
      </w:docPartBody>
    </w:docPart>
    <w:docPart>
      <w:docPartPr>
        <w:name w:val="262F592EE0CD4B4D9290B48730F3D618"/>
        <w:category>
          <w:name w:val="General"/>
          <w:gallery w:val="placeholder"/>
        </w:category>
        <w:types>
          <w:type w:val="bbPlcHdr"/>
        </w:types>
        <w:behaviors>
          <w:behavior w:val="content"/>
        </w:behaviors>
        <w:guid w:val="{BC6802C6-FD2C-4AAC-A584-01028558E894}"/>
      </w:docPartPr>
      <w:docPartBody>
        <w:p w:rsidR="00B5513C" w:rsidRDefault="002E233E" w:rsidP="002E233E">
          <w:pPr>
            <w:pStyle w:val="262F592EE0CD4B4D9290B48730F3D618"/>
          </w:pPr>
          <w:r w:rsidRPr="00A55B4C">
            <w:rPr>
              <w:rStyle w:val="PlaceholderText"/>
            </w:rPr>
            <w:t>[Company]</w:t>
          </w:r>
        </w:p>
      </w:docPartBody>
    </w:docPart>
    <w:docPart>
      <w:docPartPr>
        <w:name w:val="40AEDE97C6A144AC8A01A469F42F7A21"/>
        <w:category>
          <w:name w:val="General"/>
          <w:gallery w:val="placeholder"/>
        </w:category>
        <w:types>
          <w:type w:val="bbPlcHdr"/>
        </w:types>
        <w:behaviors>
          <w:behavior w:val="content"/>
        </w:behaviors>
        <w:guid w:val="{A40C76ED-037E-4796-BF09-D50BD2C9CC59}"/>
      </w:docPartPr>
      <w:docPartBody>
        <w:p w:rsidR="00B5513C" w:rsidRDefault="002E233E" w:rsidP="002E233E">
          <w:pPr>
            <w:pStyle w:val="40AEDE97C6A144AC8A01A469F42F7A21"/>
          </w:pPr>
          <w:r w:rsidRPr="00A55B4C">
            <w:rPr>
              <w:rStyle w:val="PlaceholderText"/>
            </w:rPr>
            <w:t>[Company]</w:t>
          </w:r>
        </w:p>
      </w:docPartBody>
    </w:docPart>
    <w:docPart>
      <w:docPartPr>
        <w:name w:val="8F6AC6BC16AF4594835149E5239A9A9F"/>
        <w:category>
          <w:name w:val="General"/>
          <w:gallery w:val="placeholder"/>
        </w:category>
        <w:types>
          <w:type w:val="bbPlcHdr"/>
        </w:types>
        <w:behaviors>
          <w:behavior w:val="content"/>
        </w:behaviors>
        <w:guid w:val="{11615598-0ADE-4B94-944D-5F4CDEF089DA}"/>
      </w:docPartPr>
      <w:docPartBody>
        <w:p w:rsidR="00B5513C" w:rsidRDefault="002E233E" w:rsidP="002E233E">
          <w:pPr>
            <w:pStyle w:val="8F6AC6BC16AF4594835149E5239A9A9F"/>
          </w:pPr>
          <w:r w:rsidRPr="0055486C">
            <w:rPr>
              <w:rStyle w:val="PlaceholderText"/>
            </w:rPr>
            <w:t>[Company]</w:t>
          </w:r>
        </w:p>
      </w:docPartBody>
    </w:docPart>
    <w:docPart>
      <w:docPartPr>
        <w:name w:val="DC417BA23BB7495C823520C42567ACE2"/>
        <w:category>
          <w:name w:val="General"/>
          <w:gallery w:val="placeholder"/>
        </w:category>
        <w:types>
          <w:type w:val="bbPlcHdr"/>
        </w:types>
        <w:behaviors>
          <w:behavior w:val="content"/>
        </w:behaviors>
        <w:guid w:val="{E067C6FC-2089-483F-A5C5-C1C920BCEFC9}"/>
      </w:docPartPr>
      <w:docPartBody>
        <w:p w:rsidR="00B5513C" w:rsidRDefault="002E233E">
          <w:r w:rsidRPr="003B2F66">
            <w:rPr>
              <w:rStyle w:val="PlaceholderText"/>
            </w:rPr>
            <w:t>[Author]</w:t>
          </w:r>
        </w:p>
      </w:docPartBody>
    </w:docPart>
    <w:docPart>
      <w:docPartPr>
        <w:name w:val="E5A3FA748DA840C6BDA9707E5F4EE94E"/>
        <w:category>
          <w:name w:val="General"/>
          <w:gallery w:val="placeholder"/>
        </w:category>
        <w:types>
          <w:type w:val="bbPlcHdr"/>
        </w:types>
        <w:behaviors>
          <w:behavior w:val="content"/>
        </w:behaviors>
        <w:guid w:val="{D77F42A4-E918-48C0-A8D9-827FD268C842}"/>
      </w:docPartPr>
      <w:docPartBody>
        <w:p w:rsidR="00B5513C" w:rsidRDefault="002E233E" w:rsidP="002E233E">
          <w:pPr>
            <w:pStyle w:val="E5A3FA748DA840C6BDA9707E5F4EE94E"/>
          </w:pPr>
          <w:r w:rsidRPr="003B2F66">
            <w:rPr>
              <w:rStyle w:val="PlaceholderText"/>
            </w:rPr>
            <w:t>[Author]</w:t>
          </w:r>
        </w:p>
      </w:docPartBody>
    </w:docPart>
    <w:docPart>
      <w:docPartPr>
        <w:name w:val="4C0587E9FAD240F39DC3867B1177E206"/>
        <w:category>
          <w:name w:val="General"/>
          <w:gallery w:val="placeholder"/>
        </w:category>
        <w:types>
          <w:type w:val="bbPlcHdr"/>
        </w:types>
        <w:behaviors>
          <w:behavior w:val="content"/>
        </w:behaviors>
        <w:guid w:val="{2D358956-FB9A-4AD1-A530-83D3266073D4}"/>
      </w:docPartPr>
      <w:docPartBody>
        <w:p w:rsidR="00505E75" w:rsidRDefault="009365E1" w:rsidP="009365E1">
          <w:pPr>
            <w:pStyle w:val="4C0587E9FAD240F39DC3867B1177E2061"/>
            <w:framePr w:wrap="notBeside"/>
          </w:pPr>
          <w:r w:rsidRPr="003B2F66">
            <w:rPr>
              <w:rStyle w:val="PlaceholderText"/>
            </w:rPr>
            <w:t>Click or tap here to enter text.</w:t>
          </w:r>
        </w:p>
      </w:docPartBody>
    </w:docPart>
    <w:docPart>
      <w:docPartPr>
        <w:name w:val="C5B27B9D813144AFBD7222009E7211A9"/>
        <w:category>
          <w:name w:val="General"/>
          <w:gallery w:val="placeholder"/>
        </w:category>
        <w:types>
          <w:type w:val="bbPlcHdr"/>
        </w:types>
        <w:behaviors>
          <w:behavior w:val="content"/>
        </w:behaviors>
        <w:guid w:val="{C44627A9-FAB1-4449-914E-2471FB8510BF}"/>
      </w:docPartPr>
      <w:docPartBody>
        <w:p w:rsidR="004E4381" w:rsidRDefault="009365E1" w:rsidP="009365E1">
          <w:pPr>
            <w:pStyle w:val="C5B27B9D813144AFBD7222009E7211A9"/>
            <w:framePr w:wrap="notBeside"/>
          </w:pPr>
          <w:r w:rsidRPr="00FC041F">
            <w:rPr>
              <w:rStyle w:val="PlaceholderText"/>
              <w:shd w:val="clear" w:color="auto" w:fill="D9E2F3" w:themeFill="accent1" w:themeFillTint="33"/>
            </w:rPr>
            <w:t>[Company E-mail]</w:t>
          </w:r>
        </w:p>
      </w:docPartBody>
    </w:docPart>
    <w:docPart>
      <w:docPartPr>
        <w:name w:val="36E852B413BB46A2A427BF005BB7606A"/>
        <w:category>
          <w:name w:val="General"/>
          <w:gallery w:val="placeholder"/>
        </w:category>
        <w:types>
          <w:type w:val="bbPlcHdr"/>
        </w:types>
        <w:behaviors>
          <w:behavior w:val="content"/>
        </w:behaviors>
        <w:guid w:val="{2167548E-66D9-4DC4-94CA-C7FB2159BC5D}"/>
      </w:docPartPr>
      <w:docPartBody>
        <w:p w:rsidR="00712B15" w:rsidRDefault="009365E1" w:rsidP="009365E1">
          <w:pPr>
            <w:pStyle w:val="36E852B413BB46A2A427BF005BB7606A1"/>
          </w:pPr>
          <w:r w:rsidRPr="003B2F66">
            <w:rPr>
              <w:rStyle w:val="PlaceholderText"/>
            </w:rPr>
            <w:t>Click or tap here to enter text.</w:t>
          </w:r>
        </w:p>
      </w:docPartBody>
    </w:docPart>
    <w:docPart>
      <w:docPartPr>
        <w:name w:val="C534671711F844399FFC827DBE3B8B68"/>
        <w:category>
          <w:name w:val="General"/>
          <w:gallery w:val="placeholder"/>
        </w:category>
        <w:types>
          <w:type w:val="bbPlcHdr"/>
        </w:types>
        <w:behaviors>
          <w:behavior w:val="content"/>
        </w:behaviors>
        <w:guid w:val="{A69E985D-301E-49D3-BB42-18F211D3A93B}"/>
      </w:docPartPr>
      <w:docPartBody>
        <w:p w:rsidR="00712B15" w:rsidRDefault="009365E1" w:rsidP="009365E1">
          <w:pPr>
            <w:pStyle w:val="C534671711F844399FFC827DBE3B8B681"/>
          </w:pPr>
          <w:r w:rsidRPr="003B2F66">
            <w:rPr>
              <w:rStyle w:val="PlaceholderText"/>
            </w:rPr>
            <w:t>Click or tap to enter a date.</w:t>
          </w:r>
        </w:p>
      </w:docPartBody>
    </w:docPart>
    <w:docPart>
      <w:docPartPr>
        <w:name w:val="5E0BC8A3F0964E7ABB1781DA20DAFDFB"/>
        <w:category>
          <w:name w:val="General"/>
          <w:gallery w:val="placeholder"/>
        </w:category>
        <w:types>
          <w:type w:val="bbPlcHdr"/>
        </w:types>
        <w:behaviors>
          <w:behavior w:val="content"/>
        </w:behaviors>
        <w:guid w:val="{C8B4367B-F983-4B97-BC4A-229302C0D67B}"/>
      </w:docPartPr>
      <w:docPartBody>
        <w:p w:rsidR="00712B15" w:rsidRDefault="009365E1" w:rsidP="009365E1">
          <w:pPr>
            <w:pStyle w:val="5E0BC8A3F0964E7ABB1781DA20DAFDFB1"/>
          </w:pPr>
          <w:r w:rsidRPr="003B2F66">
            <w:rPr>
              <w:rStyle w:val="PlaceholderText"/>
            </w:rPr>
            <w:t>Click or tap here to enter text.</w:t>
          </w:r>
        </w:p>
      </w:docPartBody>
    </w:docPart>
    <w:docPart>
      <w:docPartPr>
        <w:name w:val="9D624558D96249A690E0576C29442EA3"/>
        <w:category>
          <w:name w:val="General"/>
          <w:gallery w:val="placeholder"/>
        </w:category>
        <w:types>
          <w:type w:val="bbPlcHdr"/>
        </w:types>
        <w:behaviors>
          <w:behavior w:val="content"/>
        </w:behaviors>
        <w:guid w:val="{6DF2ED7E-C3EA-44E4-8D30-12C068BFE4AC}"/>
      </w:docPartPr>
      <w:docPartBody>
        <w:p w:rsidR="00712B15" w:rsidRDefault="009365E1" w:rsidP="009365E1">
          <w:pPr>
            <w:pStyle w:val="9D624558D96249A690E0576C29442EA31"/>
          </w:pPr>
          <w:r w:rsidRPr="003B2F66">
            <w:rPr>
              <w:rStyle w:val="PlaceholderText"/>
            </w:rPr>
            <w:t>Click or tap here to enter text.</w:t>
          </w:r>
        </w:p>
      </w:docPartBody>
    </w:docPart>
    <w:docPart>
      <w:docPartPr>
        <w:name w:val="A54AAEC08136424B8D8D88A5DC9BF64C"/>
        <w:category>
          <w:name w:val="General"/>
          <w:gallery w:val="placeholder"/>
        </w:category>
        <w:types>
          <w:type w:val="bbPlcHdr"/>
        </w:types>
        <w:behaviors>
          <w:behavior w:val="content"/>
        </w:behaviors>
        <w:guid w:val="{E223B07A-12B6-42AF-8A55-5469B78A52F5}"/>
      </w:docPartPr>
      <w:docPartBody>
        <w:p w:rsidR="002E4FE0" w:rsidRDefault="009365E1" w:rsidP="009365E1">
          <w:pPr>
            <w:pStyle w:val="A54AAEC08136424B8D8D88A5DC9BF64C"/>
          </w:pPr>
          <w:r w:rsidRPr="003B2F66">
            <w:rPr>
              <w:rStyle w:val="PlaceholderText"/>
            </w:rPr>
            <w:t>Click or tap here to enter text.</w:t>
          </w:r>
        </w:p>
      </w:docPartBody>
    </w:docPart>
    <w:docPart>
      <w:docPartPr>
        <w:name w:val="A78C7670337E4623900D78C83FBF3656"/>
        <w:category>
          <w:name w:val="General"/>
          <w:gallery w:val="placeholder"/>
        </w:category>
        <w:types>
          <w:type w:val="bbPlcHdr"/>
        </w:types>
        <w:behaviors>
          <w:behavior w:val="content"/>
        </w:behaviors>
        <w:guid w:val="{B8FB4D8C-3352-45EB-BA4C-EE32A418681F}"/>
      </w:docPartPr>
      <w:docPartBody>
        <w:p w:rsidR="002E4FE0" w:rsidRDefault="009365E1" w:rsidP="009365E1">
          <w:pPr>
            <w:pStyle w:val="A78C7670337E4623900D78C83FBF3656"/>
          </w:pPr>
          <w:r w:rsidRPr="00003CB5">
            <w:rPr>
              <w:rStyle w:val="PlaceholderText"/>
              <w:color w:val="808080" w:themeColor="background1" w:themeShade="80"/>
            </w:rPr>
            <w:t>Click or tap here to enter text.</w:t>
          </w:r>
        </w:p>
      </w:docPartBody>
    </w:docPart>
    <w:docPart>
      <w:docPartPr>
        <w:name w:val="E5988595E8904516B09A328A9989AA9C"/>
        <w:category>
          <w:name w:val="General"/>
          <w:gallery w:val="placeholder"/>
        </w:category>
        <w:types>
          <w:type w:val="bbPlcHdr"/>
        </w:types>
        <w:behaviors>
          <w:behavior w:val="content"/>
        </w:behaviors>
        <w:guid w:val="{462CE0CB-1976-48DA-82EE-BD61E1C3122B}"/>
      </w:docPartPr>
      <w:docPartBody>
        <w:p w:rsidR="002E4FE0" w:rsidRDefault="009365E1" w:rsidP="009365E1">
          <w:pPr>
            <w:pStyle w:val="E5988595E8904516B09A328A9989AA9C"/>
          </w:pPr>
          <w:r w:rsidRPr="003B2F66">
            <w:rPr>
              <w:rStyle w:val="PlaceholderText"/>
            </w:rPr>
            <w:t>Click or tap here to enter text.</w:t>
          </w:r>
        </w:p>
      </w:docPartBody>
    </w:docPart>
    <w:docPart>
      <w:docPartPr>
        <w:name w:val="C01291F6E1BE41D6BA4DF9171DD20F8E"/>
        <w:category>
          <w:name w:val="General"/>
          <w:gallery w:val="placeholder"/>
        </w:category>
        <w:types>
          <w:type w:val="bbPlcHdr"/>
        </w:types>
        <w:behaviors>
          <w:behavior w:val="content"/>
        </w:behaviors>
        <w:guid w:val="{44CB0403-B49B-42CD-B442-1764ECD12E18}"/>
      </w:docPartPr>
      <w:docPartBody>
        <w:p w:rsidR="002E4FE0" w:rsidRDefault="009365E1" w:rsidP="009365E1">
          <w:pPr>
            <w:pStyle w:val="C01291F6E1BE41D6BA4DF9171DD20F8E"/>
          </w:pPr>
          <w:r w:rsidRPr="003B2F66">
            <w:rPr>
              <w:rStyle w:val="PlaceholderText"/>
            </w:rPr>
            <w:t>Click or tap here to enter text.</w:t>
          </w:r>
        </w:p>
      </w:docPartBody>
    </w:docPart>
    <w:docPart>
      <w:docPartPr>
        <w:name w:val="4B61357B17B04D81AEAF16FD26E86487"/>
        <w:category>
          <w:name w:val="General"/>
          <w:gallery w:val="placeholder"/>
        </w:category>
        <w:types>
          <w:type w:val="bbPlcHdr"/>
        </w:types>
        <w:behaviors>
          <w:behavior w:val="content"/>
        </w:behaviors>
        <w:guid w:val="{BE579694-8919-4E29-87AE-D580CBDE9DD5}"/>
      </w:docPartPr>
      <w:docPartBody>
        <w:p w:rsidR="002E4FE0" w:rsidRDefault="009365E1" w:rsidP="009365E1">
          <w:pPr>
            <w:pStyle w:val="4B61357B17B04D81AEAF16FD26E86487"/>
          </w:pPr>
          <w:r w:rsidRPr="003B2F66">
            <w:rPr>
              <w:rStyle w:val="PlaceholderText"/>
            </w:rPr>
            <w:t>Click or tap here to enter text.</w:t>
          </w:r>
        </w:p>
      </w:docPartBody>
    </w:docPart>
    <w:docPart>
      <w:docPartPr>
        <w:name w:val="D3CEBE1B1CE744A88DB42CAB825D55B9"/>
        <w:category>
          <w:name w:val="General"/>
          <w:gallery w:val="placeholder"/>
        </w:category>
        <w:types>
          <w:type w:val="bbPlcHdr"/>
        </w:types>
        <w:behaviors>
          <w:behavior w:val="content"/>
        </w:behaviors>
        <w:guid w:val="{8917655D-67DA-40ED-A95C-00FA7F363F6E}"/>
      </w:docPartPr>
      <w:docPartBody>
        <w:p w:rsidR="002E4FE0" w:rsidRDefault="009365E1" w:rsidP="009365E1">
          <w:pPr>
            <w:pStyle w:val="D3CEBE1B1CE744A88DB42CAB825D55B9"/>
          </w:pPr>
          <w:r w:rsidRPr="003B2F66">
            <w:rPr>
              <w:rStyle w:val="PlaceholderText"/>
            </w:rPr>
            <w:t>Click or tap here to enter text.</w:t>
          </w:r>
        </w:p>
      </w:docPartBody>
    </w:docPart>
    <w:docPart>
      <w:docPartPr>
        <w:name w:val="83FFB8075B70405B80B77EDCE0ADF08E"/>
        <w:category>
          <w:name w:val="General"/>
          <w:gallery w:val="placeholder"/>
        </w:category>
        <w:types>
          <w:type w:val="bbPlcHdr"/>
        </w:types>
        <w:behaviors>
          <w:behavior w:val="content"/>
        </w:behaviors>
        <w:guid w:val="{8D7CE303-2191-44E6-8962-2492F9353BCB}"/>
      </w:docPartPr>
      <w:docPartBody>
        <w:p w:rsidR="002E4FE0" w:rsidRDefault="009365E1" w:rsidP="009365E1">
          <w:pPr>
            <w:pStyle w:val="83FFB8075B70405B80B77EDCE0ADF08E"/>
          </w:pPr>
          <w:r w:rsidRPr="003B2F66">
            <w:rPr>
              <w:rStyle w:val="PlaceholderText"/>
            </w:rPr>
            <w:t>Click or tap here to enter text.</w:t>
          </w:r>
        </w:p>
      </w:docPartBody>
    </w:docPart>
    <w:docPart>
      <w:docPartPr>
        <w:name w:val="165EF979FC34478CAB20B187FCC5F22C"/>
        <w:category>
          <w:name w:val="General"/>
          <w:gallery w:val="placeholder"/>
        </w:category>
        <w:types>
          <w:type w:val="bbPlcHdr"/>
        </w:types>
        <w:behaviors>
          <w:behavior w:val="content"/>
        </w:behaviors>
        <w:guid w:val="{974D9013-6B4C-4AAB-A69E-CA506AF444A3}"/>
      </w:docPartPr>
      <w:docPartBody>
        <w:p w:rsidR="002E4FE0" w:rsidRDefault="009365E1" w:rsidP="009365E1">
          <w:pPr>
            <w:pStyle w:val="165EF979FC34478CAB20B187FCC5F22C"/>
          </w:pPr>
          <w:r w:rsidRPr="003B2F66">
            <w:rPr>
              <w:rStyle w:val="PlaceholderText"/>
            </w:rPr>
            <w:t>Click or tap here to enter text.</w:t>
          </w:r>
        </w:p>
      </w:docPartBody>
    </w:docPart>
    <w:docPart>
      <w:docPartPr>
        <w:name w:val="56D65D90DB224D458B88F8983CFDD779"/>
        <w:category>
          <w:name w:val="General"/>
          <w:gallery w:val="placeholder"/>
        </w:category>
        <w:types>
          <w:type w:val="bbPlcHdr"/>
        </w:types>
        <w:behaviors>
          <w:behavior w:val="content"/>
        </w:behaviors>
        <w:guid w:val="{BE1344DE-457D-4C1F-92C7-75039ED1DCE5}"/>
      </w:docPartPr>
      <w:docPartBody>
        <w:p w:rsidR="002E4FE0" w:rsidRDefault="009365E1" w:rsidP="009365E1">
          <w:pPr>
            <w:pStyle w:val="56D65D90DB224D458B88F8983CFDD779"/>
          </w:pPr>
          <w:r w:rsidRPr="003B2F66">
            <w:rPr>
              <w:rStyle w:val="PlaceholderText"/>
            </w:rPr>
            <w:t>Click or tap here to enter text.</w:t>
          </w:r>
        </w:p>
      </w:docPartBody>
    </w:docPart>
    <w:docPart>
      <w:docPartPr>
        <w:name w:val="445776FDAFDC47888D2EFA8404206160"/>
        <w:category>
          <w:name w:val="General"/>
          <w:gallery w:val="placeholder"/>
        </w:category>
        <w:types>
          <w:type w:val="bbPlcHdr"/>
        </w:types>
        <w:behaviors>
          <w:behavior w:val="content"/>
        </w:behaviors>
        <w:guid w:val="{27446B87-B471-4886-AC80-5B1E8EFECF4A}"/>
      </w:docPartPr>
      <w:docPartBody>
        <w:p w:rsidR="002E4FE0" w:rsidRDefault="009365E1" w:rsidP="009365E1">
          <w:pPr>
            <w:pStyle w:val="445776FDAFDC47888D2EFA8404206160"/>
          </w:pPr>
          <w:r w:rsidRPr="003B2F66">
            <w:rPr>
              <w:rStyle w:val="PlaceholderText"/>
            </w:rPr>
            <w:t>Click or tap here to enter text.</w:t>
          </w:r>
        </w:p>
      </w:docPartBody>
    </w:docPart>
    <w:docPart>
      <w:docPartPr>
        <w:name w:val="B251D3F646B2421D88A732CDA452EA79"/>
        <w:category>
          <w:name w:val="General"/>
          <w:gallery w:val="placeholder"/>
        </w:category>
        <w:types>
          <w:type w:val="bbPlcHdr"/>
        </w:types>
        <w:behaviors>
          <w:behavior w:val="content"/>
        </w:behaviors>
        <w:guid w:val="{C21D48A6-4AB3-4E51-9118-BE8231106B01}"/>
      </w:docPartPr>
      <w:docPartBody>
        <w:p w:rsidR="002E4FE0" w:rsidRDefault="009365E1" w:rsidP="009365E1">
          <w:pPr>
            <w:pStyle w:val="B251D3F646B2421D88A732CDA452EA79"/>
          </w:pPr>
          <w:r w:rsidRPr="003B2F66">
            <w:rPr>
              <w:rStyle w:val="PlaceholderText"/>
            </w:rPr>
            <w:t>Click or tap here to enter text.</w:t>
          </w:r>
        </w:p>
      </w:docPartBody>
    </w:docPart>
    <w:docPart>
      <w:docPartPr>
        <w:name w:val="728DF80EBF4F490CB50E9056F289DBE7"/>
        <w:category>
          <w:name w:val="General"/>
          <w:gallery w:val="placeholder"/>
        </w:category>
        <w:types>
          <w:type w:val="bbPlcHdr"/>
        </w:types>
        <w:behaviors>
          <w:behavior w:val="content"/>
        </w:behaviors>
        <w:guid w:val="{CB3EDA85-2161-450F-9D67-E2D8DCE5CF3A}"/>
      </w:docPartPr>
      <w:docPartBody>
        <w:p w:rsidR="00000000" w:rsidRDefault="00AF206C" w:rsidP="00AF206C">
          <w:pPr>
            <w:pStyle w:val="728DF80EBF4F490CB50E9056F289DBE7"/>
          </w:pPr>
          <w:r w:rsidRPr="003B2F66">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Dutch SWA">
    <w:altName w:val="Cambria"/>
    <w:charset w:val="00"/>
    <w:family w:val="roman"/>
    <w:pitch w:val="variable"/>
    <w:sig w:usb0="00000003" w:usb1="00000000" w:usb2="00000000" w:usb3="00000000" w:csb0="00000001" w:csb1="00000000"/>
  </w:font>
  <w:font w:name="Arial Nova Light">
    <w:altName w:val="Arial Nova Light"/>
    <w:charset w:val="00"/>
    <w:family w:val="swiss"/>
    <w:pitch w:val="variable"/>
    <w:sig w:usb0="0000028F" w:usb1="00000002" w:usb2="00000000" w:usb3="00000000" w:csb0="0000019F" w:csb1="00000000"/>
  </w:font>
  <w:font w:name="Arial (W1)">
    <w:altName w:val="Arial"/>
    <w:charset w:val="00"/>
    <w:family w:val="swiss"/>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Nova Cond Light">
    <w:charset w:val="00"/>
    <w:family w:val="swiss"/>
    <w:pitch w:val="variable"/>
    <w:sig w:usb0="0000028F" w:usb1="00000002" w:usb2="00000000" w:usb3="00000000" w:csb0="0000019F" w:csb1="00000000"/>
  </w:font>
  <w:font w:name="Arial Nova">
    <w:altName w:val="Arial Nova"/>
    <w:charset w:val="00"/>
    <w:family w:val="swiss"/>
    <w:pitch w:val="variable"/>
    <w:sig w:usb0="0000028F" w:usb1="00000002"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00767"/>
    <w:multiLevelType w:val="multilevel"/>
    <w:tmpl w:val="4F247DDC"/>
    <w:lvl w:ilvl="0">
      <w:start w:val="1"/>
      <w:numFmt w:val="decimal"/>
      <w:pStyle w:val="A54AAEC08136424B8D8D88A5DC9BF64C"/>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2221741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5899"/>
    <w:rsid w:val="0013624C"/>
    <w:rsid w:val="00246888"/>
    <w:rsid w:val="002E233E"/>
    <w:rsid w:val="002E4FE0"/>
    <w:rsid w:val="004E4381"/>
    <w:rsid w:val="00505E75"/>
    <w:rsid w:val="005D09DC"/>
    <w:rsid w:val="00712B15"/>
    <w:rsid w:val="007540CB"/>
    <w:rsid w:val="0077239B"/>
    <w:rsid w:val="007C5899"/>
    <w:rsid w:val="008B0A01"/>
    <w:rsid w:val="008B7570"/>
    <w:rsid w:val="009365E1"/>
    <w:rsid w:val="00AF206C"/>
    <w:rsid w:val="00B5513C"/>
    <w:rsid w:val="00BB190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CA" w:eastAsia="en-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F206C"/>
    <w:rPr>
      <w:color w:val="808080"/>
    </w:rPr>
  </w:style>
  <w:style w:type="paragraph" w:customStyle="1" w:styleId="4C0587E9FAD240F39DC3867B1177E206">
    <w:name w:val="4C0587E9FAD240F39DC3867B1177E206"/>
    <w:rsid w:val="00B5513C"/>
  </w:style>
  <w:style w:type="paragraph" w:customStyle="1" w:styleId="1AB944AE817A4481823FD40530BA7C4B">
    <w:name w:val="1AB944AE817A4481823FD40530BA7C4B"/>
  </w:style>
  <w:style w:type="paragraph" w:customStyle="1" w:styleId="4F4AEB846254465899DBA80C7148B0D8">
    <w:name w:val="4F4AEB846254465899DBA80C7148B0D8"/>
  </w:style>
  <w:style w:type="paragraph" w:customStyle="1" w:styleId="042ED912E3AE4496A994E7CE6E5A341E">
    <w:name w:val="042ED912E3AE4496A994E7CE6E5A341E"/>
  </w:style>
  <w:style w:type="paragraph" w:customStyle="1" w:styleId="CE1D159BD48C4D6EAACC3D39C2553ECD">
    <w:name w:val="CE1D159BD48C4D6EAACC3D39C2553ECD"/>
  </w:style>
  <w:style w:type="paragraph" w:customStyle="1" w:styleId="6D8F43713F07459FB94DF889E910A0A7">
    <w:name w:val="6D8F43713F07459FB94DF889E910A0A7"/>
    <w:rsid w:val="00BB1903"/>
  </w:style>
  <w:style w:type="paragraph" w:customStyle="1" w:styleId="A45892487FC54CDA8464DD347316D41A">
    <w:name w:val="A45892487FC54CDA8464DD347316D41A"/>
  </w:style>
  <w:style w:type="paragraph" w:customStyle="1" w:styleId="AD1455F1C5284D2983309EB651278C22">
    <w:name w:val="AD1455F1C5284D2983309EB651278C22"/>
  </w:style>
  <w:style w:type="paragraph" w:customStyle="1" w:styleId="748C23A7AD1F48CB8DD810163FA2B9E0">
    <w:name w:val="748C23A7AD1F48CB8DD810163FA2B9E0"/>
    <w:rsid w:val="00BB1903"/>
  </w:style>
  <w:style w:type="paragraph" w:customStyle="1" w:styleId="67FEA5E9C4694D169309802FE23D5105">
    <w:name w:val="67FEA5E9C4694D169309802FE23D5105"/>
  </w:style>
  <w:style w:type="paragraph" w:customStyle="1" w:styleId="0F229E945B6143CA8487AFEB5C3B950F">
    <w:name w:val="0F229E945B6143CA8487AFEB5C3B950F"/>
  </w:style>
  <w:style w:type="paragraph" w:customStyle="1" w:styleId="DEAB25BFDF314D4DB43C596917D3D1A5">
    <w:name w:val="DEAB25BFDF314D4DB43C596917D3D1A5"/>
  </w:style>
  <w:style w:type="paragraph" w:customStyle="1" w:styleId="A1EBFA3E486A43BBAA8CF1310345EFC0">
    <w:name w:val="A1EBFA3E486A43BBAA8CF1310345EFC0"/>
  </w:style>
  <w:style w:type="paragraph" w:customStyle="1" w:styleId="36E852B413BB46A2A427BF005BB7606A">
    <w:name w:val="36E852B413BB46A2A427BF005BB7606A"/>
    <w:rsid w:val="0077239B"/>
  </w:style>
  <w:style w:type="paragraph" w:customStyle="1" w:styleId="9F90B26807AC4ADA96C817AED7B9CCF8">
    <w:name w:val="9F90B26807AC4ADA96C817AED7B9CCF8"/>
  </w:style>
  <w:style w:type="paragraph" w:customStyle="1" w:styleId="127EE21330344C63B9B08EF6A1AA4BA3">
    <w:name w:val="127EE21330344C63B9B08EF6A1AA4BA3"/>
  </w:style>
  <w:style w:type="paragraph" w:customStyle="1" w:styleId="1ED24930A0ED43DD8C5A292BE4943756">
    <w:name w:val="1ED24930A0ED43DD8C5A292BE4943756"/>
  </w:style>
  <w:style w:type="paragraph" w:customStyle="1" w:styleId="E5A06AECEBEA43708CCA3F924898A458">
    <w:name w:val="E5A06AECEBEA43708CCA3F924898A458"/>
  </w:style>
  <w:style w:type="paragraph" w:customStyle="1" w:styleId="D405A807C8AE4DB49FF9D47B5939F123">
    <w:name w:val="D405A807C8AE4DB49FF9D47B5939F123"/>
    <w:rsid w:val="005D09DC"/>
  </w:style>
  <w:style w:type="paragraph" w:customStyle="1" w:styleId="30C7851E511D4228976D657C708FD6D9">
    <w:name w:val="30C7851E511D4228976D657C708FD6D9"/>
    <w:rsid w:val="005D09DC"/>
  </w:style>
  <w:style w:type="paragraph" w:customStyle="1" w:styleId="637A943180DC4C6FB006A0BD998550C0">
    <w:name w:val="637A943180DC4C6FB006A0BD998550C0"/>
    <w:rsid w:val="005D09DC"/>
  </w:style>
  <w:style w:type="paragraph" w:customStyle="1" w:styleId="70F954C239D642AB83ADE0136ADA0D51">
    <w:name w:val="70F954C239D642AB83ADE0136ADA0D51"/>
    <w:rsid w:val="005D09DC"/>
  </w:style>
  <w:style w:type="paragraph" w:customStyle="1" w:styleId="5BC0E694A06840CB8AC457CF6968CCF6">
    <w:name w:val="5BC0E694A06840CB8AC457CF6968CCF6"/>
    <w:rsid w:val="005D09DC"/>
  </w:style>
  <w:style w:type="paragraph" w:customStyle="1" w:styleId="D18E940DAB2E44B7B2BB9708D4CD5AB9">
    <w:name w:val="D18E940DAB2E44B7B2BB9708D4CD5AB9"/>
    <w:rsid w:val="005D09DC"/>
  </w:style>
  <w:style w:type="paragraph" w:customStyle="1" w:styleId="31B9A8E7EEF24ECEB107802A8EB846E1">
    <w:name w:val="31B9A8E7EEF24ECEB107802A8EB846E1"/>
    <w:rsid w:val="0013624C"/>
  </w:style>
  <w:style w:type="paragraph" w:customStyle="1" w:styleId="F9CF2F2160294FF4A50753A7B505EDB4">
    <w:name w:val="F9CF2F2160294FF4A50753A7B505EDB4"/>
    <w:rsid w:val="0013624C"/>
  </w:style>
  <w:style w:type="paragraph" w:customStyle="1" w:styleId="2D5765897D7F4D2C81B66A5F2E366D18">
    <w:name w:val="2D5765897D7F4D2C81B66A5F2E366D18"/>
    <w:rsid w:val="0013624C"/>
  </w:style>
  <w:style w:type="paragraph" w:customStyle="1" w:styleId="5B4A312600C74E51847C90150EC21004">
    <w:name w:val="5B4A312600C74E51847C90150EC21004"/>
    <w:rsid w:val="0013624C"/>
  </w:style>
  <w:style w:type="paragraph" w:customStyle="1" w:styleId="D0014D05DE3A495AB271C6820465886C">
    <w:name w:val="D0014D05DE3A495AB271C6820465886C"/>
    <w:rsid w:val="0013624C"/>
  </w:style>
  <w:style w:type="paragraph" w:customStyle="1" w:styleId="3EA77758237144EDA2CF40EBF43E5D5F">
    <w:name w:val="3EA77758237144EDA2CF40EBF43E5D5F"/>
    <w:rsid w:val="0013624C"/>
  </w:style>
  <w:style w:type="paragraph" w:customStyle="1" w:styleId="9673C09180264C04913DA828385711EF">
    <w:name w:val="9673C09180264C04913DA828385711EF"/>
    <w:rsid w:val="0013624C"/>
  </w:style>
  <w:style w:type="paragraph" w:customStyle="1" w:styleId="E3753469D37B463B90C044C0A6DB3970">
    <w:name w:val="E3753469D37B463B90C044C0A6DB3970"/>
    <w:rsid w:val="0013624C"/>
  </w:style>
  <w:style w:type="paragraph" w:customStyle="1" w:styleId="0C073A10C89040008F242BBB6DD7F0D6">
    <w:name w:val="0C073A10C89040008F242BBB6DD7F0D6"/>
    <w:rsid w:val="0013624C"/>
  </w:style>
  <w:style w:type="paragraph" w:customStyle="1" w:styleId="F997018260D24520902E4E8F3D54E5FB">
    <w:name w:val="F997018260D24520902E4E8F3D54E5FB"/>
    <w:rsid w:val="0013624C"/>
  </w:style>
  <w:style w:type="paragraph" w:customStyle="1" w:styleId="4D53F977C716447F908B59A67E1A62BE">
    <w:name w:val="4D53F977C716447F908B59A67E1A62BE"/>
    <w:rsid w:val="0013624C"/>
  </w:style>
  <w:style w:type="paragraph" w:customStyle="1" w:styleId="D7563E52CE414A16ACD2CC5A4EFA8A99">
    <w:name w:val="D7563E52CE414A16ACD2CC5A4EFA8A99"/>
    <w:rsid w:val="0013624C"/>
  </w:style>
  <w:style w:type="paragraph" w:customStyle="1" w:styleId="4F69DCDE31CB446595C586A3885D6B73">
    <w:name w:val="4F69DCDE31CB446595C586A3885D6B73"/>
    <w:rsid w:val="0013624C"/>
  </w:style>
  <w:style w:type="paragraph" w:customStyle="1" w:styleId="D655D1BECA114F309FD444EAB912FC12">
    <w:name w:val="D655D1BECA114F309FD444EAB912FC12"/>
    <w:rsid w:val="002E233E"/>
  </w:style>
  <w:style w:type="paragraph" w:customStyle="1" w:styleId="0EB141403AEB419689B80DD759181B93">
    <w:name w:val="0EB141403AEB419689B80DD759181B93"/>
    <w:rsid w:val="002E233E"/>
  </w:style>
  <w:style w:type="paragraph" w:customStyle="1" w:styleId="6A101E5AAE1246DDB118EE8CBEF5DC70">
    <w:name w:val="6A101E5AAE1246DDB118EE8CBEF5DC70"/>
    <w:rsid w:val="002E233E"/>
  </w:style>
  <w:style w:type="paragraph" w:customStyle="1" w:styleId="50D520653FDB44EAA4E17B1A4C3D9364">
    <w:name w:val="50D520653FDB44EAA4E17B1A4C3D9364"/>
    <w:rsid w:val="002E233E"/>
  </w:style>
  <w:style w:type="paragraph" w:customStyle="1" w:styleId="83576E116B4E4CA4A9D3BD59FC0322E0">
    <w:name w:val="83576E116B4E4CA4A9D3BD59FC0322E0"/>
    <w:rsid w:val="002E233E"/>
  </w:style>
  <w:style w:type="paragraph" w:customStyle="1" w:styleId="AA76898F5F694A28BAA26F933382CB9C">
    <w:name w:val="AA76898F5F694A28BAA26F933382CB9C"/>
    <w:rsid w:val="002E233E"/>
  </w:style>
  <w:style w:type="paragraph" w:customStyle="1" w:styleId="0EFBFD4DE2D5437A99A580DAEF03D607">
    <w:name w:val="0EFBFD4DE2D5437A99A580DAEF03D607"/>
    <w:rsid w:val="002E233E"/>
  </w:style>
  <w:style w:type="paragraph" w:customStyle="1" w:styleId="10996751E62D4C279E4F9FF377C390BC">
    <w:name w:val="10996751E62D4C279E4F9FF377C390BC"/>
    <w:rsid w:val="002E233E"/>
  </w:style>
  <w:style w:type="paragraph" w:customStyle="1" w:styleId="34E02DF2E4E0466FAB042A4D192125DA">
    <w:name w:val="34E02DF2E4E0466FAB042A4D192125DA"/>
    <w:rsid w:val="002E233E"/>
  </w:style>
  <w:style w:type="paragraph" w:customStyle="1" w:styleId="AC5B85155A9E4B5787D1C3F5BB368E75">
    <w:name w:val="AC5B85155A9E4B5787D1C3F5BB368E75"/>
    <w:rsid w:val="002E233E"/>
  </w:style>
  <w:style w:type="paragraph" w:customStyle="1" w:styleId="20E5F44E039043A6AB26CAA6C29BA199">
    <w:name w:val="20E5F44E039043A6AB26CAA6C29BA199"/>
    <w:rsid w:val="002E233E"/>
  </w:style>
  <w:style w:type="paragraph" w:customStyle="1" w:styleId="3BC563740F7A42A889FD4030F39FBAF7">
    <w:name w:val="3BC563740F7A42A889FD4030F39FBAF7"/>
    <w:rsid w:val="002E233E"/>
  </w:style>
  <w:style w:type="paragraph" w:customStyle="1" w:styleId="262F592EE0CD4B4D9290B48730F3D618">
    <w:name w:val="262F592EE0CD4B4D9290B48730F3D618"/>
    <w:rsid w:val="002E233E"/>
  </w:style>
  <w:style w:type="paragraph" w:customStyle="1" w:styleId="40AEDE97C6A144AC8A01A469F42F7A21">
    <w:name w:val="40AEDE97C6A144AC8A01A469F42F7A21"/>
    <w:rsid w:val="002E233E"/>
  </w:style>
  <w:style w:type="paragraph" w:customStyle="1" w:styleId="A79067A528DB43CCB1FD21C701D7E639">
    <w:name w:val="A79067A528DB43CCB1FD21C701D7E639"/>
    <w:rsid w:val="002E233E"/>
  </w:style>
  <w:style w:type="paragraph" w:customStyle="1" w:styleId="F98CF0538EEB4E04AD26431C7BAC7B0F">
    <w:name w:val="F98CF0538EEB4E04AD26431C7BAC7B0F"/>
    <w:rsid w:val="002E233E"/>
  </w:style>
  <w:style w:type="paragraph" w:customStyle="1" w:styleId="8F6AC6BC16AF4594835149E5239A9A9F">
    <w:name w:val="8F6AC6BC16AF4594835149E5239A9A9F"/>
    <w:rsid w:val="002E233E"/>
  </w:style>
  <w:style w:type="paragraph" w:customStyle="1" w:styleId="E5A3FA748DA840C6BDA9707E5F4EE94E">
    <w:name w:val="E5A3FA748DA840C6BDA9707E5F4EE94E"/>
    <w:rsid w:val="002E233E"/>
  </w:style>
  <w:style w:type="paragraph" w:customStyle="1" w:styleId="C534671711F844399FFC827DBE3B8B68">
    <w:name w:val="C534671711F844399FFC827DBE3B8B68"/>
    <w:rsid w:val="0077239B"/>
  </w:style>
  <w:style w:type="paragraph" w:customStyle="1" w:styleId="5E0BC8A3F0964E7ABB1781DA20DAFDFB">
    <w:name w:val="5E0BC8A3F0964E7ABB1781DA20DAFDFB"/>
    <w:rsid w:val="0077239B"/>
  </w:style>
  <w:style w:type="paragraph" w:customStyle="1" w:styleId="9D624558D96249A690E0576C29442EA3">
    <w:name w:val="9D624558D96249A690E0576C29442EA3"/>
    <w:rsid w:val="0077239B"/>
  </w:style>
  <w:style w:type="paragraph" w:customStyle="1" w:styleId="4C0587E9FAD240F39DC3867B1177E2061">
    <w:name w:val="4C0587E9FAD240F39DC3867B1177E2061"/>
    <w:rsid w:val="009365E1"/>
    <w:pPr>
      <w:framePr w:w="5103" w:h="2268" w:hRule="exact" w:hSpace="142" w:wrap="notBeside" w:vAnchor="page" w:hAnchor="page" w:x="1142" w:y="2599"/>
      <w:spacing w:after="0" w:line="240" w:lineRule="auto"/>
      <w:ind w:right="-170"/>
      <w:jc w:val="both"/>
    </w:pPr>
    <w:rPr>
      <w:rFonts w:ascii="Arial Nova" w:eastAsia="Times New Roman" w:hAnsi="Arial Nova" w:cs="Times New Roman"/>
      <w:b/>
      <w:bCs/>
      <w:szCs w:val="20"/>
      <w:lang w:val="en-US" w:eastAsia="en-US"/>
    </w:rPr>
  </w:style>
  <w:style w:type="paragraph" w:customStyle="1" w:styleId="C5B27B9D813144AFBD7222009E7211A9">
    <w:name w:val="C5B27B9D813144AFBD7222009E7211A9"/>
    <w:rsid w:val="009365E1"/>
    <w:pPr>
      <w:framePr w:w="5103" w:h="2268" w:hRule="exact" w:hSpace="142" w:wrap="notBeside" w:vAnchor="page" w:hAnchor="page" w:x="1142" w:y="2599"/>
      <w:spacing w:after="0" w:line="240" w:lineRule="auto"/>
      <w:ind w:right="-170"/>
      <w:jc w:val="both"/>
    </w:pPr>
    <w:rPr>
      <w:rFonts w:ascii="Arial Nova" w:eastAsia="Times New Roman" w:hAnsi="Arial Nova" w:cs="Times New Roman"/>
      <w:b/>
      <w:bCs/>
      <w:szCs w:val="20"/>
      <w:lang w:val="en-US" w:eastAsia="en-US"/>
    </w:rPr>
  </w:style>
  <w:style w:type="paragraph" w:customStyle="1" w:styleId="A54AAEC08136424B8D8D88A5DC9BF64C">
    <w:name w:val="A54AAEC08136424B8D8D88A5DC9BF64C"/>
    <w:rsid w:val="009365E1"/>
    <w:pPr>
      <w:numPr>
        <w:numId w:val="1"/>
      </w:numPr>
      <w:tabs>
        <w:tab w:val="num" w:pos="357"/>
      </w:tabs>
      <w:spacing w:after="0" w:line="240" w:lineRule="auto"/>
    </w:pPr>
    <w:rPr>
      <w:rFonts w:ascii="Arial Nova" w:eastAsia="Times New Roman" w:hAnsi="Arial Nova" w:cs="Times New Roman"/>
      <w:lang w:val="en-US" w:eastAsia="en-US"/>
    </w:rPr>
  </w:style>
  <w:style w:type="paragraph" w:customStyle="1" w:styleId="A78C7670337E4623900D78C83FBF3656">
    <w:name w:val="A78C7670337E4623900D78C83FBF3656"/>
    <w:rsid w:val="009365E1"/>
    <w:pPr>
      <w:tabs>
        <w:tab w:val="num" w:pos="357"/>
        <w:tab w:val="num" w:pos="720"/>
      </w:tabs>
      <w:spacing w:after="0" w:line="240" w:lineRule="auto"/>
      <w:ind w:left="720" w:hanging="720"/>
    </w:pPr>
    <w:rPr>
      <w:rFonts w:ascii="Arial Nova" w:eastAsia="Times New Roman" w:hAnsi="Arial Nova" w:cs="Times New Roman"/>
      <w:lang w:val="en-US" w:eastAsia="en-US"/>
    </w:rPr>
  </w:style>
  <w:style w:type="paragraph" w:customStyle="1" w:styleId="163522A95CEC490194D41B5B6B1DF4F4">
    <w:name w:val="163522A95CEC490194D41B5B6B1DF4F4"/>
    <w:rsid w:val="009365E1"/>
    <w:pPr>
      <w:spacing w:after="120" w:line="240" w:lineRule="auto"/>
      <w:jc w:val="both"/>
    </w:pPr>
    <w:rPr>
      <w:rFonts w:ascii="Arial Nova" w:eastAsia="Times New Roman" w:hAnsi="Arial Nova" w:cs="Times New Roman"/>
      <w:szCs w:val="20"/>
      <w:lang w:val="en-GB" w:eastAsia="en-US"/>
    </w:rPr>
  </w:style>
  <w:style w:type="paragraph" w:customStyle="1" w:styleId="A79067A528DB43CCB1FD21C701D7E6391">
    <w:name w:val="A79067A528DB43CCB1FD21C701D7E6391"/>
    <w:rsid w:val="009365E1"/>
    <w:pPr>
      <w:spacing w:after="120" w:line="240" w:lineRule="auto"/>
      <w:jc w:val="both"/>
    </w:pPr>
    <w:rPr>
      <w:rFonts w:ascii="Arial Nova" w:eastAsia="Times New Roman" w:hAnsi="Arial Nova" w:cs="Times New Roman"/>
      <w:szCs w:val="20"/>
      <w:lang w:val="en-GB" w:eastAsia="en-US"/>
    </w:rPr>
  </w:style>
  <w:style w:type="paragraph" w:customStyle="1" w:styleId="E5988595E8904516B09A328A9989AA9C">
    <w:name w:val="E5988595E8904516B09A328A9989AA9C"/>
    <w:rsid w:val="009365E1"/>
    <w:pPr>
      <w:keepNext/>
      <w:spacing w:before="240" w:after="120" w:line="240" w:lineRule="auto"/>
      <w:jc w:val="both"/>
      <w:outlineLvl w:val="2"/>
    </w:pPr>
    <w:rPr>
      <w:rFonts w:ascii="Arial Nova" w:eastAsia="Times New Roman" w:hAnsi="Arial Nova" w:cs="Arial"/>
      <w:b/>
      <w:bCs/>
      <w:sz w:val="24"/>
      <w:szCs w:val="26"/>
      <w:lang w:val="en-GB" w:eastAsia="en-US"/>
    </w:rPr>
  </w:style>
  <w:style w:type="paragraph" w:customStyle="1" w:styleId="C01291F6E1BE41D6BA4DF9171DD20F8E">
    <w:name w:val="C01291F6E1BE41D6BA4DF9171DD20F8E"/>
    <w:rsid w:val="009365E1"/>
    <w:pPr>
      <w:spacing w:after="120" w:line="240" w:lineRule="auto"/>
      <w:jc w:val="both"/>
    </w:pPr>
    <w:rPr>
      <w:rFonts w:ascii="Arial Nova" w:eastAsia="Times New Roman" w:hAnsi="Arial Nova" w:cs="Times New Roman"/>
      <w:szCs w:val="20"/>
      <w:lang w:val="en-GB" w:eastAsia="en-US"/>
    </w:rPr>
  </w:style>
  <w:style w:type="paragraph" w:customStyle="1" w:styleId="4B61357B17B04D81AEAF16FD26E86487">
    <w:name w:val="4B61357B17B04D81AEAF16FD26E86487"/>
    <w:rsid w:val="009365E1"/>
    <w:pPr>
      <w:spacing w:after="120" w:line="240" w:lineRule="auto"/>
      <w:jc w:val="both"/>
    </w:pPr>
    <w:rPr>
      <w:rFonts w:ascii="Arial Nova" w:eastAsia="Times New Roman" w:hAnsi="Arial Nova" w:cs="Times New Roman"/>
      <w:szCs w:val="20"/>
      <w:lang w:val="en-GB" w:eastAsia="en-US"/>
    </w:rPr>
  </w:style>
  <w:style w:type="paragraph" w:customStyle="1" w:styleId="F98CF0538EEB4E04AD26431C7BAC7B0F1">
    <w:name w:val="F98CF0538EEB4E04AD26431C7BAC7B0F1"/>
    <w:rsid w:val="009365E1"/>
    <w:pPr>
      <w:keepNext/>
      <w:spacing w:before="240" w:after="120" w:line="240" w:lineRule="auto"/>
      <w:jc w:val="both"/>
      <w:outlineLvl w:val="2"/>
    </w:pPr>
    <w:rPr>
      <w:rFonts w:ascii="Arial Nova" w:eastAsia="Times New Roman" w:hAnsi="Arial Nova" w:cs="Arial"/>
      <w:b/>
      <w:bCs/>
      <w:sz w:val="24"/>
      <w:szCs w:val="26"/>
      <w:lang w:val="en-GB" w:eastAsia="en-US"/>
    </w:rPr>
  </w:style>
  <w:style w:type="paragraph" w:customStyle="1" w:styleId="D3CEBE1B1CE744A88DB42CAB825D55B9">
    <w:name w:val="D3CEBE1B1CE744A88DB42CAB825D55B9"/>
    <w:rsid w:val="009365E1"/>
    <w:pPr>
      <w:spacing w:after="120" w:line="240" w:lineRule="auto"/>
      <w:jc w:val="both"/>
    </w:pPr>
    <w:rPr>
      <w:rFonts w:ascii="Arial Nova" w:eastAsia="Times New Roman" w:hAnsi="Arial Nova" w:cs="Times New Roman"/>
      <w:szCs w:val="20"/>
      <w:lang w:val="en-GB" w:eastAsia="en-US"/>
    </w:rPr>
  </w:style>
  <w:style w:type="paragraph" w:customStyle="1" w:styleId="83FFB8075B70405B80B77EDCE0ADF08E">
    <w:name w:val="83FFB8075B70405B80B77EDCE0ADF08E"/>
    <w:rsid w:val="009365E1"/>
    <w:pPr>
      <w:spacing w:after="120" w:line="240" w:lineRule="auto"/>
      <w:jc w:val="both"/>
    </w:pPr>
    <w:rPr>
      <w:rFonts w:ascii="Arial Nova" w:eastAsia="Times New Roman" w:hAnsi="Arial Nova" w:cs="Times New Roman"/>
      <w:szCs w:val="20"/>
      <w:lang w:val="en-GB" w:eastAsia="en-US"/>
    </w:rPr>
  </w:style>
  <w:style w:type="paragraph" w:customStyle="1" w:styleId="165EF979FC34478CAB20B187FCC5F22C">
    <w:name w:val="165EF979FC34478CAB20B187FCC5F22C"/>
    <w:rsid w:val="009365E1"/>
    <w:pPr>
      <w:spacing w:after="120" w:line="240" w:lineRule="auto"/>
      <w:jc w:val="both"/>
    </w:pPr>
    <w:rPr>
      <w:rFonts w:ascii="Arial Nova" w:eastAsia="Times New Roman" w:hAnsi="Arial Nova" w:cs="Times New Roman"/>
      <w:szCs w:val="20"/>
      <w:lang w:val="en-GB" w:eastAsia="en-US"/>
    </w:rPr>
  </w:style>
  <w:style w:type="paragraph" w:customStyle="1" w:styleId="56D65D90DB224D458B88F8983CFDD779">
    <w:name w:val="56D65D90DB224D458B88F8983CFDD779"/>
    <w:rsid w:val="009365E1"/>
    <w:pPr>
      <w:spacing w:after="120" w:line="240" w:lineRule="auto"/>
      <w:jc w:val="both"/>
    </w:pPr>
    <w:rPr>
      <w:rFonts w:ascii="Arial Nova" w:eastAsia="Times New Roman" w:hAnsi="Arial Nova" w:cs="Times New Roman"/>
      <w:szCs w:val="20"/>
      <w:lang w:val="en-GB" w:eastAsia="en-US"/>
    </w:rPr>
  </w:style>
  <w:style w:type="paragraph" w:customStyle="1" w:styleId="445776FDAFDC47888D2EFA8404206160">
    <w:name w:val="445776FDAFDC47888D2EFA8404206160"/>
    <w:rsid w:val="009365E1"/>
    <w:pPr>
      <w:spacing w:after="120" w:line="240" w:lineRule="auto"/>
      <w:jc w:val="both"/>
    </w:pPr>
    <w:rPr>
      <w:rFonts w:ascii="Arial Nova" w:eastAsia="Times New Roman" w:hAnsi="Arial Nova" w:cs="Times New Roman"/>
      <w:szCs w:val="20"/>
      <w:lang w:val="en-GB" w:eastAsia="en-US"/>
    </w:rPr>
  </w:style>
  <w:style w:type="paragraph" w:customStyle="1" w:styleId="36E852B413BB46A2A427BF005BB7606A1">
    <w:name w:val="36E852B413BB46A2A427BF005BB7606A1"/>
    <w:rsid w:val="009365E1"/>
    <w:pPr>
      <w:spacing w:after="120" w:line="240" w:lineRule="auto"/>
      <w:jc w:val="both"/>
    </w:pPr>
    <w:rPr>
      <w:rFonts w:ascii="Arial Nova" w:eastAsia="Times New Roman" w:hAnsi="Arial Nova" w:cs="Times New Roman"/>
      <w:szCs w:val="20"/>
      <w:lang w:val="en-GB" w:eastAsia="en-US"/>
    </w:rPr>
  </w:style>
  <w:style w:type="paragraph" w:customStyle="1" w:styleId="C534671711F844399FFC827DBE3B8B681">
    <w:name w:val="C534671711F844399FFC827DBE3B8B681"/>
    <w:rsid w:val="009365E1"/>
    <w:pPr>
      <w:spacing w:after="120" w:line="240" w:lineRule="auto"/>
      <w:jc w:val="both"/>
    </w:pPr>
    <w:rPr>
      <w:rFonts w:ascii="Arial Nova" w:eastAsia="Times New Roman" w:hAnsi="Arial Nova" w:cs="Times New Roman"/>
      <w:szCs w:val="20"/>
      <w:lang w:val="en-GB" w:eastAsia="en-US"/>
    </w:rPr>
  </w:style>
  <w:style w:type="paragraph" w:customStyle="1" w:styleId="5E0BC8A3F0964E7ABB1781DA20DAFDFB1">
    <w:name w:val="5E0BC8A3F0964E7ABB1781DA20DAFDFB1"/>
    <w:rsid w:val="009365E1"/>
    <w:pPr>
      <w:spacing w:after="120" w:line="240" w:lineRule="auto"/>
      <w:jc w:val="both"/>
    </w:pPr>
    <w:rPr>
      <w:rFonts w:ascii="Arial Nova" w:eastAsia="Times New Roman" w:hAnsi="Arial Nova" w:cs="Times New Roman"/>
      <w:szCs w:val="20"/>
      <w:lang w:val="en-GB" w:eastAsia="en-US"/>
    </w:rPr>
  </w:style>
  <w:style w:type="paragraph" w:customStyle="1" w:styleId="B251D3F646B2421D88A732CDA452EA79">
    <w:name w:val="B251D3F646B2421D88A732CDA452EA79"/>
    <w:rsid w:val="009365E1"/>
    <w:pPr>
      <w:spacing w:after="120" w:line="240" w:lineRule="auto"/>
      <w:jc w:val="both"/>
    </w:pPr>
    <w:rPr>
      <w:rFonts w:ascii="Arial Nova" w:eastAsia="Times New Roman" w:hAnsi="Arial Nova" w:cs="Times New Roman"/>
      <w:szCs w:val="20"/>
      <w:lang w:val="en-GB" w:eastAsia="en-US"/>
    </w:rPr>
  </w:style>
  <w:style w:type="paragraph" w:customStyle="1" w:styleId="9D624558D96249A690E0576C29442EA31">
    <w:name w:val="9D624558D96249A690E0576C29442EA31"/>
    <w:rsid w:val="009365E1"/>
    <w:pPr>
      <w:spacing w:after="120" w:line="240" w:lineRule="auto"/>
      <w:jc w:val="both"/>
    </w:pPr>
    <w:rPr>
      <w:rFonts w:ascii="Arial Nova" w:eastAsia="Times New Roman" w:hAnsi="Arial Nova" w:cs="Times New Roman"/>
      <w:szCs w:val="20"/>
      <w:lang w:val="en-GB" w:eastAsia="en-US"/>
    </w:rPr>
  </w:style>
  <w:style w:type="paragraph" w:customStyle="1" w:styleId="728DF80EBF4F490CB50E9056F289DBE7">
    <w:name w:val="728DF80EBF4F490CB50E9056F289DBE7"/>
    <w:rsid w:val="00AF20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2022-07-18T00:00:00</PublishDate>
  <Abstract/>
  <CompanyAddress>Some Streeteet</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FBF2D3D-ECC1-44D9-9FA4-00C4A3D65936}">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SoW CEC Assessment Audit USD V01-00 UTR 2022-04-10.dotx</Template>
  <TotalTime>4</TotalTime>
  <Pages>11</Pages>
  <Words>4204</Words>
  <Characters>22968</Characters>
  <Application>Microsoft Office Word</Application>
  <DocSecurity>0</DocSecurity>
  <Lines>191</Lines>
  <Paragraphs>54</Paragraphs>
  <ScaleCrop>false</ScaleCrop>
  <HeadingPairs>
    <vt:vector size="2" baseType="variant">
      <vt:variant>
        <vt:lpstr>Title</vt:lpstr>
      </vt:variant>
      <vt:variant>
        <vt:i4>1</vt:i4>
      </vt:variant>
    </vt:vector>
  </HeadingPairs>
  <TitlesOfParts>
    <vt:vector size="1" baseType="lpstr">
      <vt:lpstr>Offer CQM Support</vt:lpstr>
    </vt:vector>
  </TitlesOfParts>
  <Manager>[Manager]</Manager>
  <Company>[Enter Company Name here]</Company>
  <LinksUpToDate>false</LinksUpToDate>
  <CharactersWithSpaces>27118</CharactersWithSpaces>
  <SharedDoc>false</SharedDoc>
  <HLinks>
    <vt:vector size="6" baseType="variant">
      <vt:variant>
        <vt:i4>7929935</vt:i4>
      </vt:variant>
      <vt:variant>
        <vt:i4>0</vt:i4>
      </vt:variant>
      <vt:variant>
        <vt:i4>0</vt:i4>
      </vt:variant>
      <vt:variant>
        <vt:i4>5</vt:i4>
      </vt:variant>
      <vt:variant>
        <vt:lpwstr>mailto:uwe@truggelmann.com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Offer CQM Support</dc:title>
  <dc:subject>USD</dc:subject>
  <dc:creator>[Enter Contact Name here]</dc:creator>
  <cp:keywords>[SoW ID]</cp:keywords>
  <dc:description>[Target Dates]</dc:description>
  <cp:lastModifiedBy>Uwe Trüggelmann</cp:lastModifiedBy>
  <cp:revision>3</cp:revision>
  <cp:lastPrinted>2013-04-23T19:16:00Z</cp:lastPrinted>
  <dcterms:created xsi:type="dcterms:W3CDTF">2022-07-19T03:59:00Z</dcterms:created>
  <dcterms:modified xsi:type="dcterms:W3CDTF">2022-07-19T04:01:00Z</dcterms:modified>
  <cp:category/>
  <cp:contentStatus>[City, Country]</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ference">
    <vt:lpwstr>INK110812R</vt:lpwstr>
  </property>
</Properties>
</file>